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160" w:rsidRDefault="00F05160">
      <w:pPr>
        <w:spacing w:after="150"/>
        <w:jc w:val="both"/>
      </w:pPr>
      <w:bookmarkStart w:id="0" w:name="_GoBack"/>
      <w:bookmarkEnd w:id="0"/>
    </w:p>
    <w:p w:rsidR="00F05160" w:rsidRDefault="00F05160"/>
    <w:p w:rsidR="00F05160" w:rsidRDefault="00172448">
      <w:pPr>
        <w:spacing w:after="150"/>
        <w:jc w:val="center"/>
        <w:rPr>
          <w:sz w:val="36"/>
        </w:rPr>
      </w:pPr>
      <w:r>
        <w:rPr>
          <w:b/>
          <w:sz w:val="36"/>
        </w:rPr>
        <w:t>ПРАВИТЕЛЬСТВО РОССИЙСКОЙ ФЕДЕРАЦИИ</w:t>
      </w:r>
    </w:p>
    <w:p w:rsidR="00F05160" w:rsidRDefault="00F05160"/>
    <w:p w:rsidR="00F05160" w:rsidRDefault="00172448">
      <w:pPr>
        <w:spacing w:after="150"/>
        <w:jc w:val="center"/>
        <w:rPr>
          <w:b/>
          <w:sz w:val="36"/>
        </w:rPr>
      </w:pPr>
      <w:r>
        <w:rPr>
          <w:b/>
          <w:sz w:val="36"/>
        </w:rPr>
        <w:t>ПОСТАНОВЛЕНИЕ</w:t>
      </w:r>
    </w:p>
    <w:p w:rsidR="00F05160" w:rsidRDefault="00172448">
      <w:pPr>
        <w:spacing w:after="150"/>
        <w:jc w:val="center"/>
        <w:rPr>
          <w:sz w:val="36"/>
        </w:rPr>
      </w:pPr>
      <w:r>
        <w:rPr>
          <w:b/>
          <w:sz w:val="36"/>
        </w:rPr>
        <w:t>от 16 сентября 2020 г. N 1479</w:t>
      </w:r>
    </w:p>
    <w:p w:rsidR="00F05160" w:rsidRDefault="00F05160"/>
    <w:p w:rsidR="00F05160" w:rsidRDefault="00172448">
      <w:pPr>
        <w:spacing w:after="150"/>
        <w:jc w:val="center"/>
        <w:rPr>
          <w:sz w:val="36"/>
        </w:rPr>
      </w:pPr>
      <w:r>
        <w:rPr>
          <w:b/>
          <w:sz w:val="36"/>
        </w:rPr>
        <w:t>ОБ УТВЕРЖДЕНИИ ПРАВИЛ ПРОТИВОПОЖАРНОГО РЕЖИМА В РОССИЙСКОЙ ФЕДЕРАЦИИ</w:t>
      </w:r>
    </w:p>
    <w:p w:rsidR="00F05160" w:rsidRDefault="00172448">
      <w:pPr>
        <w:spacing w:after="150"/>
      </w:pPr>
      <w:r>
        <w:t xml:space="preserve">(в ред. Постановлений Правительства РФ </w:t>
      </w:r>
      <w:hyperlink r:id="rId5" w:anchor="l1" w:history="1">
        <w:r>
          <w:rPr>
            <w:u w:val="single"/>
          </w:rPr>
          <w:t>от 31.12.2020 N 2463</w:t>
        </w:r>
      </w:hyperlink>
      <w:r>
        <w:t xml:space="preserve">, </w:t>
      </w:r>
      <w:hyperlink r:id="rId6" w:anchor="l2" w:history="1">
        <w:r>
          <w:rPr>
            <w:u w:val="single"/>
          </w:rPr>
          <w:t>от 21.05.2021 N 766</w:t>
        </w:r>
      </w:hyperlink>
      <w:r>
        <w:t xml:space="preserve">, </w:t>
      </w:r>
      <w:hyperlink r:id="rId7" w:anchor="l1" w:history="1">
        <w:r>
          <w:rPr>
            <w:u w:val="single"/>
          </w:rPr>
          <w:t>от 24.10.20</w:t>
        </w:r>
        <w:r>
          <w:rPr>
            <w:u w:val="single"/>
          </w:rPr>
          <w:t>22 N 1885</w:t>
        </w:r>
      </w:hyperlink>
      <w:r>
        <w:t xml:space="preserve">, </w:t>
      </w:r>
      <w:hyperlink r:id="rId8" w:anchor="l3" w:history="1">
        <w:r>
          <w:rPr>
            <w:u w:val="single"/>
          </w:rPr>
          <w:t>от 30.03.2023 N 510</w:t>
        </w:r>
      </w:hyperlink>
      <w:r>
        <w:t xml:space="preserve">, </w:t>
      </w:r>
      <w:hyperlink r:id="rId9" w:anchor="l0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F05160">
      <w:pPr>
        <w:jc w:val="both"/>
      </w:pPr>
    </w:p>
    <w:p w:rsidR="00F05160" w:rsidRDefault="00F05160">
      <w:pPr>
        <w:spacing w:after="150"/>
      </w:pPr>
    </w:p>
    <w:p w:rsidR="00F05160" w:rsidRDefault="00172448">
      <w:pPr>
        <w:spacing w:after="150"/>
        <w:jc w:val="both"/>
      </w:pPr>
      <w:r>
        <w:t xml:space="preserve">В соответствии со </w:t>
      </w:r>
      <w:hyperlink r:id="rId10" w:anchor="l1533" w:history="1">
        <w:r>
          <w:rPr>
            <w:u w:val="single"/>
          </w:rPr>
          <w:t>статьей 16</w:t>
        </w:r>
      </w:hyperlink>
      <w:r>
        <w:t xml:space="preserve"> Федерального закона "О пожарной безопасности" Правительство Российской Федерации постановляет:</w:t>
      </w:r>
    </w:p>
    <w:p w:rsidR="00F05160" w:rsidRDefault="00172448">
      <w:pPr>
        <w:spacing w:after="150"/>
        <w:jc w:val="both"/>
      </w:pPr>
      <w:r>
        <w:t>1. Утвердить прилагаемые Правила противопожарного режима в Росси</w:t>
      </w:r>
      <w:r>
        <w:t>йской Федерации.</w:t>
      </w:r>
    </w:p>
    <w:p w:rsidR="00F05160" w:rsidRDefault="00172448">
      <w:pPr>
        <w:spacing w:after="150"/>
        <w:jc w:val="both"/>
      </w:pPr>
      <w:r>
        <w:t>2. Настоящее постановление вступает в силу с 1 января 2021 г. и действует до 31 декабря 2026 г. включительно.</w:t>
      </w:r>
    </w:p>
    <w:p w:rsidR="00F05160" w:rsidRDefault="00F05160">
      <w:pPr>
        <w:jc w:val="both"/>
      </w:pPr>
    </w:p>
    <w:p w:rsidR="00F05160" w:rsidRDefault="00F05160">
      <w:pPr>
        <w:spacing w:after="150"/>
      </w:pPr>
    </w:p>
    <w:p w:rsidR="00F05160" w:rsidRDefault="00172448">
      <w:pPr>
        <w:spacing w:after="150"/>
        <w:jc w:val="right"/>
      </w:pPr>
      <w:r>
        <w:rPr>
          <w:i/>
        </w:rPr>
        <w:t>Председатель Правительства</w:t>
      </w:r>
    </w:p>
    <w:p w:rsidR="00F05160" w:rsidRDefault="00172448">
      <w:pPr>
        <w:spacing w:after="150"/>
        <w:jc w:val="right"/>
      </w:pPr>
      <w:r>
        <w:rPr>
          <w:i/>
        </w:rPr>
        <w:t>Российской Федерации</w:t>
      </w:r>
    </w:p>
    <w:p w:rsidR="00F05160" w:rsidRDefault="00172448">
      <w:pPr>
        <w:spacing w:after="150"/>
        <w:jc w:val="right"/>
      </w:pPr>
      <w:r>
        <w:rPr>
          <w:i/>
        </w:rPr>
        <w:t>М. МИШУСТИН</w:t>
      </w:r>
    </w:p>
    <w:p w:rsidR="00F05160" w:rsidRDefault="00F05160">
      <w:pPr>
        <w:jc w:val="both"/>
      </w:pPr>
    </w:p>
    <w:p w:rsidR="00F05160" w:rsidRDefault="00F05160">
      <w:pPr>
        <w:spacing w:after="150"/>
      </w:pPr>
    </w:p>
    <w:p w:rsidR="00F05160" w:rsidRDefault="00172448">
      <w:pPr>
        <w:spacing w:after="150"/>
        <w:jc w:val="right"/>
      </w:pPr>
      <w:r>
        <w:rPr>
          <w:i/>
        </w:rPr>
        <w:t>УТВЕРЖДЕНЫ</w:t>
      </w:r>
    </w:p>
    <w:p w:rsidR="00F05160" w:rsidRDefault="00172448">
      <w:pPr>
        <w:spacing w:after="150"/>
        <w:jc w:val="right"/>
      </w:pPr>
      <w:r>
        <w:rPr>
          <w:i/>
        </w:rPr>
        <w:t>постановлением Правительства</w:t>
      </w:r>
    </w:p>
    <w:p w:rsidR="00F05160" w:rsidRDefault="00172448">
      <w:pPr>
        <w:spacing w:after="150"/>
        <w:jc w:val="right"/>
      </w:pPr>
      <w:r>
        <w:rPr>
          <w:i/>
        </w:rPr>
        <w:t>Российской Федерации</w:t>
      </w:r>
    </w:p>
    <w:p w:rsidR="00F05160" w:rsidRDefault="00172448">
      <w:pPr>
        <w:spacing w:after="150"/>
        <w:jc w:val="right"/>
      </w:pPr>
      <w:r>
        <w:rPr>
          <w:i/>
        </w:rPr>
        <w:t>от 1</w:t>
      </w:r>
      <w:r>
        <w:rPr>
          <w:i/>
        </w:rPr>
        <w:t>6 сентября 2020 г. N 1479</w:t>
      </w:r>
    </w:p>
    <w:p w:rsidR="00F05160" w:rsidRDefault="00F05160"/>
    <w:p w:rsidR="00F05160" w:rsidRDefault="00172448">
      <w:pPr>
        <w:spacing w:after="150"/>
        <w:jc w:val="center"/>
        <w:rPr>
          <w:sz w:val="36"/>
        </w:rPr>
      </w:pPr>
      <w:r>
        <w:rPr>
          <w:b/>
          <w:sz w:val="36"/>
        </w:rPr>
        <w:t xml:space="preserve">ПРАВИЛА ПРОТИВОПОЖАРНОГО РЕЖИМА В </w:t>
      </w:r>
      <w:r>
        <w:rPr>
          <w:b/>
          <w:sz w:val="36"/>
        </w:rPr>
        <w:lastRenderedPageBreak/>
        <w:t>РОССИЙСКОЙ ФЕДЕРАЦИИ</w:t>
      </w:r>
    </w:p>
    <w:p w:rsidR="00F05160" w:rsidRDefault="00172448">
      <w:pPr>
        <w:spacing w:after="150"/>
      </w:pPr>
      <w:r>
        <w:t xml:space="preserve">(в ред. Постановлений Правительства РФ </w:t>
      </w:r>
      <w:hyperlink r:id="rId11" w:anchor="l195" w:history="1">
        <w:r>
          <w:rPr>
            <w:u w:val="single"/>
          </w:rPr>
          <w:t>от 31.12.2020 N 2463</w:t>
        </w:r>
      </w:hyperlink>
      <w:r>
        <w:t xml:space="preserve">, </w:t>
      </w:r>
      <w:hyperlink r:id="rId12" w:anchor="l16" w:history="1">
        <w:r>
          <w:rPr>
            <w:u w:val="single"/>
          </w:rPr>
          <w:t>от 21.05.2021 N 766</w:t>
        </w:r>
      </w:hyperlink>
      <w:r>
        <w:t xml:space="preserve">, </w:t>
      </w:r>
      <w:hyperlink r:id="rId13" w:anchor="l16" w:history="1">
        <w:r>
          <w:rPr>
            <w:u w:val="single"/>
          </w:rPr>
          <w:t>от 24.10.2022 N 1885</w:t>
        </w:r>
      </w:hyperlink>
      <w:r>
        <w:t xml:space="preserve">, </w:t>
      </w:r>
      <w:hyperlink r:id="rId14" w:anchor="l8" w:history="1">
        <w:r>
          <w:rPr>
            <w:u w:val="single"/>
          </w:rPr>
          <w:t>от 30.03.2023 N 510</w:t>
        </w:r>
      </w:hyperlink>
      <w:r>
        <w:t xml:space="preserve">, </w:t>
      </w:r>
      <w:hyperlink r:id="rId15" w:anchor="l0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F05160"/>
    <w:p w:rsidR="00F05160" w:rsidRDefault="00172448">
      <w:pPr>
        <w:spacing w:after="150"/>
        <w:jc w:val="center"/>
        <w:rPr>
          <w:sz w:val="32"/>
        </w:rPr>
      </w:pPr>
      <w:r>
        <w:rPr>
          <w:b/>
          <w:sz w:val="32"/>
        </w:rPr>
        <w:t>I. Общие положения</w:t>
      </w:r>
    </w:p>
    <w:p w:rsidR="00F05160" w:rsidRDefault="00172448">
      <w:pPr>
        <w:spacing w:after="150"/>
        <w:jc w:val="both"/>
      </w:pPr>
      <w:r>
        <w:t>1. Настоящие Правила устанавливают требования пожарной безопасност</w:t>
      </w:r>
      <w:r>
        <w:t>и, определяющие порядок поведения людей, порядок организации производства и (или) содержания территорий, зданий, сооружений, помещений организаций и других объектов защиты (далее - объекты защиты) в целях обеспечения пожарной безопасности.</w:t>
      </w:r>
    </w:p>
    <w:p w:rsidR="00F05160" w:rsidRDefault="00172448">
      <w:pPr>
        <w:spacing w:after="150"/>
        <w:jc w:val="both"/>
      </w:pPr>
      <w:r>
        <w:t>2. При обнаружен</w:t>
      </w:r>
      <w:r>
        <w:t>ии пожара или признаков горения в здании, помещении, на территории (задымление, запах гари, повышение температуры воздуха и др.) должностным лицам, индивидуальным предпринимателям, гражданам Российской Федерации, иностранным гражданам, лицам без гражданств</w:t>
      </w:r>
      <w:r>
        <w:t xml:space="preserve">а (далее - физические лица) необходимо: (в ред. Постановления Правительства РФ </w:t>
      </w:r>
      <w:hyperlink r:id="rId16" w:anchor="l20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 xml:space="preserve">немедленно сообщить об этом по телефону в пожарную охрану с </w:t>
      </w:r>
      <w:r>
        <w:t>указанием наименования объекта защиты, адреса места его расположения, места возникновения пожара, а также фамилии сообщающего информацию;</w:t>
      </w:r>
    </w:p>
    <w:p w:rsidR="00F05160" w:rsidRDefault="00172448">
      <w:pPr>
        <w:spacing w:after="150"/>
        <w:jc w:val="both"/>
      </w:pPr>
      <w:r>
        <w:t>принять меры по эвакуации людей, а при условии отсутствия угрозы жизни и здоровью людей меры по тушению пожара в начал</w:t>
      </w:r>
      <w:r>
        <w:t>ьной стадии.</w:t>
      </w:r>
    </w:p>
    <w:p w:rsidR="00F05160" w:rsidRDefault="00172448">
      <w:pPr>
        <w:spacing w:after="150"/>
        <w:jc w:val="both"/>
      </w:pPr>
      <w:r>
        <w:t>В отношении каждого здания, сооружения либо группы однотипных по функциональному назначению и пожарной нагрузке зданий и сооружений, расположенных по одному адресу (за исключением жилых домов, садовых домов, хозяйственных построек, а также гар</w:t>
      </w:r>
      <w:r>
        <w:t xml:space="preserve">ажей на садовых земельных участках, на земельных участках для индивидуального жилищного строительства и ведения личного подсобного хозяйства), руководителем органа государственной власти, органа местного самоуправления, организации независимо от того, кто </w:t>
      </w:r>
      <w:r>
        <w:t>является учредителем, индивидуальным предпринимателем или иным должностным лицом, уполномоченным руководителем организации (далее - руководитель организации), утверждается инструкция о мерах пожарной безопасности в соответствии с требованиями, установленны</w:t>
      </w:r>
      <w:r>
        <w:t xml:space="preserve">ми разделом XVIII настоящих Правил, с учетом специфики взрывопожароопасных и пожароопасных помещений в указанных зданиях, сооружениях. (в ред. Постановления Правительства РФ </w:t>
      </w:r>
      <w:hyperlink r:id="rId17" w:anchor="l20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 xml:space="preserve">2.1. Руководитель организации обеспечивает эксплуатацию зданий, сооружений в соответствии с требованиями Федерального </w:t>
      </w:r>
      <w:hyperlink r:id="rId18" w:anchor="l0" w:history="1">
        <w:r>
          <w:rPr>
            <w:u w:val="single"/>
          </w:rPr>
          <w:t>закона</w:t>
        </w:r>
      </w:hyperlink>
      <w:r>
        <w:t xml:space="preserve"> "Технический р</w:t>
      </w:r>
      <w:r>
        <w:t xml:space="preserve">егламент о требованиях пожарной безопасности" и (или) проектной документации. (в ред. Постановления Правительства РФ </w:t>
      </w:r>
      <w:hyperlink r:id="rId19" w:anchor="l24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3. Лица допускаются к работе</w:t>
      </w:r>
      <w:r>
        <w:t xml:space="preserve"> на объекте защиты только после прохождения обучения мерам пожарной безопасности.</w:t>
      </w:r>
    </w:p>
    <w:p w:rsidR="00F05160" w:rsidRDefault="00172448">
      <w:pPr>
        <w:spacing w:after="150"/>
        <w:jc w:val="both"/>
      </w:pPr>
      <w:r>
        <w:t>Обучение лиц мерам пожарной безопасности осуществляется по программам противопожарного инструктажа или дополнительным профессиональным программам. (в ред. Постановления Прави</w:t>
      </w:r>
      <w:r>
        <w:t xml:space="preserve">тельства РФ </w:t>
      </w:r>
      <w:hyperlink r:id="rId20" w:anchor="l24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lastRenderedPageBreak/>
        <w:t>Порядок и сроки обучения лиц мерам пожарной безопасности определяются руководителем организации с учетом требований нормативных право</w:t>
      </w:r>
      <w:r>
        <w:t>вых актов Российской Федерации.</w:t>
      </w:r>
    </w:p>
    <w:p w:rsidR="00F05160" w:rsidRDefault="00172448">
      <w:pPr>
        <w:spacing w:after="150"/>
        <w:jc w:val="both"/>
      </w:pPr>
      <w:r>
        <w:t>4. Руководитель организации вправе назначать лиц, которые по занимаемой должности или по характеру выполняемых работ являются ответственными за обеспечение пожарной безопасности на объекте защиты.</w:t>
      </w:r>
    </w:p>
    <w:p w:rsidR="00F05160" w:rsidRDefault="00172448">
      <w:pPr>
        <w:spacing w:after="150"/>
        <w:jc w:val="both"/>
      </w:pPr>
      <w:r>
        <w:t>5. В отношении здания или с</w:t>
      </w:r>
      <w:r>
        <w:t>ооружения (кроме жилых домов), в которых могут одновременно находиться 50 и более человек (далее - объект защиты с массовым пребыванием людей), а также на объекте с постоянными рабочими местами на этаже для 10 и более человек руководитель организации орган</w:t>
      </w:r>
      <w:r>
        <w:t>изует разработку планов эвакуации людей при пожаре, которые размещаются на видных местах.</w:t>
      </w:r>
    </w:p>
    <w:p w:rsidR="00F05160" w:rsidRDefault="00172448">
      <w:pPr>
        <w:spacing w:after="150"/>
        <w:jc w:val="both"/>
      </w:pPr>
      <w:r>
        <w:t>6. В отношении объекта защиты с круглосуточным пребыванием людей (за исключением торговых, производственных и складских объектов защиты, жилых зданий, объектов с перс</w:t>
      </w:r>
      <w:r>
        <w:t>оналом, осуществляющим круглосуточную охрану) руководитель организации организует круглосуточное дежурство обслуживающего персонала и обеспечивает обслуживающий персонал телефонной связью, исправными ручными электрическими фонарями (не менее 1 фонаря на ка</w:t>
      </w:r>
      <w:r>
        <w:t>ждого дежурного), средствами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на каждого дежурного (с учетом</w:t>
      </w:r>
      <w:r>
        <w:t xml:space="preserve"> сроков их хранения (годности). (в ред. Постановления Правительства РФ </w:t>
      </w:r>
      <w:hyperlink r:id="rId21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7. В зданиях организаций отдыха детей и их оздоровления не допускается разме</w:t>
      </w:r>
      <w:r>
        <w:t>щать:</w:t>
      </w:r>
    </w:p>
    <w:p w:rsidR="00F05160" w:rsidRDefault="00172448">
      <w:pPr>
        <w:spacing w:after="150"/>
        <w:jc w:val="both"/>
      </w:pPr>
      <w:r>
        <w:t>а) детей на мансардном этаже зданий и сооружений IV и V степеней огнестойкости, а также класса конструктивной пожарной опасности C2 и C3;</w:t>
      </w:r>
    </w:p>
    <w:p w:rsidR="00F05160" w:rsidRDefault="00172448">
      <w:pPr>
        <w:spacing w:after="150"/>
        <w:jc w:val="both"/>
      </w:pPr>
      <w:r>
        <w:t xml:space="preserve">б) более 50 детей в помещениях зданий и сооружений IV и V степеней огнестойкости, а также класса конструктивной </w:t>
      </w:r>
      <w:r>
        <w:t>пожарной опасности C2 и C3;</w:t>
      </w:r>
    </w:p>
    <w:p w:rsidR="00F05160" w:rsidRDefault="00172448">
      <w:pPr>
        <w:spacing w:after="150"/>
        <w:jc w:val="both"/>
      </w:pPr>
      <w:r>
        <w:t>в) более 10 детей на этаже с одним эвакуационным выходом.</w:t>
      </w:r>
    </w:p>
    <w:p w:rsidR="00F05160" w:rsidRDefault="00172448">
      <w:pPr>
        <w:spacing w:after="150"/>
        <w:jc w:val="both"/>
      </w:pPr>
      <w:r>
        <w:t>8. Запрещается использовать подвальные и цокольные этажи для организации детского досуга (детские развивающие центры, развлекательные центры, залы для проведения торжеств</w:t>
      </w:r>
      <w:r>
        <w:t>енных мероприятий и праздников, спортивных мероприятий), если это не предусмотрено проектной документацией.</w:t>
      </w:r>
    </w:p>
    <w:p w:rsidR="00F05160" w:rsidRDefault="00172448">
      <w:pPr>
        <w:spacing w:after="150"/>
        <w:jc w:val="both"/>
      </w:pPr>
      <w:r>
        <w:t>9. На объекте защиты с массовым пребыванием людей руководитель организации обеспечивает проведение не реже 1 раза в полугодие практических тренирово</w:t>
      </w:r>
      <w:r>
        <w:t>к по эвакуации лиц, осуществляющих свою деятельность на объекте защиты с массовым пребыванием людей, а также посетителей, покупателей, других лиц, находящихся в здании, сооружении.</w:t>
      </w:r>
    </w:p>
    <w:p w:rsidR="00F05160" w:rsidRDefault="00172448">
      <w:pPr>
        <w:spacing w:after="150"/>
        <w:jc w:val="both"/>
      </w:pPr>
      <w:r>
        <w:t>10. В местах установки приемно-контрольных приборов пожарных должна размеща</w:t>
      </w:r>
      <w:r>
        <w:t xml:space="preserve">ться информация с перечнем помещений, защищаемых установками противопожарной защиты. Для безадресных систем пожарной сигнализации указывается группа контролируемых помещений. (в ред. Постановления Правительства РФ </w:t>
      </w:r>
      <w:hyperlink r:id="rId22" w:anchor="l24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11. Запрещается курение на территории и в помещении складов и баз, хлебоприемных пунктов, злаковых массивов и сенокосных угодий, объектов здравоохранения, образования, транспорта, торговл</w:t>
      </w:r>
      <w:r>
        <w:t>и, добычи, переработки и хранения легковоспламеняющихся и горючих жидкостей и горючих газов, объектов производства всех видов взрывчатых веществ, взрывопожароопасных и пожароопасных участков, за исключением мест, специально отведенных для курения в соответ</w:t>
      </w:r>
      <w:r>
        <w:t>ствии с законодательством Российской Федерации.</w:t>
      </w:r>
    </w:p>
    <w:p w:rsidR="00F05160" w:rsidRDefault="00172448">
      <w:pPr>
        <w:spacing w:after="150"/>
        <w:jc w:val="both"/>
      </w:pPr>
      <w:r>
        <w:t>Руководитель организации обеспечивает размещение на объектах защиты знаков пожарной безопасности "Курение и пользование открытым огнем запрещено".</w:t>
      </w:r>
    </w:p>
    <w:p w:rsidR="00F05160" w:rsidRDefault="00172448">
      <w:pPr>
        <w:spacing w:after="150"/>
        <w:jc w:val="both"/>
      </w:pPr>
      <w:r>
        <w:t>Места, специально отведенные для курения, обозначаются знаком</w:t>
      </w:r>
      <w:r>
        <w:t xml:space="preserve"> "Место курения".</w:t>
      </w:r>
    </w:p>
    <w:p w:rsidR="00F05160" w:rsidRDefault="00172448">
      <w:pPr>
        <w:spacing w:after="150"/>
        <w:jc w:val="both"/>
      </w:pPr>
      <w:r>
        <w:t xml:space="preserve">12. Руководитель организации обеспечивает категорирование по взрывопожарной и пожарной опасности, а также определение класса зоны в соответствии с главами </w:t>
      </w:r>
      <w:hyperlink r:id="rId23" w:anchor="l146" w:history="1">
        <w:r>
          <w:rPr>
            <w:u w:val="single"/>
          </w:rPr>
          <w:t>5</w:t>
        </w:r>
      </w:hyperlink>
      <w:r>
        <w:t xml:space="preserve">, </w:t>
      </w:r>
      <w:hyperlink r:id="rId24" w:anchor="l179" w:history="1">
        <w:r>
          <w:rPr>
            <w:u w:val="single"/>
          </w:rPr>
          <w:t>7</w:t>
        </w:r>
      </w:hyperlink>
      <w:r>
        <w:t xml:space="preserve"> и </w:t>
      </w:r>
      <w:hyperlink r:id="rId25" w:anchor="l197" w:history="1">
        <w:r>
          <w:rPr>
            <w:u w:val="single"/>
          </w:rPr>
          <w:t>8</w:t>
        </w:r>
      </w:hyperlink>
      <w:r>
        <w:t xml:space="preserve"> Федерального закона "Технический регламент о требованиях пож</w:t>
      </w:r>
      <w:r>
        <w:t>арной безопасности" помещений (пожарных отсеков) производственного и складского назначения и наружных установок с обозначением их категорий (за исключением помещений категории Д по взрывопожарной и пожарной опасности) и классов зон на входных дверях помеще</w:t>
      </w:r>
      <w:r>
        <w:t>ний с наружной стороны и на установках в зоне их обслуживания на видном месте.</w:t>
      </w:r>
    </w:p>
    <w:p w:rsidR="00F05160" w:rsidRDefault="00172448">
      <w:pPr>
        <w:spacing w:after="150"/>
        <w:jc w:val="both"/>
      </w:pPr>
      <w:r>
        <w:t xml:space="preserve">13. При эксплуатации объекта защиты руководитель организации обеспечивает соблюдение проектных решений в отношении пределов огнестойкости строительных конструкций и инженерного </w:t>
      </w:r>
      <w:r>
        <w:t xml:space="preserve">оборудования, осуществляет проверку состояния огнезащитного покрытия строительных конструкций и инженерного оборудования в соответствии с нормативными документами по пожарной безопасности, а также технической документацией изготовителя средства огнезащиты </w:t>
      </w:r>
      <w:r>
        <w:t>и (или) производителя огнезащитных работ. Указанная документация хранится на объекте защиты.</w:t>
      </w:r>
    </w:p>
    <w:p w:rsidR="00F05160" w:rsidRDefault="00172448">
      <w:pPr>
        <w:spacing w:after="150"/>
        <w:jc w:val="both"/>
      </w:pPr>
      <w:r>
        <w:t>При отсутствии в технической документации сведений о периодичности проверки проверка проводится не реже 1 раза в год.</w:t>
      </w:r>
    </w:p>
    <w:p w:rsidR="00F05160" w:rsidRDefault="00172448">
      <w:pPr>
        <w:spacing w:after="150"/>
        <w:jc w:val="both"/>
      </w:pPr>
      <w:r>
        <w:t>По результатам проверки составляется акт (про</w:t>
      </w:r>
      <w:r>
        <w:t>токол) проверки состояния огнезащитного покрытия с указанием места (мест) с наличием повреждений огнезащитного покрытия, описанием характера повреждений (при наличии) и рекомендуемых сроках их устранения. Руководитель организации обеспечивает устранение по</w:t>
      </w:r>
      <w:r>
        <w:t>вреждений огнезащитного покрытия строительных конструкций, инженерного оборудования объектов защиты.</w:t>
      </w:r>
    </w:p>
    <w:p w:rsidR="00F05160" w:rsidRDefault="00172448">
      <w:pPr>
        <w:spacing w:after="150"/>
        <w:jc w:val="both"/>
      </w:pPr>
      <w:r>
        <w:t>Руководитель организации в соответствии с технической (проектной) документацией изготовителя средства огнезащиты и (или) производителя огнезащитных работ о</w:t>
      </w:r>
      <w:r>
        <w:t>беспечивает проведение повторной обработки конструкций и инженерного оборудования объектов защиты или ежегодное проведение испытаний либо обоснований расчетно-аналитическими методами, подтверждающими соответствие конструкций и инженерного оборудования треб</w:t>
      </w:r>
      <w:r>
        <w:t>ованиям пожарной безопасности. (в ред. Постановления Правительства РФ </w:t>
      </w:r>
      <w:hyperlink r:id="rId26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14. Руководитель организации обеспечивает наличие и исправное состояние устро</w:t>
      </w:r>
      <w:r>
        <w:t>йств для самозакрывания противопожарных дверей, а также дверных ручек, устройств "антипаника", замков, уплотнений и порогов противопожарных дверей, предусмотренных изготовителем, а на дверях лестничных клеток, дверях эвакуационных выходов, в том числе веду</w:t>
      </w:r>
      <w:r>
        <w:t xml:space="preserve">щих из подвала на первый этаж (за исключением дверей, ведущих в квартиры, коридоры, вестибюли (фойе) и непосредственно наружу), приспособлений для самозакрывания. (в ред. Постановления Правительства РФ </w:t>
      </w:r>
      <w:hyperlink r:id="rId27" w:anchor="l28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 xml:space="preserve">Не допускается устанавливать какие-либо приспособления, препятствующие нормальному закрыванию противопожарных или противодымных дверей (устройств). (в ред. Постановления Правительства РФ </w:t>
      </w:r>
      <w:hyperlink r:id="rId28" w:anchor="l29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 xml:space="preserve">15. Руководитель организации обеспечивает проведение работ по заделке негорючими материалами, обеспечивающими требуемый предел огнестойкости и </w:t>
      </w:r>
      <w:r>
        <w:t>дымогазонепроницаемость, образовавшихся отверстий и зазоров в местах пересечения противопожарных преград различными инженерными и технологическими коммуникациями, в том числе электрическими проводами, кабелями, трубопроводами.</w:t>
      </w:r>
    </w:p>
    <w:p w:rsidR="00F05160" w:rsidRDefault="00172448">
      <w:pPr>
        <w:spacing w:after="150"/>
        <w:jc w:val="both"/>
      </w:pPr>
      <w:r>
        <w:t>16. На объектах защиты запрещ</w:t>
      </w:r>
      <w:r>
        <w:t>ается:</w:t>
      </w:r>
    </w:p>
    <w:p w:rsidR="00F05160" w:rsidRDefault="00172448">
      <w:pPr>
        <w:spacing w:after="150"/>
        <w:jc w:val="both"/>
      </w:pPr>
      <w:r>
        <w:t>а) подпункт утратил силу. (в ред. Постановления Правительства РФ </w:t>
      </w:r>
      <w:hyperlink r:id="rId29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б) использовать чердаки, технические, подвальные, подземные и цокольные эта</w:t>
      </w:r>
      <w:r>
        <w:t>жи, подполья, вентиляционные камеры и другие технические помещения для организации производственных участков, мастерских, а также для хранения и применения легковоспламеняющихся и горючих жидкостей, пороха, взрывчатых веществ, пиротехнических изделий, балл</w:t>
      </w:r>
      <w:r>
        <w:t>онов с горючими газами, товаров в аэрозольной упаковке, пожаровзрывоопасных (пожароопасных) веществ и материалов, отходов любых классов опасности, продукции, оборудования, мебели и других предметов, за исключением случаев, установленных нормативными докуме</w:t>
      </w:r>
      <w:r>
        <w:t xml:space="preserve">нтами по пожарной безопасности; (в ред. Постановлений Правительства РФ </w:t>
      </w:r>
      <w:hyperlink r:id="rId30" w:anchor="l29" w:history="1">
        <w:r>
          <w:rPr>
            <w:u w:val="single"/>
          </w:rPr>
          <w:t>от 24.10.2022 N 1885</w:t>
        </w:r>
      </w:hyperlink>
      <w:r>
        <w:t>, </w:t>
      </w:r>
      <w:hyperlink r:id="rId31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в) располагать и эксплуатировать в лифтовых холлах кладовые, нестационарные торговые объекты, а также хранить и размещать горючие материалы; (в ред. Постановления Правительства РФ </w:t>
      </w:r>
      <w:hyperlink r:id="rId32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г) устанавливать глухие решетки на окнах подвалов и приямках у окон подвалов, являющихся аварийными выходами, за исключением случаев, специально предусмотренных в нормативных правовых акта</w:t>
      </w:r>
      <w:r>
        <w:t xml:space="preserve">х Российской Федерации и нормативных документах по пожарной безопасности; (в ред. Постановления Правительства РФ </w:t>
      </w:r>
      <w:hyperlink r:id="rId33" w:anchor="l29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д) снимать предусмотренные проек</w:t>
      </w:r>
      <w:r>
        <w:t>тной документацией двери эвакуационных выходов из поэтажных коридоров, холлов, фойе, вестибюлей, тамбуров, тамбур-шлюзов и лестничных клеток, а также другие двери, препятствующие распространению опасных факторов пожара на путях эвакуации;</w:t>
      </w:r>
    </w:p>
    <w:p w:rsidR="00F05160" w:rsidRDefault="00172448">
      <w:pPr>
        <w:spacing w:after="150"/>
        <w:jc w:val="both"/>
      </w:pPr>
      <w:r>
        <w:t>е) проводить изме</w:t>
      </w:r>
      <w:r>
        <w:t xml:space="preserve">нение объемно-планировочных решений и размещение инженерных коммуникаций, оборудования и других предметов, в результате которых ограничивается доступ к огнетушителям, пожарным кранам и другим средствам обеспечения пожарной безопасности и пожаротушения или </w:t>
      </w:r>
      <w:r>
        <w:t xml:space="preserve">уменьшается зона действия систем противопожарной защиты (автоматической пожарной сигнализации, автоматических установок пожаротушения, противодымной защиты, оповещения и управления эвакуацией людей при пожаре, внутреннего противопожарного водопровода); (в </w:t>
      </w:r>
      <w:r>
        <w:t xml:space="preserve">ред. Постановления Правительства РФ </w:t>
      </w:r>
      <w:hyperlink r:id="rId34" w:anchor="l34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 xml:space="preserve">ж) подпункт утратил силу. (в ред. Постановления Правительства РФ </w:t>
      </w:r>
      <w:hyperlink r:id="rId35" w:anchor="l34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з) проводить уборку помещений и чистку одежды с применением бензина, керосина и других легковоспламеняющихся и горючих жидкостей, а также производить отогревание замерзших коммуникаций, тра</w:t>
      </w:r>
      <w:r>
        <w:t>нспортирующих или содержащих в себе горючие вещества и материалы, с применением открытого огня (костры, газовые горелки, паяльные лампы, примусы, факелы, свечи);</w:t>
      </w:r>
    </w:p>
    <w:p w:rsidR="00F05160" w:rsidRDefault="00172448">
      <w:pPr>
        <w:spacing w:after="150"/>
        <w:jc w:val="both"/>
      </w:pPr>
      <w:r>
        <w:t>и) закрывать жалюзи, остеклять балконы (открытые переходы наружных воздушных зон), лоджии и га</w:t>
      </w:r>
      <w:r>
        <w:t>лереи, ведущие к незадымляемым лестничным клеткам;</w:t>
      </w:r>
    </w:p>
    <w:p w:rsidR="00F05160" w:rsidRDefault="00172448">
      <w:pPr>
        <w:spacing w:after="150"/>
        <w:jc w:val="both"/>
      </w:pPr>
      <w:r>
        <w:t>к) устраивать в лестничных клетках кладовые и другие подсобные помещения, а также хранить под лестничными маршами и площадками вещи, мебель, оборудование и другие предметы, выполненные из горючих материало</w:t>
      </w:r>
      <w:r>
        <w:t xml:space="preserve">в; (в ред. Постановления Правительства РФ </w:t>
      </w:r>
      <w:hyperlink r:id="rId36" w:anchor="l34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л) устраивать в производственных и складских помещениях зданий (кроме зданий V степени огнестойкости) д</w:t>
      </w:r>
      <w:r>
        <w:t>ля организации рабочих мест антресоли, конторки и другие встроенные помещения с ограждающими конструкциями из горючих материалов (за исключением материалов группы горючести Г1); (в ред. Постановления Правительства РФ </w:t>
      </w:r>
      <w:hyperlink r:id="rId37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м) размещать на лестничных клетках, в поэтажных коридорах, а также на открытых переходах наружных воздушных зон незадымляемых лестничных клеток внешние блоки кондиционеров;</w:t>
      </w:r>
    </w:p>
    <w:p w:rsidR="00F05160" w:rsidRDefault="00172448">
      <w:pPr>
        <w:spacing w:after="150"/>
        <w:jc w:val="both"/>
      </w:pPr>
      <w:r>
        <w:t>н) эксплуатир</w:t>
      </w:r>
      <w:r>
        <w:t>овать после изменения класса функциональной пожарной опасности здания, сооружения, пожарные отсеки и части здания, а также помещения, не отвечающие нормативным документам по пожарной безопасности в соответствии с новым классом функциональной пожарной опасн</w:t>
      </w:r>
      <w:r>
        <w:t>ости;</w:t>
      </w:r>
    </w:p>
    <w:p w:rsidR="00F05160" w:rsidRDefault="00172448">
      <w:pPr>
        <w:spacing w:after="150"/>
        <w:jc w:val="both"/>
      </w:pPr>
      <w:r>
        <w:t>о) проводить изменения, связанные с устройством систем противопожарной защиты, без разработки проектной документации, выполненной в соответствии с действующими на момент таких изменений нормативными документами по пожарной безопасности.</w:t>
      </w:r>
    </w:p>
    <w:p w:rsidR="00F05160" w:rsidRDefault="00172448">
      <w:pPr>
        <w:spacing w:after="150"/>
        <w:jc w:val="both"/>
      </w:pPr>
      <w:r>
        <w:t>17. Руководит</w:t>
      </w:r>
      <w:r>
        <w:t>ели организаций:</w:t>
      </w:r>
    </w:p>
    <w:p w:rsidR="00F05160" w:rsidRDefault="00172448">
      <w:pPr>
        <w:spacing w:after="150"/>
        <w:jc w:val="both"/>
      </w:pPr>
      <w:r>
        <w:t>а) обеспечивают содержание наружных пожарных лестниц, наружных открытых лестниц, предназначенных для эвакуации людей из зданий и сооружений при пожаре, а также ограждений кровель зданий и сооружений в исправном состоянии, их очистку от сне</w:t>
      </w:r>
      <w:r>
        <w:t>га и наледи в зимнее время; (в ред. Постановления Правительства РФ </w:t>
      </w:r>
      <w:hyperlink r:id="rId38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б) организуют не реже 1 раза в 5 лет проведение эксплуатационных испытаний пожар</w:t>
      </w:r>
      <w:r>
        <w:t>ных лестниц, металлических наружных открытых лестниц, предназначенных для эвакуации людей из зданий и сооружений при пожаре, ограждений кровель с составлением соответствующего протокола испытаний и внесением информации в журнал эксплуатации систем противоп</w:t>
      </w:r>
      <w:r>
        <w:t xml:space="preserve">ожарной защиты. (в ред. Постановлений Правительства РФ </w:t>
      </w:r>
      <w:hyperlink r:id="rId39" w:anchor="l34" w:history="1">
        <w:r>
          <w:rPr>
            <w:u w:val="single"/>
          </w:rPr>
          <w:t>от 24.10.2022 N 1885</w:t>
        </w:r>
      </w:hyperlink>
      <w:r>
        <w:t xml:space="preserve">, </w:t>
      </w:r>
      <w:hyperlink r:id="rId40" w:anchor="l48" w:history="1">
        <w:r>
          <w:rPr>
            <w:u w:val="single"/>
          </w:rPr>
          <w:t>от 0</w:t>
        </w:r>
        <w:r>
          <w:rPr>
            <w:u w:val="single"/>
          </w:rPr>
          <w:t>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17.1. Руководитель организации обеспечивает ведение и внесение информации в журнал эксплуатации систем противопожарной защиты. Допускается ведение журнала эксплуатации систем противопожарной защиты в электронном виде. (в ред. Постановлен</w:t>
      </w:r>
      <w:r>
        <w:t xml:space="preserve">ия Правительства РФ </w:t>
      </w:r>
      <w:hyperlink r:id="rId41" w:anchor="l40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Форма ведения журнала эксплуатации систем противопожарной защиты определяется руководителем объекта защиты. (в ред. Постановл</w:t>
      </w:r>
      <w:r>
        <w:t xml:space="preserve">ения Правительства РФ </w:t>
      </w:r>
      <w:hyperlink r:id="rId42" w:anchor="l40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18. Приямки у оконных проемов подвальных и цокольных этажей зданий (сооружений) должны быть очищены от мусора и посторонних</w:t>
      </w:r>
      <w:r>
        <w:t xml:space="preserve"> предметов.</w:t>
      </w:r>
    </w:p>
    <w:p w:rsidR="00F05160" w:rsidRDefault="00172448">
      <w:pPr>
        <w:spacing w:after="150"/>
        <w:jc w:val="both"/>
      </w:pPr>
      <w:r>
        <w:t>Двери (люки) чердачных помещений, а также технических этажей, подполий и подвалов, в которых по условиям технологии не предусмотрено постоянное пребывание людей, закрываются на замок. На дверях (люках) указанных помещений размещается информация о месте хра</w:t>
      </w:r>
      <w:r>
        <w:t xml:space="preserve">нения ключей. (в ред. Постановления Правительства РФ </w:t>
      </w:r>
      <w:hyperlink r:id="rId43" w:anchor="l40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 xml:space="preserve">19. Специальная одежда лиц, работающих с маслами, лаками, красками и другими </w:t>
      </w:r>
      <w:r>
        <w:t>легковоспламеняющимися и горючими жидкостями, хранится в подвешенном виде в шкафах, выполненных из негорючих материалов, установленных в специально отведенных для этой цели местах.</w:t>
      </w:r>
    </w:p>
    <w:p w:rsidR="00F05160" w:rsidRDefault="00172448">
      <w:pPr>
        <w:spacing w:after="150"/>
        <w:jc w:val="both"/>
      </w:pPr>
      <w:r>
        <w:t>Использованный при работе с маслами, лаками, красками и другими легковоспла</w:t>
      </w:r>
      <w:r>
        <w:t>меняющимися и горючими жидкостями обтирочный материал (ветошь, бумага и др.) после окончания работы должен храниться в металлических емкостях с плотно закрывающейся крышкой или утилизироваться в мусорный контейнер, установленный на площадке сбора бытовых о</w:t>
      </w:r>
      <w:r>
        <w:t>тходов.</w:t>
      </w:r>
    </w:p>
    <w:p w:rsidR="00F05160" w:rsidRDefault="00172448">
      <w:pPr>
        <w:spacing w:after="150"/>
        <w:jc w:val="both"/>
      </w:pPr>
      <w:r>
        <w:t>Работа по очистке инструмента и оборудования с применением легковоспламеняющихся и горючих жидкостей производится пожаробезопасным способом, исключающим возможность искрообразования.</w:t>
      </w:r>
    </w:p>
    <w:p w:rsidR="00F05160" w:rsidRDefault="00172448">
      <w:pPr>
        <w:spacing w:after="150"/>
        <w:jc w:val="both"/>
      </w:pPr>
      <w:r>
        <w:t>20. В зданиях с витражами высотой более одного этажа не допускает</w:t>
      </w:r>
      <w:r>
        <w:t>ся нарушение конструкций дымонепроницаемых негорючих диафрагм, установленных в витражах на уровне каждого этажа.</w:t>
      </w:r>
    </w:p>
    <w:p w:rsidR="00F05160" w:rsidRDefault="00172448">
      <w:pPr>
        <w:spacing w:after="150"/>
        <w:jc w:val="both"/>
      </w:pPr>
      <w:r>
        <w:t>21. Руководитель организации при проведении мероприятий с участием 50 человек и более (далее - мероприятия с массовым пребыванием людей) обеспе</w:t>
      </w:r>
      <w:r>
        <w:t>чивает:</w:t>
      </w:r>
    </w:p>
    <w:p w:rsidR="00F05160" w:rsidRDefault="00172448">
      <w:pPr>
        <w:spacing w:after="150"/>
        <w:jc w:val="both"/>
      </w:pPr>
      <w:r>
        <w:t>осмотр помещений перед началом мероприятий с массовым пребыванием людей в части соблюдения мер пожарной безопасности;</w:t>
      </w:r>
    </w:p>
    <w:p w:rsidR="00F05160" w:rsidRDefault="00172448">
      <w:pPr>
        <w:spacing w:after="150"/>
        <w:jc w:val="both"/>
      </w:pPr>
      <w:r>
        <w:t>дежурство ответственных лиц на сцене и в зальных помещениях.</w:t>
      </w:r>
    </w:p>
    <w:p w:rsidR="00F05160" w:rsidRDefault="00172448">
      <w:pPr>
        <w:spacing w:after="150"/>
        <w:jc w:val="both"/>
      </w:pPr>
      <w:r>
        <w:t>В помещениях без электрического освещения мероприятия с массовым преб</w:t>
      </w:r>
      <w:r>
        <w:t>ыванием людей проводятся только в светлое время суток. В этих помещениях должно быть обеспечено естественное освещение.</w:t>
      </w:r>
    </w:p>
    <w:p w:rsidR="00F05160" w:rsidRDefault="00172448">
      <w:pPr>
        <w:spacing w:after="150"/>
        <w:jc w:val="both"/>
      </w:pPr>
      <w:r>
        <w:t>На мероприятиях с массовым пребыванием людей применяются электрические гирлянды и иллюминация, имеющие соответствующие сертификаты соотв</w:t>
      </w:r>
      <w:r>
        <w:t>етствия.</w:t>
      </w:r>
    </w:p>
    <w:p w:rsidR="00F05160" w:rsidRDefault="00172448">
      <w:pPr>
        <w:spacing w:after="150"/>
        <w:jc w:val="both"/>
      </w:pPr>
      <w:r>
        <w:t>При обнаружении неисправности в иллюминации или гирляндах (нагрев и повреждение изоляции проводов, искрение и др.) иллюминации или гирлянды немедленно обесточиваются.</w:t>
      </w:r>
    </w:p>
    <w:p w:rsidR="00F05160" w:rsidRDefault="00172448">
      <w:pPr>
        <w:spacing w:after="150"/>
        <w:jc w:val="both"/>
      </w:pPr>
      <w:r>
        <w:t>Новогодняя елка устанавливается на устойчивом основании и не должна загромождать</w:t>
      </w:r>
      <w:r>
        <w:t xml:space="preserve"> эвакуационные пути и выходы из помещения. Ветки елки должны находиться на расстоянии не менее 1 метра от стен и потолков, выполненных из горючих материалов (за исключением горючих материалов с показателями пожарной опасности не ниже Г1, В1, Д2, Т2), а так</w:t>
      </w:r>
      <w:r>
        <w:t xml:space="preserve">же приборов систем отопления и кондиционирования. (в ред. Постановления Правительства РФ </w:t>
      </w:r>
      <w:hyperlink r:id="rId44" w:anchor="l44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22. На объектах защиты с массовым пребыванием людей запр</w:t>
      </w:r>
      <w:r>
        <w:t>ещается:</w:t>
      </w:r>
    </w:p>
    <w:p w:rsidR="00F05160" w:rsidRDefault="00172448">
      <w:pPr>
        <w:spacing w:after="150"/>
        <w:jc w:val="both"/>
      </w:pPr>
      <w:r>
        <w:t>а) применять дуговые прожекторы со степенью защиты менее IP54 и свечи (кроме культовых сооружений);</w:t>
      </w:r>
    </w:p>
    <w:p w:rsidR="00F05160" w:rsidRDefault="00172448">
      <w:pPr>
        <w:spacing w:after="150"/>
        <w:jc w:val="both"/>
      </w:pPr>
      <w:r>
        <w:t>б) проводить перед началом или во время представления огневые, покрасочные и другие пожароопасные и пожаровзрывоопасные работы;</w:t>
      </w:r>
    </w:p>
    <w:p w:rsidR="00F05160" w:rsidRDefault="00172448">
      <w:pPr>
        <w:spacing w:after="150"/>
        <w:jc w:val="both"/>
      </w:pPr>
      <w:r>
        <w:t>в) уменьшать ширину</w:t>
      </w:r>
      <w:r>
        <w:t xml:space="preserve"> проходов между рядами и устанавливать в проходах дополнительные кресла, стулья и др.;</w:t>
      </w:r>
    </w:p>
    <w:p w:rsidR="00F05160" w:rsidRDefault="00172448">
      <w:pPr>
        <w:spacing w:after="150"/>
        <w:jc w:val="both"/>
      </w:pPr>
      <w:r>
        <w:t>г) превышать нормативное количество одновременно находящихся людей в залах (помещениях) и (или) количество, определенное расчетом, исходя из условий обеспечения безопасн</w:t>
      </w:r>
      <w:r>
        <w:t>ой эвакуации людей при пожаре. При отсутствии нормативных требований о максимальном допустимом количестве людей в помещении следует исходить из расчета не менее 1 кв. метра на одного человека.</w:t>
      </w:r>
    </w:p>
    <w:p w:rsidR="00F05160" w:rsidRDefault="00172448">
      <w:pPr>
        <w:spacing w:after="150"/>
        <w:jc w:val="both"/>
      </w:pPr>
      <w:r>
        <w:t>23. При эксплуатации эвакуационных путей и выходов руководитель</w:t>
      </w:r>
      <w:r>
        <w:t xml:space="preserve"> организации обеспечивает соблюдение проектных решений (в части освещенности, количества, размеров и объемно-планировочных решений эвакуационных путей и выходов, а также наличия на путях эвакуации знаков пожарной безопасности) в соответствии с требованиями</w:t>
      </w:r>
      <w:r>
        <w:t xml:space="preserve"> </w:t>
      </w:r>
      <w:hyperlink r:id="rId45" w:anchor="l2079" w:history="1">
        <w:r>
          <w:rPr>
            <w:u w:val="single"/>
          </w:rPr>
          <w:t>части 4</w:t>
        </w:r>
      </w:hyperlink>
      <w:r>
        <w:t xml:space="preserve"> статьи 4 Федерального закона "Технический регламент о требованиях пожарной безопасности".</w:t>
      </w:r>
    </w:p>
    <w:p w:rsidR="00F05160" w:rsidRDefault="00172448">
      <w:pPr>
        <w:spacing w:after="150"/>
        <w:jc w:val="both"/>
      </w:pPr>
      <w:r>
        <w:t xml:space="preserve">24. Пункт утратил силу. (в ред. Постановления Правительства РФ </w:t>
      </w:r>
      <w:hyperlink r:id="rId46" w:anchor="l44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25. В случае установления требований пожарной безопасности к строительным конструкциям по пределам огнестойкости, классу конструктивной пожарной опа</w:t>
      </w:r>
      <w:r>
        <w:t xml:space="preserve">сности и заполнению проемов в них, к отделке внешних поверхностей наружных стен и фасадных систем, применению облицовочных и декоративно-отделочных материалов для стен, потолков и покрытия полов путей эвакуации, а также зальных помещений на объекте защиты </w:t>
      </w:r>
      <w:r>
        <w:t>должна храниться документация, подтверждающая пределы огнестойкости, класс пожарной опасности и показатели пожарной опасности примененных строительных конструкций, заполнений проемов в них, изделий и материалов.</w:t>
      </w:r>
    </w:p>
    <w:p w:rsidR="00F05160" w:rsidRDefault="00172448">
      <w:pPr>
        <w:spacing w:after="150"/>
        <w:jc w:val="both"/>
      </w:pPr>
      <w:r>
        <w:t>26. Запоры (замки) на дверях эвакуационных в</w:t>
      </w:r>
      <w:r>
        <w:t>ыходов из поэтажных коридоров, холлов, фойе, вестибюлей, лестничных клеток, зальных помещений, за исключением объектов защиты, для которых установлен особый режим содержания помещений (охраны, обеспечения безопасности), должны обеспечивать возможность их с</w:t>
      </w:r>
      <w:r>
        <w:t xml:space="preserve">вободного открывания изнутри без ключа. (в ред. Постановления Правительства РФ </w:t>
      </w:r>
      <w:hyperlink r:id="rId47" w:anchor="l47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Для объектов защиты, для которых установлен особый режим содержани</w:t>
      </w:r>
      <w:r>
        <w:t>я помещений (охраны, обеспечения безопасности), не допускающий открывания дверей таких помещений изнутри, должно обеспечиваться автоматическое открывание запоров дверей эвакуационных выходов по сигналу систем противопожарной защиты здания и (или) дистанцио</w:t>
      </w:r>
      <w:r>
        <w:t xml:space="preserve">нно сотрудником (работником), осуществляющим круглосуточную охрану. (в ред. Постановления Правительства РФ </w:t>
      </w:r>
      <w:hyperlink r:id="rId48" w:anchor="l48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Руководитель организации, а также дежу</w:t>
      </w:r>
      <w:r>
        <w:t>рный персонал на объекте защиты, на котором возник пожар, обеспечивают подразделениям пожарной охраны доступ в любые помещения для целей эвакуации и спасения людей, ограничения распространения, локализации и тушения пожара.</w:t>
      </w:r>
    </w:p>
    <w:p w:rsidR="00F05160" w:rsidRDefault="00172448">
      <w:pPr>
        <w:spacing w:after="150"/>
        <w:jc w:val="both"/>
      </w:pPr>
      <w:r>
        <w:t>27. При эксплуатации эвакуационн</w:t>
      </w:r>
      <w:r>
        <w:t>ых путей, эвакуационных и аварийных выходов запрещается:</w:t>
      </w:r>
    </w:p>
    <w:p w:rsidR="00F05160" w:rsidRDefault="00172448">
      <w:pPr>
        <w:spacing w:after="150"/>
        <w:jc w:val="both"/>
      </w:pPr>
      <w:r>
        <w:t>а) устраивать на путях эвакуации пороги (за исключением порогов в дверных проемах), устанавливать раздвижные и подъемно-опускные двери и ворота без возможности вручную открыть их изнутри и заблокиров</w:t>
      </w:r>
      <w:r>
        <w:t>ать в открытом состоянии, вращающиеся двери и турникеты, а также другие устройства, препятствующие свободной эвакуации людей, при отсутствии иных (дублирующих) путей эвакуации либо при отсутствии технических решений, позволяющих вручную открыть и заблокиро</w:t>
      </w:r>
      <w:r>
        <w:t>вать в открытом состоянии указанные устройства. Допускается в дополнение к ручному способу применение автоматического или дистанционного способа открывания и блокирования устройств;</w:t>
      </w:r>
    </w:p>
    <w:p w:rsidR="00F05160" w:rsidRDefault="00172448">
      <w:pPr>
        <w:spacing w:after="150"/>
        <w:jc w:val="both"/>
      </w:pPr>
      <w:r>
        <w:t xml:space="preserve">б) размещать мебель (за исключением сидячих мест для ожидания) и предметы </w:t>
      </w:r>
      <w:r>
        <w:t>(за исключением технологического, выставочного и другого оборудования) на путях эвакуации, у дверей эвакуационных и аварийных выходов, в переходах между секциями, у выходов на крышу (покрытие), а также демонтировать лестницы, поэтажно соединяющие балконы и</w:t>
      </w:r>
      <w:r>
        <w:t xml:space="preserve"> лоджии, лестницы в приямках, блокировать люки на балконах и лоджиях квартир; (в ред. Постановления Правительства РФ </w:t>
      </w:r>
      <w:hyperlink r:id="rId49" w:anchor="l48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в) устраивать в тамбурах вых</w:t>
      </w:r>
      <w:r>
        <w:t>одов из зданий (за исключением квартир и индивидуальных жилых домов) сушилки и вешалки для одежды, гардеробы, а также хранить (в том числе временно) инвентарь и материалы;</w:t>
      </w:r>
    </w:p>
    <w:p w:rsidR="00F05160" w:rsidRDefault="00172448">
      <w:pPr>
        <w:spacing w:after="150"/>
        <w:jc w:val="both"/>
      </w:pPr>
      <w:r>
        <w:t>г) фиксировать самозакрывающиеся двери лестничных клеток, коридоров, холлов и тамбур</w:t>
      </w:r>
      <w:r>
        <w:t>ов в открытом положении (если для этих целей не используются устройства, автоматически срабатывающие при пожаре), а также снимать их;</w:t>
      </w:r>
    </w:p>
    <w:p w:rsidR="00F05160" w:rsidRDefault="00172448">
      <w:pPr>
        <w:spacing w:after="150"/>
        <w:jc w:val="both"/>
      </w:pPr>
      <w:r>
        <w:t xml:space="preserve">д) изменять направление открывания дверей, за исключением дверей, открывание которых не нормируется или к которым </w:t>
      </w:r>
      <w:r>
        <w:t>предъявляются иные требования.</w:t>
      </w:r>
    </w:p>
    <w:p w:rsidR="00F05160" w:rsidRDefault="00172448">
      <w:pPr>
        <w:spacing w:after="150"/>
        <w:jc w:val="both"/>
      </w:pPr>
      <w:r>
        <w:t xml:space="preserve">28. Руководитель организации при размещении в помещениях и на путях эвакуации (за исключением лестниц и лестничных клеток) технологического, выставочного и другого оборудования, а также сидячих мест для ожидания обеспечивает </w:t>
      </w:r>
      <w:r>
        <w:t xml:space="preserve">геометрические параметры эвакуационных путей, установленные требованиями пожарной безопасности. (в ред. Постановления Правительства РФ </w:t>
      </w:r>
      <w:hyperlink r:id="rId50" w:anchor="l52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 xml:space="preserve">29. Пункт </w:t>
      </w:r>
      <w:r>
        <w:t xml:space="preserve">утратил силу. (в ред. Постановления Правительства РФ </w:t>
      </w:r>
      <w:hyperlink r:id="rId51" w:anchor="l52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30. На объекте защиты с массовым пребыванием людей руководитель организации обеспечивает нал</w:t>
      </w:r>
      <w:r>
        <w:t xml:space="preserve">ичие исправных ручных электрических фонарей из расчета не менее 1 фонаря на каждого дежурного и средств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</w:t>
      </w:r>
      <w:r>
        <w:t>и зрения человека от опасных факторов пожара (с учетом сроков их хранения (годности) на каждого дежурного (при их наличии). (в ред. Постановления Правительства РФ </w:t>
      </w:r>
      <w:hyperlink r:id="rId52" w:anchor="l48" w:history="1">
        <w:r>
          <w:rPr>
            <w:u w:val="single"/>
          </w:rPr>
          <w:t>от 03.0</w:t>
        </w:r>
        <w:r>
          <w:rPr>
            <w:u w:val="single"/>
          </w:rPr>
          <w:t>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 xml:space="preserve">Руководитель организации обеспечивает 1 раз в год проверку средств индивидуальной защиты органов дыхания и зрения человека от опасных факторов пожара на предмет отсутствия механических повреждений и их целостности с отражением информации в </w:t>
      </w:r>
      <w:r>
        <w:t>журнале эксплуатации систем противопожарной защиты.</w:t>
      </w:r>
    </w:p>
    <w:p w:rsidR="00F05160" w:rsidRDefault="00172448">
      <w:pPr>
        <w:spacing w:after="150"/>
        <w:jc w:val="both"/>
      </w:pPr>
      <w:r>
        <w:t>31. Ковры, ковровые дорожки, укладываемые на путях эвакуации поверх покрытий полов и в эвакуационных проходах на объектах защиты, должны надежно крепиться к полу.</w:t>
      </w:r>
    </w:p>
    <w:p w:rsidR="00F05160" w:rsidRDefault="00172448">
      <w:pPr>
        <w:spacing w:after="150"/>
        <w:jc w:val="both"/>
      </w:pPr>
      <w:r>
        <w:t>32. Запрещается оставлять по окончании рабочего времени необесточенными (не отключенными от электрической сети) электропотребители, в том числе бытовые электроприборы, за исключением помещений, в которых находится дежурный персонал, электропотребители дежу</w:t>
      </w:r>
      <w:r>
        <w:t>рного освещения, систем противопожарной защиты, а также другие электроустановки и электротехнические приборы, если это обусловлено их функциональным назначением и (или) предусмотрено требованиями инструкции по эксплуатации. (в ред. Постановления Правительс</w:t>
      </w:r>
      <w:r>
        <w:t xml:space="preserve">тва РФ </w:t>
      </w:r>
      <w:hyperlink r:id="rId53" w:anchor="l54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Электроустановки зданий общежитий, хостелов, общеобразовательных организаций, образовательных организаций с наличием интерната, дошкольных</w:t>
      </w:r>
      <w:r>
        <w:t xml:space="preserve"> образовательных организаций, специализированных домов престарелых и инвалидов (неквартирных), спальных корпусов организаций отдыха детей и их оздоровления, медицинских организаций, предназначенных для осуществления медицинской деятельности, оборудуются ус</w:t>
      </w:r>
      <w:r>
        <w:t xml:space="preserve">тройствами защиты от дугового пробоя, которые поддерживаются в исправном состоянии. Оборудование таких зданий, введенных в эксплуатацию до 1 марта 2024 г., указанными устройствами защиты осуществляется при их реконструкции или капитальном ремонте. (в ред. </w:t>
      </w:r>
      <w:r>
        <w:t xml:space="preserve">Постановления Правительства РФ </w:t>
      </w:r>
      <w:hyperlink r:id="rId54" w:anchor="l9" w:history="1">
        <w:r>
          <w:rPr>
            <w:u w:val="single"/>
          </w:rPr>
          <w:t>от 30.03.2023 N 510</w:t>
        </w:r>
      </w:hyperlink>
      <w:r>
        <w:t>)</w:t>
      </w:r>
    </w:p>
    <w:p w:rsidR="00F05160" w:rsidRDefault="00172448">
      <w:pPr>
        <w:spacing w:after="150"/>
        <w:jc w:val="both"/>
      </w:pPr>
      <w:r>
        <w:t>Установка устройств защиты от дугового пробоя в распределительных и групповых сетях электроснабжения систем противоп</w:t>
      </w:r>
      <w:r>
        <w:t xml:space="preserve">ожарной защиты и систем медицинского назначения, поддерживающих жизнедеятельность пациентов, не допускается. (в ред. Постановления Правительства РФ </w:t>
      </w:r>
      <w:hyperlink r:id="rId55" w:anchor="l9" w:history="1">
        <w:r>
          <w:rPr>
            <w:u w:val="single"/>
          </w:rPr>
          <w:t>от 30.03.2023 N 510</w:t>
        </w:r>
      </w:hyperlink>
      <w:r>
        <w:t>)</w:t>
      </w:r>
    </w:p>
    <w:p w:rsidR="00F05160" w:rsidRDefault="00172448">
      <w:pPr>
        <w:spacing w:after="150"/>
        <w:jc w:val="both"/>
      </w:pPr>
      <w:r>
        <w:t>33. Транспаранты и баннеры, а также другие рекламные элементы и конструкции, размещаемые на фасадах зданий и сооружений, выполняются из негорючих материалов или материалов с показателями пожарной опасности не ниже Г1, В1, Д2, Т2, если иное не предусмотрен</w:t>
      </w:r>
      <w:r>
        <w:t>о в технической, проектной документации или в специальных технических условиях.</w:t>
      </w:r>
    </w:p>
    <w:p w:rsidR="00F05160" w:rsidRDefault="00172448">
      <w:pPr>
        <w:spacing w:after="150"/>
        <w:jc w:val="both"/>
      </w:pPr>
      <w:r>
        <w:t>При этом их размещение не должно ограничивать проветривание и естественное освещение лестничных клеток, а также препятствовать использованию других специально предусмотренных п</w:t>
      </w:r>
      <w:r>
        <w:t>роемов в фасадах зданий и сооружений для удаления дыма и продуктов горения при пожаре.</w:t>
      </w:r>
    </w:p>
    <w:p w:rsidR="00F05160" w:rsidRDefault="00172448">
      <w:pPr>
        <w:spacing w:after="150"/>
        <w:jc w:val="both"/>
      </w:pPr>
      <w:r>
        <w:t>Прокладка в пространстве воздушного зазора навесных фасадных систем открытым способом электрических кабелей и проводов не допускается.</w:t>
      </w:r>
    </w:p>
    <w:p w:rsidR="00F05160" w:rsidRDefault="00172448">
      <w:pPr>
        <w:spacing w:after="150"/>
        <w:jc w:val="both"/>
      </w:pPr>
      <w:r>
        <w:t>34. Запрещается прокладка и эксплу</w:t>
      </w:r>
      <w:r>
        <w:t>атация воздушных линий электропередачи (в том числе временных и проложенных кабелем) над кровлями и навесами из горючих материалов, а также над открытыми складами (штабелями, скирдами и др.) горючих веществ, материалов и изделий.</w:t>
      </w:r>
    </w:p>
    <w:p w:rsidR="00F05160" w:rsidRDefault="00172448">
      <w:pPr>
        <w:spacing w:after="150"/>
        <w:jc w:val="both"/>
      </w:pPr>
      <w:r>
        <w:t>35. Запрещается:</w:t>
      </w:r>
    </w:p>
    <w:p w:rsidR="00F05160" w:rsidRDefault="00172448">
      <w:pPr>
        <w:spacing w:after="150"/>
        <w:jc w:val="both"/>
      </w:pPr>
      <w:r>
        <w:t>а) эксплу</w:t>
      </w:r>
      <w:r>
        <w:t>атировать электропровода и кабели с видимыми нарушениями изоляции и со следами термического воздействия;</w:t>
      </w:r>
    </w:p>
    <w:p w:rsidR="00F05160" w:rsidRDefault="00172448">
      <w:pPr>
        <w:spacing w:after="150"/>
        <w:jc w:val="both"/>
      </w:pPr>
      <w:r>
        <w:t>б) пользоваться розетками, рубильниками, другими электроустановочными изделиями с повреждениями;</w:t>
      </w:r>
    </w:p>
    <w:p w:rsidR="00F05160" w:rsidRDefault="00172448">
      <w:pPr>
        <w:spacing w:after="150"/>
        <w:jc w:val="both"/>
      </w:pPr>
      <w:r>
        <w:t>в) эксплуатировать светильники со снятыми колпаками (р</w:t>
      </w:r>
      <w:r>
        <w:t>ассеивателями), предусмотренными конструкцией, а также обертывать электролампы и светильники (с лампами накаливания) бумагой, тканью и другими горючими материалами;</w:t>
      </w:r>
    </w:p>
    <w:p w:rsidR="00F05160" w:rsidRDefault="00172448">
      <w:pPr>
        <w:spacing w:after="150"/>
        <w:jc w:val="both"/>
      </w:pPr>
      <w:r>
        <w:t>г) пользоваться электрическими утюгами, электрическими плитками, электрическими чайниками и</w:t>
      </w:r>
      <w:r>
        <w:t xml:space="preserve">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их конструкцией;</w:t>
      </w:r>
    </w:p>
    <w:p w:rsidR="00F05160" w:rsidRDefault="00172448">
      <w:pPr>
        <w:spacing w:after="150"/>
        <w:jc w:val="both"/>
      </w:pPr>
      <w:r>
        <w:t>д) использовать нестандартные (самодельные) электронагревательные приборы и удлини</w:t>
      </w:r>
      <w:r>
        <w:t xml:space="preserve">тели для питания электроприборов, а также использовать некалиброванные плавкие вставки или другие самодельные аппараты защиты от перегрузки и короткого замыкания; (в ред. Постановления Правительства РФ </w:t>
      </w:r>
      <w:hyperlink r:id="rId56" w:anchor="l54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е) размещать (складировать) в электрощитовых, а также ближе 1 метра от электрощитов, электродвигателей и пусковой аппаратуры горючие, легковоспламеняющиеся вещества и материалы;</w:t>
      </w:r>
    </w:p>
    <w:p w:rsidR="00F05160" w:rsidRDefault="00172448">
      <w:pPr>
        <w:spacing w:after="150"/>
        <w:jc w:val="both"/>
      </w:pPr>
      <w:r>
        <w:t>ж) использовать време</w:t>
      </w:r>
      <w:r>
        <w:t>нную электропроводку, включая удлинители, сетевые фильтры, не предназначенные по своим характеристикам для питания применяемых электроприборов, в том числе при проведении аварийных и других строительно-монтажных и реставрационных работ, а также при включен</w:t>
      </w:r>
      <w:r>
        <w:t xml:space="preserve">ии электроподогрева автотранспорта; (в ред. Постановления Правительства РФ </w:t>
      </w:r>
      <w:hyperlink r:id="rId57" w:anchor="l58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з) прокладывать электрическую проводку без средств дополнительной защи</w:t>
      </w:r>
      <w:r>
        <w:t>ты непосредственно по горючему основанию. Допускается прокладка на роликах, в трубах, коробах, изоляторах или с подложкой, выполненных из негорючих материалов; (в ред. Постановления Правительства РФ </w:t>
      </w:r>
      <w:hyperlink r:id="rId58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и) 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</w:t>
      </w:r>
      <w:r>
        <w:t xml:space="preserve"> которые могут и (или) должны находиться в круглосуточном режиме работы в соответствии с технической документацией изготовителя.</w:t>
      </w:r>
    </w:p>
    <w:p w:rsidR="00F05160" w:rsidRDefault="00172448">
      <w:pPr>
        <w:spacing w:after="150"/>
        <w:jc w:val="both"/>
      </w:pPr>
      <w:r>
        <w:t>36. Руководитель организации обеспечивает наличие знаков пожарной безопасности, обозначающих в том числе пути эвакуации и эваку</w:t>
      </w:r>
      <w:r>
        <w:t>ационные выходы, места размещения аварийно-спасательных устройств и снаряжения, стоянки мобильных средств пожаротушения.</w:t>
      </w:r>
    </w:p>
    <w:p w:rsidR="00F05160" w:rsidRDefault="00172448">
      <w:pPr>
        <w:spacing w:after="150"/>
        <w:jc w:val="both"/>
      </w:pPr>
      <w:r>
        <w:t>37. Запрещается закрывать и ухудшать видимость световых оповещателей, обозначающих эвакуационные выходы, и эвакуационных знаков пожарно</w:t>
      </w:r>
      <w:r>
        <w:t>й безопасности, а также планов эвакуации людей при пожаре. (в ред. Постановления Правительства РФ </w:t>
      </w:r>
      <w:hyperlink r:id="rId59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Эвакуационное освещение должно находиться в кругл</w:t>
      </w:r>
      <w:r>
        <w:t>осуточном режиме работы или включаться автоматически при прекращении электропитания рабочего освещения.</w:t>
      </w:r>
    </w:p>
    <w:p w:rsidR="00F05160" w:rsidRDefault="00172448">
      <w:pPr>
        <w:spacing w:after="150"/>
        <w:jc w:val="both"/>
      </w:pPr>
      <w:r>
        <w:t>Светильники аварийного освещения должны отличаться от светильников рабочего освещения знаками или окраской.</w:t>
      </w:r>
    </w:p>
    <w:p w:rsidR="00F05160" w:rsidRDefault="00172448">
      <w:pPr>
        <w:spacing w:after="150"/>
        <w:jc w:val="both"/>
      </w:pPr>
      <w:r>
        <w:t>В зрительных, демонстрационных и выставочных</w:t>
      </w:r>
      <w:r>
        <w:t xml:space="preserve"> залах знаки пожарной безопасности с автономным питанием и от электросети могут включаться только на время проведения мероприятий с пребыванием людей.</w:t>
      </w:r>
    </w:p>
    <w:p w:rsidR="00F05160" w:rsidRDefault="00172448">
      <w:pPr>
        <w:spacing w:after="150"/>
        <w:jc w:val="both"/>
      </w:pPr>
      <w:r>
        <w:t xml:space="preserve">38. Линзовые прожекторы, прожекторы и софиты размещаются на безопасном от горючих конструкций и </w:t>
      </w:r>
      <w:r>
        <w:t>материалов расстоянии, указанном в технической документации на эксплуатацию изделия.</w:t>
      </w:r>
    </w:p>
    <w:p w:rsidR="00F05160" w:rsidRDefault="00172448">
      <w:pPr>
        <w:spacing w:after="150"/>
        <w:jc w:val="both"/>
      </w:pPr>
      <w:r>
        <w:t>39. Встроенные в здания объектов с массовым пребыванием людей и пристроенные к таким зданиям котельные не допускается переводить с твердого топлива на жидкое и газообразно</w:t>
      </w:r>
      <w:r>
        <w:t>е.</w:t>
      </w:r>
    </w:p>
    <w:p w:rsidR="00F05160" w:rsidRDefault="00172448">
      <w:pPr>
        <w:spacing w:after="150"/>
        <w:jc w:val="both"/>
      </w:pPr>
      <w:r>
        <w:t>40. При эксплуатации газовых приборов запрещается:</w:t>
      </w:r>
    </w:p>
    <w:p w:rsidR="00F05160" w:rsidRDefault="00172448">
      <w:pPr>
        <w:spacing w:after="150"/>
        <w:jc w:val="both"/>
      </w:pPr>
      <w:r>
        <w:t xml:space="preserve">а) пользоваться неисправными газовыми приборами; (в ред. Постановления Правительства РФ </w:t>
      </w:r>
      <w:hyperlink r:id="rId60" w:anchor="l59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 xml:space="preserve">б) </w:t>
      </w:r>
      <w:r>
        <w:t>оставлять газовые приборы включенными без присмотра, за исключением газовых приборов, которые могут и (или) должны находиться в круглосуточном режиме работы в соответствии с технической документацией изготовителя;</w:t>
      </w:r>
    </w:p>
    <w:p w:rsidR="00F05160" w:rsidRDefault="00172448">
      <w:pPr>
        <w:spacing w:after="150"/>
        <w:jc w:val="both"/>
      </w:pPr>
      <w:r>
        <w:t>в) устанавливать (размещать) мебель и друг</w:t>
      </w:r>
      <w:r>
        <w:t>ие горючие предметы и материалы на расстоянии менее 0,2 метра от бытовых газовых приборов по горизонтали (за исключением бытовых газовых плит, встраиваемых бытовых газовых приборов, устанавливаемых в соответствии с технической документацией изготовителя) и</w:t>
      </w:r>
      <w:r>
        <w:t xml:space="preserve"> менее 0,7 метра по вертикали (при нависании указанных предметов и материалов над бытовыми газовыми приборами).</w:t>
      </w:r>
    </w:p>
    <w:p w:rsidR="00F05160" w:rsidRDefault="00172448">
      <w:pPr>
        <w:spacing w:after="150"/>
        <w:jc w:val="both"/>
      </w:pPr>
      <w:r>
        <w:t>40.1. Газовые баллоны, за исключением одного баллона объемом не более 5 литров, подключенного к газовой плите заводского изготовления, располага</w:t>
      </w:r>
      <w:r>
        <w:t>ются вне зданий (за исключением складских зданий для их хранения) в шкафах или под кожухами, закрывающими верхнюю часть баллонов и редуктор, из негорючих материалов на видных местах у глухого простенка стены на расстоянии не менее 5 метров от входа в здани</w:t>
      </w:r>
      <w:r>
        <w:t>е, на цокольные и подвальные этажи. (в ред. Постановления Правительства РФ </w:t>
      </w:r>
      <w:hyperlink r:id="rId61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Пристройки и шкафы для газовых баллонов должны запираться на замок и име</w:t>
      </w:r>
      <w:r>
        <w:t>ть жалюзи для проветривания, а также предупреждающие надписи "Огнеопасно. Газ". (в ред. Постановления Правительства РФ </w:t>
      </w:r>
      <w:hyperlink r:id="rId62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 xml:space="preserve">41. При эксплуатации систем </w:t>
      </w:r>
      <w:r>
        <w:t>вентиляции и кондиционирования воздуха запрещается:</w:t>
      </w:r>
    </w:p>
    <w:p w:rsidR="00F05160" w:rsidRDefault="00172448">
      <w:pPr>
        <w:spacing w:after="150"/>
        <w:jc w:val="both"/>
      </w:pPr>
      <w:r>
        <w:t>а) оставлять двери вентиляционных камер открытыми;</w:t>
      </w:r>
    </w:p>
    <w:p w:rsidR="00F05160" w:rsidRDefault="00172448">
      <w:pPr>
        <w:spacing w:after="150"/>
        <w:jc w:val="both"/>
      </w:pPr>
      <w:r>
        <w:t>б) закрывать вытяжные каналы, отверстия и решетки;</w:t>
      </w:r>
    </w:p>
    <w:p w:rsidR="00F05160" w:rsidRDefault="00172448">
      <w:pPr>
        <w:spacing w:after="150"/>
        <w:jc w:val="both"/>
      </w:pPr>
      <w:r>
        <w:t>в) подключать к воздуховодам газовые отопительные приборы, отопительные печи, камины, а также использо</w:t>
      </w:r>
      <w:r>
        <w:t>вать их для удаления продуктов горения;</w:t>
      </w:r>
    </w:p>
    <w:p w:rsidR="00F05160" w:rsidRDefault="00172448">
      <w:pPr>
        <w:spacing w:after="150"/>
        <w:jc w:val="both"/>
      </w:pPr>
      <w:r>
        <w:t>г) выжигать скопившиеся в воздуховодах жировые отложения, пыль и другие горючие вещества;</w:t>
      </w:r>
    </w:p>
    <w:p w:rsidR="00F05160" w:rsidRDefault="00172448">
      <w:pPr>
        <w:spacing w:after="150"/>
        <w:jc w:val="both"/>
      </w:pPr>
      <w:r>
        <w:t>д) хранить в вентиляционных камерах материалы и оборудование.</w:t>
      </w:r>
    </w:p>
    <w:p w:rsidR="00F05160" w:rsidRDefault="00172448">
      <w:pPr>
        <w:spacing w:after="150"/>
        <w:jc w:val="both"/>
      </w:pPr>
      <w:r>
        <w:t>42. В соответствии с технической документацией изготовителя руко</w:t>
      </w:r>
      <w:r>
        <w:t>водитель организации обеспечивает проверку огнезадерживающих устройств (заслонок, шиберов, клапанов и др.) в воздуховодах, устройств блокировки вентиляционных систем с автоматическими установками пожарной сигнализации или пожаротушения, автоматических устр</w:t>
      </w:r>
      <w:r>
        <w:t>ойств отключения общеобменной вентиляции и кондиционирования при пожаре с внесением информации в журнал эксплуатации систем противопожарной защиты.</w:t>
      </w:r>
    </w:p>
    <w:p w:rsidR="00F05160" w:rsidRDefault="00172448">
      <w:pPr>
        <w:spacing w:after="150"/>
        <w:jc w:val="both"/>
      </w:pPr>
      <w:r>
        <w:t>43. Руководитель организации или иное должностное лицо, уполномоченное руководителем организации, определяет</w:t>
      </w:r>
      <w:r>
        <w:t xml:space="preserve"> порядок и сроки проведения работ по очистке вентиляционных камер, циклонов, фильтров и воздуховодов от горючих отходов и отложений с составлением соответствующего акта, при этом такие работы проводятся не реже 1 раза в год. (в ред. Постановления Правитель</w:t>
      </w:r>
      <w:r>
        <w:t xml:space="preserve">ства РФ </w:t>
      </w:r>
      <w:hyperlink r:id="rId63" w:anchor="l59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Очистка вентиляционных систем взрывопожароопасных и пожароопасных помещений осуществляется взрывопожаробезопасными способами.</w:t>
      </w:r>
    </w:p>
    <w:p w:rsidR="00F05160" w:rsidRDefault="00172448">
      <w:pPr>
        <w:spacing w:after="150"/>
        <w:jc w:val="both"/>
      </w:pPr>
      <w:r>
        <w:t>44. Запреща</w:t>
      </w:r>
      <w:r>
        <w:t>ется эксплуатировать технологическое оборудование в взрывопожароопасных помещениях (установках) при неисправных и отключенных гидрофильтрах, сухих фильтрах, пылеулавливающих и других устройствах систем вентиляции (аспирации).</w:t>
      </w:r>
    </w:p>
    <w:p w:rsidR="00F05160" w:rsidRDefault="00172448">
      <w:pPr>
        <w:spacing w:after="150"/>
        <w:jc w:val="both"/>
      </w:pPr>
      <w:r>
        <w:t>45. Руководитель организации о</w:t>
      </w:r>
      <w:r>
        <w:t>беспечивает исправность гидравлических затворов (сифонов), исключающих распространение пламени по коммуникациям ливневой или производственной канализации зданий и сооружений, в которых применяются легковоспламеняющиеся и горючие жидкости.</w:t>
      </w:r>
    </w:p>
    <w:p w:rsidR="00F05160" w:rsidRDefault="00172448">
      <w:pPr>
        <w:spacing w:after="150"/>
        <w:jc w:val="both"/>
      </w:pPr>
      <w:r>
        <w:t>Слив легковосплам</w:t>
      </w:r>
      <w:r>
        <w:t>еняющихся и горючих жидкостей в канализационные сети (в том числе при авариях) запрещается.</w:t>
      </w:r>
    </w:p>
    <w:p w:rsidR="00F05160" w:rsidRDefault="00172448">
      <w:pPr>
        <w:spacing w:after="150"/>
        <w:jc w:val="both"/>
      </w:pPr>
      <w:r>
        <w:t>46. Руководитель организации обеспечивает исправность клапанов мусоропроводов и бельепроводов, которые должны находиться в закрытом положении и иметь уплотнение в п</w:t>
      </w:r>
      <w:r>
        <w:t>ритворе.</w:t>
      </w:r>
    </w:p>
    <w:p w:rsidR="00F05160" w:rsidRDefault="00172448">
      <w:pPr>
        <w:spacing w:after="150"/>
        <w:jc w:val="both"/>
      </w:pPr>
      <w:r>
        <w:t>47. Порядок использования организациями лифтов, имеющих режим работы "транспортирование пожарных подразделений", регламентируется инструкцией, утверждаемой руководителем организации. Указанная инструкция должна быть вывешена непосредственно у орга</w:t>
      </w:r>
      <w:r>
        <w:t>нов управления кабиной лифта.</w:t>
      </w:r>
    </w:p>
    <w:p w:rsidR="00F05160" w:rsidRDefault="00172448">
      <w:pPr>
        <w:spacing w:after="150"/>
        <w:jc w:val="both"/>
      </w:pPr>
      <w:r>
        <w:t>Руководитель организации обеспечивает функционирование систем противодымной защиты лифтовых холлов лифтов, используемых в качестве безопасных зон для маломобильных групп населения и других физических лиц, поддержание в исправн</w:t>
      </w:r>
      <w:r>
        <w:t xml:space="preserve">ом состоянии противопожарных преград (перегородок) и заполнений проемов в них. Указанные зоны обеспечиваются соответствующими средствами индивидуальной защиты и связи с помещением пожарного поста. На объекте защиты размещаются знаки пожарной безопасности, </w:t>
      </w:r>
      <w:r>
        <w:t>обозначающие направление к такой зоне.</w:t>
      </w:r>
    </w:p>
    <w:p w:rsidR="00F05160" w:rsidRDefault="00172448">
      <w:pPr>
        <w:spacing w:after="150"/>
        <w:jc w:val="both"/>
      </w:pPr>
      <w:r>
        <w:t xml:space="preserve">48. Руководитель организации извещает подразделение пожарной охраны при отключении участков водопроводной сети и (или) пожарных гидрантов, находящихся на территории организации, а также в случае уменьшения давления в </w:t>
      </w:r>
      <w:r>
        <w:t>водопроводной сети ниже требуемого.</w:t>
      </w:r>
    </w:p>
    <w:p w:rsidR="00F05160" w:rsidRDefault="00172448">
      <w:pPr>
        <w:spacing w:after="150"/>
        <w:jc w:val="both"/>
      </w:pPr>
      <w:r>
        <w:t>Руководитель организации обеспечивает исправность, своевременное обслуживание и ремонт наружного противопожарного водоснабжения, находящегося в зоне эксплуатационной ответственности организации, и организует проведение п</w:t>
      </w:r>
      <w:r>
        <w:t xml:space="preserve">роверок на водоотдачу не реже 2 раз в год (весной и осенью) с внесением информации в журнал эксплуатации систем противопожарной защиты. (в ред. Постановления Правительства РФ </w:t>
      </w:r>
      <w:hyperlink r:id="rId64" w:anchor="l63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Направление движения к источникам наружного противопожарного водоснабжения обозначается указателями со светоотражающей поверхностью либо световыми указателями, подключенными к сети электроснабжения и включенными в ночное время</w:t>
      </w:r>
      <w:r>
        <w:t xml:space="preserve"> или постоянно, с четко нанесенными цифрами расстояния до их месторасположения. (в ред. Постановления Правительства РФ </w:t>
      </w:r>
      <w:hyperlink r:id="rId65" w:anchor="l63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49. Запрещается стоянка ав</w:t>
      </w:r>
      <w:r>
        <w:t>тотранспорта на крышках колодцев пожарных гидрантов, в местах вывода на фасады зданий, сооружений патрубков для подключения мобильной пожарной техники, а также в пределах разворотных площадок и на разметке площадок для установки пожарной, специальной и ава</w:t>
      </w:r>
      <w:r>
        <w:t>рийно-спасательной техники, на пожарных пирсах.</w:t>
      </w:r>
    </w:p>
    <w:p w:rsidR="00F05160" w:rsidRDefault="00172448">
      <w:pPr>
        <w:spacing w:after="150"/>
        <w:jc w:val="both"/>
      </w:pPr>
      <w:r>
        <w:t>50. Руководитель организации обеспечивает исправное состояние, своевременное обслуживание и ремонт внутреннего противопожарного водопровода, укомплектованность пожарных кранов исправными пожарными рукавами, р</w:t>
      </w:r>
      <w:r>
        <w:t xml:space="preserve">учными пожарными стволами и пожарными запорными клапанами, организует перекатку пожарных рукавов (не реже 1 раза в год), а также надлежащее состояние водокольцевых катушек с внесением информации в журнал эксплуатации систем противопожарной защиты. (в ред. </w:t>
      </w:r>
      <w:r>
        <w:t xml:space="preserve">Постановления Правительства РФ </w:t>
      </w:r>
      <w:hyperlink r:id="rId66" w:anchor="l67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 xml:space="preserve">Пожарный рукав должен быть присоединен к пожарному клапану пожарного крана и пожарному стволу и размещаться в навесных, встроенных или приставных пожарных шкафах, имеющих элементы их фиксации в закрытом положении. (в ред. Постановления Правительства РФ </w:t>
      </w:r>
      <w:hyperlink r:id="rId67" w:anchor="l68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Пожарные шкафы (за исключением встроенных пожарных шкафов) крепятся к несущим или ограждающим строительным конструкциям, при этом обеспечивается отк</w:t>
      </w:r>
      <w:r>
        <w:t>рывание дверей шкафов не менее чем на 90 градусов.</w:t>
      </w:r>
    </w:p>
    <w:p w:rsidR="00F05160" w:rsidRDefault="00172448">
      <w:pPr>
        <w:spacing w:after="150"/>
        <w:jc w:val="both"/>
      </w:pPr>
      <w:r>
        <w:t>51. Руководитель организации обеспечивает помещения насосных станций схемами противопожарного водоснабжения и схемами обвязки насосов с информацией о защищаемых помещениях зданий и сооружений, типе и колич</w:t>
      </w:r>
      <w:r>
        <w:t>естве оросителей. На каждой задвижке и насосном пожарном агрегате должна быть табличка с информацией о защищаемых помещениях зданий и сооружений, типе и количестве пожарных оросителей. (в ред. Постановления Правительства РФ </w:t>
      </w:r>
      <w:hyperlink r:id="rId68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52. Руководитель организации обеспечивает исправное состояние и проведение проверок работоспособности задвижек с электроприводом (не реже 2 раз в год), установленных на обводных л</w:t>
      </w:r>
      <w:r>
        <w:t>иниях водомерных устройств, а также пожарных основных рабочих и резервных пожарных насосных агрегатов (ежемесячно) с внесением информации в журнал эксплуатации систем противопожарной защиты.</w:t>
      </w:r>
    </w:p>
    <w:p w:rsidR="00F05160" w:rsidRDefault="00172448">
      <w:pPr>
        <w:spacing w:after="150"/>
        <w:jc w:val="both"/>
      </w:pPr>
      <w:r>
        <w:t xml:space="preserve">53. Водонапорные башни должны быть приспособлены для забора воды </w:t>
      </w:r>
      <w:r>
        <w:t>пожарной техникой в любое время года.</w:t>
      </w:r>
    </w:p>
    <w:p w:rsidR="00F05160" w:rsidRDefault="00172448">
      <w:pPr>
        <w:spacing w:after="150"/>
        <w:jc w:val="both"/>
      </w:pPr>
      <w:r>
        <w:t>Абзац второй. - Утратил силу. (в ред. Постановления Правительства РФ </w:t>
      </w:r>
      <w:hyperlink r:id="rId69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Для обеспечения бесперебойного энергосна</w:t>
      </w:r>
      <w:r>
        <w:t>бжения водонапорной башни, предназначенной для нужд пожаротушения, предусматриваются автономные резервные источники электроснабжения.</w:t>
      </w:r>
    </w:p>
    <w:p w:rsidR="00F05160" w:rsidRDefault="00172448">
      <w:pPr>
        <w:spacing w:after="150"/>
        <w:jc w:val="both"/>
      </w:pPr>
      <w:r>
        <w:t>53.1. Использование для хозяйственных и производственных целей запаса воды, предназначенной для нужд пожаротушения, не доп</w:t>
      </w:r>
      <w:r>
        <w:t>ускается. (в ред. Постановления Правительства РФ </w:t>
      </w:r>
      <w:hyperlink r:id="rId70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54. Руководитель организации организует работы по ремонту, техническому обслуживанию и эксплуатаци</w:t>
      </w:r>
      <w:r>
        <w:t>и средств обеспечения пожарной безопасности и пожаротушения, обеспечивающие исправное состояние указанных средств. Работы осуществляются с учетом инструкции изготовителя на технические средства, функционирующие в составе систем противопожарной защиты.</w:t>
      </w:r>
    </w:p>
    <w:p w:rsidR="00F05160" w:rsidRDefault="00172448">
      <w:pPr>
        <w:spacing w:after="150"/>
        <w:jc w:val="both"/>
      </w:pPr>
      <w:r>
        <w:t xml:space="preserve">При </w:t>
      </w:r>
      <w:r>
        <w:t>монтаже, ремонте, техническом обслуживании и эксплуатации средств обеспечения пожарной безопасности зданий и сооружений должны соблюдаться проектные решения, разработанные в соответствии с нормативными документами по пожарной безопасности. (в ред. Постанов</w:t>
      </w:r>
      <w:r>
        <w:t>ления Правительства РФ </w:t>
      </w:r>
      <w:hyperlink r:id="rId71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На объекте защиты хранятся техническая документация на системы противопожарной защиты, в том числе технические средства, фун</w:t>
      </w:r>
      <w:r>
        <w:t>кционирующие в составе указанных систем, и результаты пусконаладочных испытаний указанных систем.</w:t>
      </w:r>
    </w:p>
    <w:p w:rsidR="00F05160" w:rsidRDefault="00172448">
      <w:pPr>
        <w:spacing w:after="150"/>
        <w:jc w:val="both"/>
      </w:pPr>
      <w:r>
        <w:t xml:space="preserve">Правообладатель объекта защиты обеспечивает ежегодное проведение испытаний систем пожарной сигнализации, передачи извещений о пожаре, оповещения и управления </w:t>
      </w:r>
      <w:r>
        <w:t>эвакуацией людей, технических средств, функционирующих в составе систем противодымной вентиляции, и автоматических установок пожаротушения, эксплуатирующихся сверх срока службы, установленного изготовителем (поставщиком), или при отсутствии информации изго</w:t>
      </w:r>
      <w:r>
        <w:t>товителя (поставщика) о возможности дальнейшей эксплуатации. (в ред. Постановления Правительства РФ </w:t>
      </w:r>
      <w:hyperlink r:id="rId72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 xml:space="preserve">Информация о работах, проводимых с указанными </w:t>
      </w:r>
      <w:r>
        <w:t>системами, вносится в журнал эксплуатации систем противопожарной защиты. (в ред. Постановления Правительства РФ </w:t>
      </w:r>
      <w:hyperlink r:id="rId73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К выполнению работ по монтажу, техн</w:t>
      </w:r>
      <w:r>
        <w:t>ическому обслуживанию и ремонту средств обеспечения пожарной безопасности зданий и сооружений привлекаются организации или индивидуальные предприниматели, имеющие специальное разрешение, если его наличие предусмотрено законодательством Российской Федерации</w:t>
      </w:r>
      <w:r>
        <w:t>. (в ред. Постановления Правительства РФ </w:t>
      </w:r>
      <w:hyperlink r:id="rId74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 xml:space="preserve">55. Перевод систем противопожарной защиты с автоматического пуска на ручной, а также отключение отдельных </w:t>
      </w:r>
      <w:r>
        <w:t>линий (зон) защиты запрещается, за исключением случаев, установленных пунктом 458 настоящих Правил, а также работ по техническому обслуживанию или ремонту систем противопожарной защиты и при проведении строительных (отделочных) работ в отдельных помещениях</w:t>
      </w:r>
      <w:r>
        <w:t xml:space="preserve">. (в ред. Постановлений Правительства РФ </w:t>
      </w:r>
      <w:hyperlink r:id="rId75" w:anchor="l68" w:history="1">
        <w:r>
          <w:rPr>
            <w:u w:val="single"/>
          </w:rPr>
          <w:t>от 24.10.2022 N 1885</w:t>
        </w:r>
      </w:hyperlink>
      <w:r>
        <w:t xml:space="preserve">, </w:t>
      </w:r>
      <w:hyperlink r:id="rId76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 xml:space="preserve">В период выполнения работ по техническому обслуживанию или ремонту, а также при проведении строительных (отделочных) работ, связанных с отключением систем противопожарной защиты или их элементов, руководитель организации принимает необходимые меры по </w:t>
      </w:r>
      <w:r>
        <w:t>защите объектов защиты и находящихся в них людей от пожара. (в ред. Постановления Правительства РФ </w:t>
      </w:r>
      <w:hyperlink r:id="rId77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 xml:space="preserve">Не допускается выполнение работ по техническому </w:t>
      </w:r>
      <w:r>
        <w:t>обслуживанию или ремонту, связанных с отключением систем противопожарной защиты или их элементов, в период проведения мероприятий с массовым пребыванием людей.</w:t>
      </w:r>
    </w:p>
    <w:p w:rsidR="00F05160" w:rsidRDefault="00172448">
      <w:pPr>
        <w:spacing w:after="150"/>
        <w:jc w:val="both"/>
      </w:pPr>
      <w:r>
        <w:t>56. Руководитель организации обеспечивает наличие в помещении пожарного поста (диспетчерской) ин</w:t>
      </w:r>
      <w:r>
        <w:t>струкции о порядке действия дежурного персонала при получении сигналов о пожаре и неисправности установок (устройств, систем) противопожарной защиты объекта защиты.</w:t>
      </w:r>
    </w:p>
    <w:p w:rsidR="00F05160" w:rsidRDefault="00172448">
      <w:pPr>
        <w:spacing w:after="150"/>
        <w:jc w:val="both"/>
      </w:pPr>
      <w:r>
        <w:t>Пожарный пост (диспетчерская) обеспечивается телефонной связью и исправными ручными электри</w:t>
      </w:r>
      <w:r>
        <w:t>ческими фонарями из расчета не менее 1 фонаря на каждого дежурного, средствами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</w:t>
      </w:r>
      <w:r>
        <w:t>ных факторов пожара (с учетом сроков их хранения (годности) на каждого дежурного (при их наличии). (в ред. Постановления Правительства РФ </w:t>
      </w:r>
      <w:hyperlink r:id="rId78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57. Пункт</w:t>
      </w:r>
      <w:r>
        <w:t xml:space="preserve"> утратил силу. (в ред. Постановления Правительства РФ </w:t>
      </w:r>
      <w:hyperlink r:id="rId79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58. Руководитель организации, если это предусмотрено нормами проектирования для конкретного о</w:t>
      </w:r>
      <w:r>
        <w:t>бъекта защиты или территории, обеспечивает содержание пожарных автомобилей в пожарных депо или специально предназначенных для этих целей боксах, имеющих отопление, электроснабжение, телефонную связь, твердое покрытие полов, утепленные ворота.</w:t>
      </w:r>
    </w:p>
    <w:p w:rsidR="00F05160" w:rsidRDefault="00172448">
      <w:pPr>
        <w:spacing w:after="150"/>
        <w:jc w:val="both"/>
      </w:pPr>
      <w:r>
        <w:t xml:space="preserve">Руководитель </w:t>
      </w:r>
      <w:r>
        <w:t>организации обеспечивает исправное техническое состояние пожарных автомобилей и мотопомп, а также техники, приспособленной (переоборудованной) для тушения пожаров.</w:t>
      </w:r>
    </w:p>
    <w:p w:rsidR="00F05160" w:rsidRDefault="00172448">
      <w:pPr>
        <w:spacing w:after="150"/>
        <w:jc w:val="both"/>
      </w:pPr>
      <w:r>
        <w:t>Руководитель организации за каждой мотопомпой и техникой, приспособленной (переоборудованной</w:t>
      </w:r>
      <w:r>
        <w:t>) для тушения пожаров, организует закрепление моториста (водителя), прошедшего подготовку для работы на указанной технике.</w:t>
      </w:r>
    </w:p>
    <w:p w:rsidR="00F05160" w:rsidRDefault="00172448">
      <w:pPr>
        <w:spacing w:after="150"/>
        <w:jc w:val="both"/>
      </w:pPr>
      <w:r>
        <w:t>59. Запрещается использовать пожарную технику и пожарно-техническое оборудование, установленное на мобильных средствах пожаротушения,</w:t>
      </w:r>
      <w:r>
        <w:t xml:space="preserve"> не по назначению.</w:t>
      </w:r>
    </w:p>
    <w:p w:rsidR="00F05160" w:rsidRDefault="00172448">
      <w:pPr>
        <w:spacing w:after="150"/>
        <w:jc w:val="both"/>
      </w:pPr>
      <w:r>
        <w:t>60. Руководитель организации обеспечивает объект защиты пригодными к эксплуатации первичными средствами пожаротушения (огнетушителями) по нормам согласно разделу XIX настоящих Правил и приложениям N 1 и 2, а также обеспечивает соблюдение</w:t>
      </w:r>
      <w:r>
        <w:t xml:space="preserve"> сроков их перезарядки, освидетельствования и своевременной замены, указанных в паспорте огнетушителя. (в ред. Постановления Правительства РФ </w:t>
      </w:r>
      <w:hyperlink r:id="rId80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 xml:space="preserve">Учет </w:t>
      </w:r>
      <w:r>
        <w:t>наличия, периодичности осмотра и сроков перезарядки огнетушителей ведется в журнале эксплуатации систем противопожарной защиты.</w:t>
      </w:r>
    </w:p>
    <w:p w:rsidR="00F05160" w:rsidRDefault="00172448">
      <w:pPr>
        <w:spacing w:after="150"/>
        <w:jc w:val="both"/>
      </w:pPr>
      <w:r>
        <w:t>61. Руководитель организации обеспечивает железнодорожный подвижной состав огнетушителями по нормам, установленным согласно прил</w:t>
      </w:r>
      <w:r>
        <w:t>ожению N 3, а также обеспечивает соблюдение сроков их перезарядки, освидетельствования и своевременной замены, указанных в паспорте огнетушителя.</w:t>
      </w:r>
    </w:p>
    <w:p w:rsidR="00F05160" w:rsidRDefault="00172448">
      <w:pPr>
        <w:spacing w:after="150"/>
        <w:jc w:val="both"/>
      </w:pPr>
      <w:r>
        <w:t>62. При размещении в лесах объектов для переработки древесины и других лесных ресурсов (углежжение, смолокурен</w:t>
      </w:r>
      <w:r>
        <w:t>ие, дегтекурение, заготовление живицы и др.) руководитель организации обязан:</w:t>
      </w:r>
    </w:p>
    <w:p w:rsidR="00F05160" w:rsidRDefault="00172448">
      <w:pPr>
        <w:spacing w:after="150"/>
        <w:jc w:val="both"/>
      </w:pPr>
      <w:r>
        <w:t xml:space="preserve">а) предусматривать противопожарные расстояния от указанных объектов до кромки лесных насаждений, устройство минерализованных полос, а также размещение основных и промежуточных </w:t>
      </w:r>
      <w:r>
        <w:t>складов для хранения живицы в соответствии с правилами пожарной безопасности в лесах, установленными Правительством Российской Федерации;</w:t>
      </w:r>
    </w:p>
    <w:p w:rsidR="00F05160" w:rsidRDefault="00172448">
      <w:pPr>
        <w:spacing w:after="150"/>
        <w:jc w:val="both"/>
      </w:pPr>
      <w:r>
        <w:t>б) обеспечивать в период пожароопасного сезона (в период устойчивой сухой, жаркой и ветреной погоды, при получении што</w:t>
      </w:r>
      <w:r>
        <w:t>рмового предупреждения и при введении особого противопожарного режима) в нерабочее время охрану объектов для переработки древесины и других лесных ресурсов;</w:t>
      </w:r>
    </w:p>
    <w:p w:rsidR="00F05160" w:rsidRDefault="00172448">
      <w:pPr>
        <w:spacing w:after="150"/>
        <w:jc w:val="both"/>
      </w:pPr>
      <w:r>
        <w:t>в) содержать территорию, на которой располагаются противопожарные разрывы от объектов для переработ</w:t>
      </w:r>
      <w:r>
        <w:t>ки древесины и других лесных ресурсов до кромки лесных насаждений, очищенной от мусора, порубочных остатков, щепы, опилок и других горючих материалов.</w:t>
      </w:r>
    </w:p>
    <w:p w:rsidR="00F05160" w:rsidRDefault="00172448">
      <w:pPr>
        <w:spacing w:after="150"/>
        <w:jc w:val="both"/>
      </w:pPr>
      <w:r>
        <w:t>63. Выжигание сухой травянистой растительности на землях (за исключением участков, находящихся на торфяны</w:t>
      </w:r>
      <w:r>
        <w:t>х почвах) промышленности, энергетики, транспорта, связи, радиовещания, телевидения, информатики, землях для обеспечения космической деятельности, землях обороны, безопасности и землях иного специального назначения может проводиться в безветренную погоду пр</w:t>
      </w:r>
      <w:r>
        <w:t>и условии, что: (в ред. Постановления Правительства РФ </w:t>
      </w:r>
      <w:hyperlink r:id="rId81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 xml:space="preserve">участок для выжигания сухой травянистой растительности располагается на расстоянии не менее </w:t>
      </w:r>
      <w:r>
        <w:t>50 метров от ближайшего объекта защиты;</w:t>
      </w:r>
    </w:p>
    <w:p w:rsidR="00F05160" w:rsidRDefault="00172448">
      <w:pPr>
        <w:spacing w:after="150"/>
        <w:jc w:val="both"/>
      </w:pPr>
      <w:r>
        <w:t>территория вокруг участка для выжигания сухой травянистой растительности очищена в радиусе 30 метров от сухостойных деревьев, валежника, порубочных остатков, других горючих материалов и отделена противопожарной минер</w:t>
      </w:r>
      <w:r>
        <w:t xml:space="preserve">ализованной полосой шириной не менее 1,4 метра; (в ред. Постановления Правительства РФ </w:t>
      </w:r>
      <w:hyperlink r:id="rId82" w:anchor="l71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на территории, включающей участок для выжигания сухой трав</w:t>
      </w:r>
      <w:r>
        <w:t>янистой растительности, не введен особый противопожарный режим;</w:t>
      </w:r>
    </w:p>
    <w:p w:rsidR="00F05160" w:rsidRDefault="00172448">
      <w:pPr>
        <w:spacing w:after="150"/>
        <w:jc w:val="both"/>
      </w:pPr>
      <w:r>
        <w:t>лица, участвующие в выжигании сухой травянистой растительности, постоянно находятся на месте проведения работ по выжиганию и обеспечены первичными средствами пожаротушения.</w:t>
      </w:r>
    </w:p>
    <w:p w:rsidR="00F05160" w:rsidRDefault="00172448">
      <w:pPr>
        <w:spacing w:after="150"/>
        <w:jc w:val="both"/>
      </w:pPr>
      <w:r>
        <w:t xml:space="preserve">Принятие решения о </w:t>
      </w:r>
      <w:r>
        <w:t>проведении выжигания сухой травянистой растительности и определение лиц, ответственных за выжигание, осуществляются руководителем организации, осуществляющей деятельность на соответствующей территории.</w:t>
      </w:r>
    </w:p>
    <w:p w:rsidR="00F05160" w:rsidRDefault="00172448">
      <w:pPr>
        <w:spacing w:after="150"/>
        <w:jc w:val="both"/>
      </w:pPr>
      <w:r>
        <w:t>Абзац седьмой - Утратил силу. (в ред. Постановления Пр</w:t>
      </w:r>
      <w:r>
        <w:t xml:space="preserve">авительства РФ </w:t>
      </w:r>
      <w:hyperlink r:id="rId83" w:anchor="l71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Выжигание лесных горючих материалов осуществляется в соответствии с правилами пожарной безопасности в лесах, установленными Правит</w:t>
      </w:r>
      <w:r>
        <w:t>ельством Российской Федерации.</w:t>
      </w:r>
    </w:p>
    <w:p w:rsidR="00F05160" w:rsidRDefault="00172448">
      <w:pPr>
        <w:spacing w:after="150"/>
        <w:jc w:val="both"/>
      </w:pPr>
      <w:r>
        <w:t xml:space="preserve">Абзац девятый - Утратил силу. (в ред. Постановления Правительства РФ </w:t>
      </w:r>
      <w:hyperlink r:id="rId84" w:anchor="l71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64. Для объектов военного назначения, объектов производства, переработки, хранения радиоактивных и взрывчатых веществ и материалов, пиротехнических изделий, объектов уничтожения и хранения химического оружия и средств взрывания, наземных объектов космическ</w:t>
      </w:r>
      <w:r>
        <w:t xml:space="preserve">ой инфраструктуры и стартовых комплексов, объектов горных выработок, объектов энергетики, являющихся особо опасными, технически сложными и уникальными в соответствии со </w:t>
      </w:r>
      <w:hyperlink r:id="rId85" w:anchor="l1225" w:history="1">
        <w:r>
          <w:rPr>
            <w:u w:val="single"/>
          </w:rPr>
          <w:t>статьей 48.1</w:t>
        </w:r>
      </w:hyperlink>
      <w:r>
        <w:t xml:space="preserve"> Градостроительного кодекса Российской Федерации, объектов учреждений, исполняющих наказание в виде лишения свободы, следственных изоляторов, изоляторов временного содержания, специальных учреждений, предназначенных для содержания иностранн</w:t>
      </w:r>
      <w:r>
        <w:t>ых граждан, подлежащих административному выдворению за пределы Российской Федерации, депортации или реадмиссии, психиатрических и других специализированных лечебных учреждений, объектов культурного наследия (памятников истории и культуры) народов Российско</w:t>
      </w:r>
      <w:r>
        <w:t>й Федерации федеральными органами исполнительной власти могут устанавливаться особенные требования пожарной безопасности, учитывающие специфику таких объектов.</w:t>
      </w:r>
    </w:p>
    <w:p w:rsidR="00F05160" w:rsidRDefault="00F05160"/>
    <w:p w:rsidR="00F05160" w:rsidRDefault="00172448">
      <w:pPr>
        <w:spacing w:after="150"/>
        <w:jc w:val="center"/>
        <w:rPr>
          <w:sz w:val="32"/>
        </w:rPr>
      </w:pPr>
      <w:r>
        <w:rPr>
          <w:b/>
          <w:sz w:val="32"/>
        </w:rPr>
        <w:t>II. Территории поселений и населенных пунктов</w:t>
      </w:r>
    </w:p>
    <w:p w:rsidR="00F05160" w:rsidRDefault="00172448">
      <w:pPr>
        <w:spacing w:after="150"/>
        <w:jc w:val="both"/>
      </w:pPr>
      <w:r>
        <w:t>65. Запрещается использовать противопожарные расс</w:t>
      </w:r>
      <w:r>
        <w:t>тояния между зданиями, сооружениями и строениями для складирования материалов, мусора, травы и иных отходов, оборудования и тары, строительства (размещения) зданий и сооружений, в том числе временных, для разведения костров, приготовления пищи с применение</w:t>
      </w:r>
      <w:r>
        <w:t>м открытого огня (мангалов, жаровен и др.) и сжигания отходов и тары.</w:t>
      </w:r>
    </w:p>
    <w:p w:rsidR="00F05160" w:rsidRDefault="00172448">
      <w:pPr>
        <w:spacing w:after="150"/>
        <w:jc w:val="both"/>
      </w:pPr>
      <w:r>
        <w:t>66. На землях общего пользования населенных пунктов, а также на территориях частных домовладений, расположенных на территориях населенных пунктов, запрещается использовать открытый огонь</w:t>
      </w:r>
      <w:r>
        <w:t xml:space="preserve"> для приготовления пищи, а также сжигать мусор, траву, листву и иные отходы, материалы или изделия вне специально отведенных и оборудованных для этого мест. (в ред. Постановления Правительства РФ </w:t>
      </w:r>
      <w:hyperlink r:id="rId86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67. Правообладатели земельных участков (собственники земельных участков, землепользователи, землевладельцы и арендаторы земельных участков), расположенных в границах населенных пунктов и на территориях общег</w:t>
      </w:r>
      <w:r>
        <w:t>о пользования вне границ населенных пунктов, и правообладатели территорий ведения гражданами садоводства или огородничества для собственных нужд (далее - территории садоводства или огородничества) обязаны производить своевременную уборку мусора, сухой раст</w:t>
      </w:r>
      <w:r>
        <w:t>ительности и покос травы.</w:t>
      </w:r>
    </w:p>
    <w:p w:rsidR="00F05160" w:rsidRDefault="00172448">
      <w:pPr>
        <w:spacing w:after="150"/>
        <w:jc w:val="both"/>
      </w:pPr>
      <w:r>
        <w:t>Границы уборки указанных территорий определяются границами земельного участка на основании кадастрового или межевого плана.</w:t>
      </w:r>
    </w:p>
    <w:p w:rsidR="00F05160" w:rsidRDefault="00172448">
      <w:pPr>
        <w:spacing w:after="150"/>
        <w:jc w:val="both"/>
      </w:pPr>
      <w:r>
        <w:t>68. На территориях общего пользования, прилегающих к жилым домам, садовым домам, объектам недвижимого имущ</w:t>
      </w:r>
      <w:r>
        <w:t>ества, относящимся к имуществу общего пользования садоводческого или огороднического некоммерческого товарищества, а также в лесах, лесопарковых зонах и на землях сельскохозяйственного назначения запрещается устраивать свалки горючих отходов.</w:t>
      </w:r>
    </w:p>
    <w:p w:rsidR="00F05160" w:rsidRDefault="00172448">
      <w:pPr>
        <w:spacing w:after="150"/>
        <w:jc w:val="both"/>
      </w:pPr>
      <w:r>
        <w:t>69. На террит</w:t>
      </w:r>
      <w:r>
        <w:t>ориях общего пользования городских и сельских поселений, городских и муниципальных округов, на территориях садоводства или огородничества, в том числе вне границ указанных территорий, в охранных зонах линий электропередачи, электрических станций и подстанц</w:t>
      </w:r>
      <w:r>
        <w:t>ий, а также в лесах, лесопарковых зонах и на землях сельскохозяйственного назначения запрещается устраивать свалки отходов.</w:t>
      </w:r>
    </w:p>
    <w:p w:rsidR="00F05160" w:rsidRDefault="00172448">
      <w:pPr>
        <w:spacing w:after="150"/>
        <w:jc w:val="both"/>
      </w:pPr>
      <w:r>
        <w:t>70. В период со дня схода снежного покрова до установления устойчивой дождливой осенней погоды или образования снежного покрова орга</w:t>
      </w:r>
      <w:r>
        <w:t>ны государственной власти, органы местного самоуправления, учреждения, организации, иные юридические лица независимо от их организационно-правовых форм и форм собственности, крестьянские (фермерские) хозяйства, общественные объединения, индивидуальные пред</w:t>
      </w:r>
      <w:r>
        <w:t>приниматели, должностные лица, граждане Российской Федерации, иностранные граждане, лица без гражданства, владеющие, пользующиеся и (или) распоряжающиеся территорией, прилегающей к лесу, обеспечивают ее очистку от сухой травянистой растительности, пожнивны</w:t>
      </w:r>
      <w:r>
        <w:t>х остатков, валежника, порубочных остатков,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1,4 метра или иной противопожарной преградой (иным проти</w:t>
      </w:r>
      <w:r>
        <w:t xml:space="preserve">вопожарным барьером). (в ред. Постановлений Правительства РФ </w:t>
      </w:r>
      <w:hyperlink r:id="rId87" w:anchor="l74" w:history="1">
        <w:r>
          <w:rPr>
            <w:u w:val="single"/>
          </w:rPr>
          <w:t>от 24.10.2022 N 1885</w:t>
        </w:r>
      </w:hyperlink>
      <w:r>
        <w:t xml:space="preserve">, </w:t>
      </w:r>
      <w:hyperlink r:id="rId88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В целях исключения возможного перехода природных пожаров на территории населенных пунктов, подверженных угрозе лесных пожаров и других ландшафтных (природных) пожаров, до начала пожароопасного периода, а также при установлении на с</w:t>
      </w:r>
      <w:r>
        <w:t>оответствующей территории особого противопожарного режима вокруг территории населенных пунктов создаются (обновляются) противопожарные минерализованные полосы шириной не менее 10 метров или иные противопожарные преграды (барьеры). (в ред. Постановлений Пра</w:t>
      </w:r>
      <w:r>
        <w:t xml:space="preserve">вительства РФ </w:t>
      </w:r>
      <w:hyperlink r:id="rId89" w:anchor="l78" w:history="1">
        <w:r>
          <w:rPr>
            <w:u w:val="single"/>
          </w:rPr>
          <w:t>от 24.10.2022 N 1885</w:t>
        </w:r>
      </w:hyperlink>
      <w:r>
        <w:t xml:space="preserve">, </w:t>
      </w:r>
      <w:hyperlink r:id="rId90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71. Правообладатели зе</w:t>
      </w:r>
      <w:r>
        <w:t>мельных участков обеспечивают надлежащее техническое содержание (в любое время года) дорог, проездов и подъездов к зданиям, сооружениям, строениям и наружным установкам, открытым складам, наружным пожарным лестницам и пожарным гидрантам, резервуарам, естес</w:t>
      </w:r>
      <w:r>
        <w:t>твенным и искусственным водоемам, являющимся источниками наружного противопожарного водоснабжения.</w:t>
      </w:r>
    </w:p>
    <w:p w:rsidR="00F05160" w:rsidRDefault="00172448">
      <w:pPr>
        <w:spacing w:after="150"/>
        <w:jc w:val="both"/>
      </w:pPr>
      <w:r>
        <w:t>Запрещается использовать для стоянки автомобилей на территории населенных пунктов, предприятий и организаций площадки для пожарной техники, включая разворотн</w:t>
      </w:r>
      <w:r>
        <w:t>ые, предназначенные для ее установки, в том числе для забора воды, подачи средств тушения, доступа пожарных на объект защиты.</w:t>
      </w:r>
    </w:p>
    <w:p w:rsidR="00F05160" w:rsidRDefault="00172448">
      <w:pPr>
        <w:spacing w:after="150"/>
        <w:jc w:val="both"/>
      </w:pPr>
      <w:r>
        <w:t>Не допускается перекрывать проезды для пожарной техники изделиями и предметами, посадкой крупногабаритных деревьев, исключающими и</w:t>
      </w:r>
      <w:r>
        <w:t>ли ограничивающими проезд пожарной техники, доступ пожарных в этажи зданий, сооружений либо снижающими размеры проездов, подъездов, установленные требованиями пожарной безопасности.</w:t>
      </w:r>
    </w:p>
    <w:p w:rsidR="00F05160" w:rsidRDefault="00172448">
      <w:pPr>
        <w:spacing w:after="150"/>
        <w:jc w:val="both"/>
      </w:pPr>
      <w:r>
        <w:t>Система противопожарной защиты в случае пожара должна обеспечивать автомат</w:t>
      </w:r>
      <w:r>
        <w:t>ическую разблокировку и (или) открывание шлагбаумов, ворот, ограждений и иных технических средств, установленных на проездах и подъездах, а также нахождение их в открытом положении для обеспечения беспрепятственного проезда пожарной техники. Допускается ру</w:t>
      </w:r>
      <w:r>
        <w:t>чное открывание при организации круглосуточного дежурства персонала непосредственно у места установки шлагбаума, ворот, ограждения и иных технических средств на проездах или дистанционно при устройстве видео- и (или) аудиосвязи с местом их установки. (в ре</w:t>
      </w:r>
      <w:r>
        <w:t xml:space="preserve">д. Постановления Правительства РФ </w:t>
      </w:r>
      <w:hyperlink r:id="rId91" w:anchor="l79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У въезда на территорию строительных площадок, открытых плоскостных автостоянок и гаражей, а также на территорию</w:t>
      </w:r>
      <w:r>
        <w:t xml:space="preserve"> садоводства или огородничества вывешиваются схемы с обозначением въездов, подъездов, пожарных проездов и источников противопожарного водоснабжения.</w:t>
      </w:r>
    </w:p>
    <w:p w:rsidR="00F05160" w:rsidRDefault="00172448">
      <w:pPr>
        <w:spacing w:after="150"/>
        <w:jc w:val="both"/>
      </w:pPr>
      <w:r>
        <w:t>Физическим лицам запрещается препятствовать работе подразделений пожарной охраны, в том числе в пути следов</w:t>
      </w:r>
      <w:r>
        <w:t>ания подразделений пожарной охраны к месту пожара.</w:t>
      </w:r>
    </w:p>
    <w:p w:rsidR="00F05160" w:rsidRDefault="00172448">
      <w:pPr>
        <w:spacing w:after="150"/>
        <w:jc w:val="both"/>
      </w:pPr>
      <w:r>
        <w:t>72. При проведении ремонтных (строительных) работ, связанных с закрытием дорог или проездов, руководитель организации, осуществляющей ремонт (строительство), незамедлительно представляет в подразделение по</w:t>
      </w:r>
      <w:r>
        <w:t>жарной охраны соответствующую информацию о сроках проведения этих работ и обеспечивает установку знаков, обозначающих направление объезда, или устраивает переезды через ремонтируемые участки дорог или проездов.</w:t>
      </w:r>
    </w:p>
    <w:p w:rsidR="00F05160" w:rsidRDefault="00172448">
      <w:pPr>
        <w:spacing w:after="150"/>
        <w:jc w:val="both"/>
      </w:pPr>
      <w:r>
        <w:t>73. Руководитель организации, лица, владеющие</w:t>
      </w:r>
      <w:r>
        <w:t>, пользующиеся и (или) распоряжающиеся объектами защиты, обеспечивают очистку объекта защиты от горючих отходов, мусора, тары и сухой растительности.</w:t>
      </w:r>
    </w:p>
    <w:p w:rsidR="00F05160" w:rsidRDefault="00172448">
      <w:pPr>
        <w:spacing w:after="150"/>
        <w:jc w:val="both"/>
      </w:pPr>
      <w:r>
        <w:t xml:space="preserve">Зона очистки от сухой травы, веток, других горючих материалов и сухостойных деревьев вокруг костра, место </w:t>
      </w:r>
      <w:r>
        <w:t>размещения запаса дров и огнетушащих средств должны составлять не менее 2 метров.</w:t>
      </w:r>
    </w:p>
    <w:p w:rsidR="00F05160" w:rsidRDefault="00172448">
      <w:pPr>
        <w:spacing w:after="150"/>
        <w:jc w:val="both"/>
      </w:pPr>
      <w:r>
        <w:t>Не допускается разводить открытый огонь (костры) в местах, находящихся за территорией частных домовладений, на расстоянии менее 50 метров от объектов защиты. После завершения</w:t>
      </w:r>
      <w:r>
        <w:t xml:space="preserve"> мероприятия или при усилении ветра костер или кострище необходимо залить водой или засыпать песком (землей) до полного прекращения тления углей.</w:t>
      </w:r>
    </w:p>
    <w:p w:rsidR="00F05160" w:rsidRDefault="00172448">
      <w:pPr>
        <w:spacing w:after="150"/>
        <w:jc w:val="both"/>
      </w:pPr>
      <w:r>
        <w:t xml:space="preserve">На территории поселений, городских округов и внутригородских муниципальных образований, а также на расстоянии </w:t>
      </w:r>
      <w:r>
        <w:t>менее 1000 метров от лесов запрещается запускать неуправляемые изделия из горючих материалов, принцип подъема которых на высоту основан на нагревании воздуха внутри конструкции с помощью открытого огня.</w:t>
      </w:r>
    </w:p>
    <w:p w:rsidR="00F05160" w:rsidRDefault="00172448">
      <w:pPr>
        <w:spacing w:after="150"/>
        <w:jc w:val="both"/>
      </w:pPr>
      <w:r>
        <w:t>74. На объектах защиты, граничащих с лесничествами, а</w:t>
      </w:r>
      <w:r>
        <w:t xml:space="preserve"> также расположенных в районах с торфяными почвами, предусматривается создание защитных противопожарных минерализованных полос шириной не менее 1,4 метра, противопожарных расстояний, удаление (сбор) в летний период сухой растительности, поросли, кустарнико</w:t>
      </w:r>
      <w:r>
        <w:t>в и осуществление других мероприятий, предупреждающих распространение огня при природных пожарах. Противопожарные минерализованные полосы не должны препятствовать проезду к населенным пунктам и водоисточникам в целях пожаротушения. (в ред. Постановления Пр</w:t>
      </w:r>
      <w:r>
        <w:t xml:space="preserve">авительства РФ </w:t>
      </w:r>
      <w:hyperlink r:id="rId92" w:anchor="l79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Запрещается использовать противопожарные минерализованные полосы и противопожарные расстояния для строительства различных сооружен</w:t>
      </w:r>
      <w:r>
        <w:t>ий и подсобных строений, ведения сельскохозяйственных работ, для складирования горючих материалов, мусора, бытовых отходов, а также отходов древесных, строительных и других горючих материалов.</w:t>
      </w:r>
    </w:p>
    <w:p w:rsidR="00F05160" w:rsidRDefault="00172448">
      <w:pPr>
        <w:spacing w:after="150"/>
        <w:jc w:val="both"/>
      </w:pPr>
      <w:r>
        <w:t>75. Органами местного самоуправления, за исключением случаев, п</w:t>
      </w:r>
      <w:r>
        <w:t>редусмотренных законодательством Российской Федерации, для целей пожаротушения создаются источники наружного противопожарного водоснабжения, а также условия для забора в любое время года воды из источников и систем наружного противопожарного водоснабжения,</w:t>
      </w:r>
      <w:r>
        <w:t xml:space="preserve"> расположенных в населенных пунктах и на прилегающих к ним территориях. (в ред. Постановления Правительства РФ </w:t>
      </w:r>
      <w:hyperlink r:id="rId93" w:anchor="l82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При наличии на территориях населен</w:t>
      </w:r>
      <w:r>
        <w:t>ных пунктов, территории садоводства или огородничества, а также на других объектах защиты или вблизи них (в радиусе 200 метров) естественных или искусственных водоисточников (река, озеро, бассейн, градирня и др.) к ним должны быть устроены подъезды с площа</w:t>
      </w:r>
      <w:r>
        <w:t>дками (пирсами) с твердым покрытием размером не менее 12 x 12 метров для установки пожарных автомобилей и забора воды в любое время года, за исключением случаев, когда территория населенного пункта, объекта защиты и находящиеся на них здания и сооружения о</w:t>
      </w:r>
      <w:r>
        <w:t>беспечены источниками противопожарного водоснабжения.</w:t>
      </w:r>
    </w:p>
    <w:p w:rsidR="00F05160" w:rsidRDefault="00172448">
      <w:pPr>
        <w:spacing w:after="150"/>
        <w:jc w:val="both"/>
      </w:pPr>
      <w:r>
        <w:t>76. Паспорт населенного пункта, подверженного угрозе лесных пожаров и других ландшафтных (природных) пожаров, паспорт территории организации отдыха детей и их оздоровления, паспорт территории садоводств</w:t>
      </w:r>
      <w:r>
        <w:t>а или огородничества, которые подвержены угрозе лесных пожаров (далее - паспорт населенного пункта, паспорт территории), ежегодно к началу пожароопасного сезона разрабатываются и утверждаются в соответствии с разделом XX настоящих Правил: (в ред. Постановл</w:t>
      </w:r>
      <w:r>
        <w:t xml:space="preserve">ения Правительства РФ </w:t>
      </w:r>
      <w:hyperlink r:id="rId94" w:anchor="l17" w:history="1">
        <w:r>
          <w:rPr>
            <w:u w:val="single"/>
          </w:rPr>
          <w:t>от 21.05.2021 N 766</w:t>
        </w:r>
      </w:hyperlink>
      <w:r>
        <w:t>)</w:t>
      </w:r>
    </w:p>
    <w:p w:rsidR="00F05160" w:rsidRDefault="00172448">
      <w:pPr>
        <w:spacing w:after="150"/>
        <w:jc w:val="both"/>
      </w:pPr>
      <w:r>
        <w:t>а) в отношении населенных пунктов - органами местного самоуправления поселений, городских и муниципальных округов, за исключ</w:t>
      </w:r>
      <w:r>
        <w:t>ением случаев, указанных в подпункте "б" настоящего пункта;</w:t>
      </w:r>
    </w:p>
    <w:p w:rsidR="00F05160" w:rsidRDefault="00172448">
      <w:pPr>
        <w:spacing w:after="150"/>
        <w:jc w:val="both"/>
      </w:pPr>
      <w:r>
        <w:t>б) в отношении городов федерального значения Москвы, Санкт-Петербурга и Севастополя - органами государственной власти указанных субъектов Российской Федерации;</w:t>
      </w:r>
    </w:p>
    <w:p w:rsidR="00F05160" w:rsidRDefault="00172448">
      <w:pPr>
        <w:spacing w:after="150"/>
        <w:jc w:val="both"/>
      </w:pPr>
      <w:r>
        <w:t xml:space="preserve">в) в отношении территории </w:t>
      </w:r>
      <w:r>
        <w:t>садоводства или огородничества - председателем садоводческого или огороднического некоммерческого товарищества;</w:t>
      </w:r>
    </w:p>
    <w:p w:rsidR="00F05160" w:rsidRDefault="00172448">
      <w:pPr>
        <w:spacing w:after="150"/>
        <w:jc w:val="both"/>
      </w:pPr>
      <w:r>
        <w:t>г) в отношении территории организации отдыха детей и их оздоровления - руководителем организации отдыха детей и их оздоровления.</w:t>
      </w:r>
    </w:p>
    <w:p w:rsidR="00F05160" w:rsidRDefault="00F05160"/>
    <w:p w:rsidR="00F05160" w:rsidRDefault="00172448">
      <w:pPr>
        <w:spacing w:after="150"/>
        <w:jc w:val="center"/>
        <w:rPr>
          <w:sz w:val="32"/>
        </w:rPr>
      </w:pPr>
      <w:r>
        <w:rPr>
          <w:b/>
          <w:sz w:val="32"/>
        </w:rPr>
        <w:t>III. Системы т</w:t>
      </w:r>
      <w:r>
        <w:rPr>
          <w:b/>
          <w:sz w:val="32"/>
        </w:rPr>
        <w:t>еплоснабжения и отопления</w:t>
      </w:r>
    </w:p>
    <w:p w:rsidR="00F05160" w:rsidRDefault="00172448">
      <w:pPr>
        <w:spacing w:after="150"/>
        <w:jc w:val="both"/>
      </w:pPr>
      <w:r>
        <w:t xml:space="preserve">77. Перед началом отопительного сезона руководители организации и физические лица организуют проведение проверок и ремонт печей, котельных, теплогенераторных, калориферных установок и каминов, а также других отопительных приборов </w:t>
      </w:r>
      <w:r>
        <w:t>и систем.</w:t>
      </w:r>
    </w:p>
    <w:p w:rsidR="00F05160" w:rsidRDefault="00172448">
      <w:pPr>
        <w:spacing w:after="150"/>
        <w:jc w:val="both"/>
      </w:pPr>
      <w:r>
        <w:t>Запрещается эксплуатировать печи и другие отопительные приборы без противопожарных разделок (отступок) от конструкций из горючих материалов, предтопочных листов, изготовленных из негорючего материала размером не менее 0,5 x 0,7 метра (на деревянн</w:t>
      </w:r>
      <w:r>
        <w:t>ом или другом полу из горючих материалов), а также при наличии прогаров и повреждений в разделках, наружных поверхностях печи, дымовых трубах, дымовых каналах и предтопочных листах.</w:t>
      </w:r>
    </w:p>
    <w:p w:rsidR="00F05160" w:rsidRDefault="00172448">
      <w:pPr>
        <w:spacing w:after="150"/>
        <w:jc w:val="both"/>
      </w:pPr>
      <w:r>
        <w:t>При обнаружении на примыкающих строительных конструкциях, выполненных из д</w:t>
      </w:r>
      <w:r>
        <w:t>ревесины или других горючих материалов, признаков термического повреждения (потемнение, обугливание, оплавление) эксплуатация печи прекращается. При этом поверхность поврежденной конструкции должна быть теплоизолирована либо увеличена величина разделки (от</w:t>
      </w:r>
      <w:r>
        <w:t>ступки).</w:t>
      </w:r>
    </w:p>
    <w:p w:rsidR="00F05160" w:rsidRDefault="00172448">
      <w:pPr>
        <w:spacing w:after="150"/>
        <w:jc w:val="both"/>
      </w:pPr>
      <w:r>
        <w:t>Неисправные печи и другие отопительные приборы к эксплуатации не допускаются.</w:t>
      </w:r>
    </w:p>
    <w:p w:rsidR="00F05160" w:rsidRDefault="00172448">
      <w:pPr>
        <w:spacing w:after="150"/>
        <w:jc w:val="both"/>
      </w:pPr>
      <w:r>
        <w:t>78. Руководители организаций и физические лица перед началом отопительного сезона, а также в течение отопительного сезона обеспечивают очистку дымоходов и печей (отопите</w:t>
      </w:r>
      <w:r>
        <w:t>льных приборов) от сажи не реже:</w:t>
      </w:r>
    </w:p>
    <w:p w:rsidR="00F05160" w:rsidRDefault="00172448">
      <w:pPr>
        <w:spacing w:after="150"/>
        <w:jc w:val="both"/>
      </w:pPr>
      <w:r>
        <w:t xml:space="preserve">1 раза в 3 месяца - для отопительных печей, за исключением печей непрерывного действия; (в ред. Постановления Правительства РФ </w:t>
      </w:r>
      <w:hyperlink r:id="rId95" w:anchor="l84" w:history="1">
        <w:r>
          <w:rPr>
            <w:u w:val="single"/>
          </w:rPr>
          <w:t>от 24.10.2</w:t>
        </w:r>
        <w:r>
          <w:rPr>
            <w:u w:val="single"/>
          </w:rPr>
          <w:t>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 xml:space="preserve">Абзац третий - Утратил силу. (в ред. Постановления Правительства РФ </w:t>
      </w:r>
      <w:hyperlink r:id="rId96" w:anchor="l85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1 раза в 1 месяц - для кухонных плит и других печей непрерывно</w:t>
      </w:r>
      <w:r>
        <w:t>й (долговременной) топки.</w:t>
      </w:r>
    </w:p>
    <w:p w:rsidR="00F05160" w:rsidRDefault="00172448">
      <w:pPr>
        <w:spacing w:after="150"/>
        <w:jc w:val="both"/>
      </w:pPr>
      <w:r>
        <w:t>79. При эксплуатации котельных и других теплопроизводящих установок запрещается:</w:t>
      </w:r>
    </w:p>
    <w:p w:rsidR="00F05160" w:rsidRDefault="00172448">
      <w:pPr>
        <w:spacing w:after="150"/>
        <w:jc w:val="both"/>
      </w:pPr>
      <w:r>
        <w:t>а) допускать к работе лиц, не прошедших специального обучения и не получивших соответствующих квалификационных удостоверений;</w:t>
      </w:r>
    </w:p>
    <w:p w:rsidR="00F05160" w:rsidRDefault="00172448">
      <w:pPr>
        <w:spacing w:after="150"/>
        <w:jc w:val="both"/>
      </w:pPr>
      <w:r>
        <w:t>б) применять в качестве</w:t>
      </w:r>
      <w:r>
        <w:t xml:space="preserve"> топлива отходы нефтепродуктов и другие легковоспламеняющиеся и горючие жидкости, которые не предусмотрены технической документацией на эксплуатацию оборудования;</w:t>
      </w:r>
    </w:p>
    <w:p w:rsidR="00F05160" w:rsidRDefault="00172448">
      <w:pPr>
        <w:spacing w:after="150"/>
        <w:jc w:val="both"/>
      </w:pPr>
      <w:r>
        <w:t>в) эксплуатировать теплопроизводящие установки при подтекании жидкого топлива (утечке газа) и</w:t>
      </w:r>
      <w:r>
        <w:t>з систем топливоподачи, а также из вентилей у топки и емкости с топливом;</w:t>
      </w:r>
    </w:p>
    <w:p w:rsidR="00F05160" w:rsidRDefault="00172448">
      <w:pPr>
        <w:spacing w:after="150"/>
        <w:jc w:val="both"/>
      </w:pPr>
      <w:r>
        <w:t>г) подавать топливо при потухших форсунках или газовых горелках;</w:t>
      </w:r>
    </w:p>
    <w:p w:rsidR="00F05160" w:rsidRDefault="00172448">
      <w:pPr>
        <w:spacing w:after="150"/>
        <w:jc w:val="both"/>
      </w:pPr>
      <w:r>
        <w:t>д) разжигать установки без их предварительной продувки;</w:t>
      </w:r>
    </w:p>
    <w:p w:rsidR="00F05160" w:rsidRDefault="00172448">
      <w:pPr>
        <w:spacing w:after="150"/>
        <w:jc w:val="both"/>
      </w:pPr>
      <w:r>
        <w:t>е) работать при неисправных или отключенных приборах контроля</w:t>
      </w:r>
      <w:r>
        <w:t xml:space="preserve"> и регулирования, предусмотренных изготовителем;</w:t>
      </w:r>
    </w:p>
    <w:p w:rsidR="00F05160" w:rsidRDefault="00172448">
      <w:pPr>
        <w:spacing w:after="150"/>
        <w:jc w:val="both"/>
      </w:pPr>
      <w:r>
        <w:t>ж) сушить горючие материалы на котлах, паропроводах и других теплогенерирующих установках;</w:t>
      </w:r>
    </w:p>
    <w:p w:rsidR="00F05160" w:rsidRDefault="00172448">
      <w:pPr>
        <w:spacing w:after="150"/>
        <w:jc w:val="both"/>
      </w:pPr>
      <w:r>
        <w:t>з) эксплуатировать котельные установки, работающие на твердом топливе, дымовые трубы которых не оборудованы искрогас</w:t>
      </w:r>
      <w:r>
        <w:t>ителями и не очищены от сажи;</w:t>
      </w:r>
    </w:p>
    <w:p w:rsidR="00F05160" w:rsidRDefault="00172448">
      <w:pPr>
        <w:spacing w:after="150"/>
        <w:jc w:val="both"/>
      </w:pPr>
      <w:r>
        <w:t>и) чистить котел при открытой двери тамбура в железнодорожном подвижном составе при движении.</w:t>
      </w:r>
    </w:p>
    <w:p w:rsidR="00F05160" w:rsidRDefault="00172448">
      <w:pPr>
        <w:spacing w:after="150"/>
        <w:jc w:val="both"/>
      </w:pPr>
      <w:r>
        <w:t>80. При эксплуатации печного отопления запрещается:</w:t>
      </w:r>
    </w:p>
    <w:p w:rsidR="00F05160" w:rsidRDefault="00172448">
      <w:pPr>
        <w:spacing w:after="150"/>
        <w:jc w:val="both"/>
      </w:pPr>
      <w:r>
        <w:t>а) оставлять без присмотра печи, которые топятся, а также поручать надзор за ним</w:t>
      </w:r>
      <w:r>
        <w:t>и детям;</w:t>
      </w:r>
    </w:p>
    <w:p w:rsidR="00F05160" w:rsidRDefault="00172448">
      <w:pPr>
        <w:spacing w:after="150"/>
        <w:jc w:val="both"/>
      </w:pPr>
      <w:r>
        <w:t>б) располагать топливо, другие горючие вещества и материалы на предтопочном листе;</w:t>
      </w:r>
    </w:p>
    <w:p w:rsidR="00F05160" w:rsidRDefault="00172448">
      <w:pPr>
        <w:spacing w:after="150"/>
        <w:jc w:val="both"/>
      </w:pPr>
      <w:r>
        <w:t>в) применять для розжига печей бензин, керосин, дизельное топливо и другие легковоспламеняющиеся и горючие жидкости;</w:t>
      </w:r>
    </w:p>
    <w:p w:rsidR="00F05160" w:rsidRDefault="00172448">
      <w:pPr>
        <w:spacing w:after="150"/>
        <w:jc w:val="both"/>
      </w:pPr>
      <w:r>
        <w:t>г) топить углем, коксом и газом печи, не предна</w:t>
      </w:r>
      <w:r>
        <w:t>значенные для этих видов топлива;</w:t>
      </w:r>
    </w:p>
    <w:p w:rsidR="00F05160" w:rsidRDefault="00172448">
      <w:pPr>
        <w:spacing w:after="150"/>
        <w:jc w:val="both"/>
      </w:pPr>
      <w:r>
        <w:t>д) производить топку печей во время проведения в помещениях собраний и других массовых мероприятий;</w:t>
      </w:r>
    </w:p>
    <w:p w:rsidR="00F05160" w:rsidRDefault="00172448">
      <w:pPr>
        <w:spacing w:after="150"/>
        <w:jc w:val="both"/>
      </w:pPr>
      <w:r>
        <w:t>е) использовать вентиляционные и газовые каналы в качестве дымоходов;</w:t>
      </w:r>
    </w:p>
    <w:p w:rsidR="00F05160" w:rsidRDefault="00172448">
      <w:pPr>
        <w:spacing w:after="150"/>
        <w:jc w:val="both"/>
      </w:pPr>
      <w:r>
        <w:t>ж) перекаливать печи.</w:t>
      </w:r>
    </w:p>
    <w:p w:rsidR="00F05160" w:rsidRDefault="00172448">
      <w:pPr>
        <w:spacing w:after="150"/>
        <w:jc w:val="both"/>
      </w:pPr>
      <w:r>
        <w:t>81. Топка печей в зданиях и со</w:t>
      </w:r>
      <w:r>
        <w:t>оружениях (за исключением жилых домов) прекращается не менее чем за 2 часа до завершения рабочего дня, а на социально значимых объектах защиты с круглосуточным пребыванием людей - не менее чем за 2 часа до отхода людей ко сну.</w:t>
      </w:r>
    </w:p>
    <w:p w:rsidR="00F05160" w:rsidRDefault="00172448">
      <w:pPr>
        <w:spacing w:after="150"/>
        <w:jc w:val="both"/>
      </w:pPr>
      <w:r>
        <w:t>В организациях с дневным преб</w:t>
      </w:r>
      <w:r>
        <w:t>ыванием детей топка печей прекращается не позднее чем за 1 час до прихода детей и не начинается ранее их ухода из здания.</w:t>
      </w:r>
    </w:p>
    <w:p w:rsidR="00F05160" w:rsidRDefault="00172448">
      <w:pPr>
        <w:spacing w:after="150"/>
        <w:jc w:val="both"/>
      </w:pPr>
      <w:r>
        <w:t>Зола и шлак, выгребаемые из топок, должны быть залиты водой и удалены в специально отведенное для них место.</w:t>
      </w:r>
    </w:p>
    <w:p w:rsidR="00F05160" w:rsidRDefault="00172448">
      <w:pPr>
        <w:spacing w:after="150"/>
        <w:jc w:val="both"/>
      </w:pPr>
      <w:r>
        <w:t xml:space="preserve">82. Для отопления зданий </w:t>
      </w:r>
      <w:r>
        <w:t>допускается установка металлических печей только заводского изготовления. При этом руководителями организаций и физическими лицами обеспечивается выполнение технической документации изготовителей этих видов продукции.</w:t>
      </w:r>
    </w:p>
    <w:p w:rsidR="00F05160" w:rsidRDefault="00172448">
      <w:pPr>
        <w:spacing w:after="150"/>
        <w:jc w:val="both"/>
      </w:pPr>
      <w:r>
        <w:t>83. Товары, стеллажи, витрины, прилавк</w:t>
      </w:r>
      <w:r>
        <w:t>и, шкафы, горючие материалы и другое оборудование, изготовленные из горючих материалов, располагаются на расстоянии не менее 0,7 метра от печей, а от топочных отверстий - не менее 1,25 метра.</w:t>
      </w:r>
    </w:p>
    <w:p w:rsidR="00F05160" w:rsidRDefault="00F05160"/>
    <w:p w:rsidR="00F05160" w:rsidRDefault="00172448">
      <w:pPr>
        <w:spacing w:after="150"/>
        <w:jc w:val="center"/>
        <w:rPr>
          <w:sz w:val="32"/>
        </w:rPr>
      </w:pPr>
      <w:r>
        <w:rPr>
          <w:b/>
          <w:sz w:val="32"/>
        </w:rPr>
        <w:t>IV. Здания для проживания людей</w:t>
      </w:r>
    </w:p>
    <w:p w:rsidR="00F05160" w:rsidRDefault="00172448">
      <w:pPr>
        <w:spacing w:after="150"/>
        <w:jc w:val="both"/>
      </w:pPr>
      <w:r>
        <w:t>84. В гостиницах, мотелях, обще</w:t>
      </w:r>
      <w:r>
        <w:t>житиях и других зданиях, приспособленных для временного пребывания людей, лица, ответственные за обеспечение пожарной безопасности, обеспечивают ознакомление (под подпись) прибывающих физических лиц с мерами пожарной безопасности. В номерах и на этажах эти</w:t>
      </w:r>
      <w:r>
        <w:t>х объектов защиты вывешиваются планы эвакуации на случай пожара.</w:t>
      </w:r>
    </w:p>
    <w:p w:rsidR="00F05160" w:rsidRDefault="00172448">
      <w:pPr>
        <w:spacing w:after="150"/>
        <w:jc w:val="both"/>
      </w:pPr>
      <w:r>
        <w:t xml:space="preserve">На объектах защиты с пребыванием иностранных граждан речевые сообщения в системах оповещения о пожаре и управления эвакуацией людей, а также памятки о мерах пожарной безопасности выполняются </w:t>
      </w:r>
      <w:r>
        <w:t>на русском и английском языках.</w:t>
      </w:r>
    </w:p>
    <w:p w:rsidR="00F05160" w:rsidRDefault="00172448">
      <w:pPr>
        <w:spacing w:after="150"/>
        <w:jc w:val="both"/>
      </w:pPr>
      <w:r>
        <w:t xml:space="preserve">85. В квартирах, жилых комнатах общежитий и номерах гостиниц запрещается устраивать производственные и складские помещения для применения и хранения пожаровзрывоопасных и пожароопасных веществ и материалов, а также изменять </w:t>
      </w:r>
      <w:r>
        <w:t>их функциональное назначение.</w:t>
      </w:r>
    </w:p>
    <w:p w:rsidR="00F05160" w:rsidRDefault="00172448">
      <w:pPr>
        <w:spacing w:after="150"/>
        <w:jc w:val="both"/>
      </w:pPr>
      <w:r>
        <w:t>Запрещается использование открытого огня на балконах (лоджиях) квартир, жилых комнат общежитий и номеров гостиниц.</w:t>
      </w:r>
    </w:p>
    <w:p w:rsidR="00F05160" w:rsidRDefault="00172448">
      <w:pPr>
        <w:spacing w:after="150"/>
        <w:jc w:val="both"/>
      </w:pPr>
      <w:r>
        <w:t xml:space="preserve">В зданиях для проживания людей запрещается оставлять без присмотра источники открытого огня (свечи, </w:t>
      </w:r>
      <w:r>
        <w:t>непотушенная сигарета, керосиновая лампа и др.).</w:t>
      </w:r>
    </w:p>
    <w:p w:rsidR="00F05160" w:rsidRDefault="00172448">
      <w:pPr>
        <w:spacing w:after="150"/>
        <w:jc w:val="both"/>
      </w:pPr>
      <w:r>
        <w:t>85.1. В комнатах квартир и жилых домов, не подлежащих защите системой пожарной сигнализации и (или) системой оповещения и управления эвакуацией людей при пожаре, в которых проживают многодетные семьи, семьи,</w:t>
      </w:r>
      <w:r>
        <w:t xml:space="preserve"> находящиеся в трудной жизненной ситуации, в социально опасном положении, должны быть установлены и находиться в исправном состоянии автономные дымовые пожарные извещатели. (в ред. Постановления Правительства РФ </w:t>
      </w:r>
      <w:hyperlink r:id="rId97" w:anchor="l87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86. Запрещается хранение баллонов с горючими газами в квартирах и жилых помещениях зданий класса функциональной пожарной опасности Ф1.1 и Ф1.2, определенного в соответствии с Федеральным за</w:t>
      </w:r>
      <w:r>
        <w:t>коном "Технический регламент о требованиях пожарной безопасности", на кухнях, путях эвакуации, лестничных клетках, в цокольных и подвальных этажах, на чердаках, балконах, лоджиях и в галереях.</w:t>
      </w:r>
    </w:p>
    <w:p w:rsidR="00F05160" w:rsidRDefault="00172448">
      <w:pPr>
        <w:spacing w:after="150"/>
        <w:jc w:val="both"/>
      </w:pPr>
      <w:r>
        <w:t>Пристройки и шкафы для газовых баллонов должны запираться на за</w:t>
      </w:r>
      <w:r>
        <w:t>мок и иметь жалюзи для проветривания, а также предупреждающую надпись "Огнеопасно. Газ".</w:t>
      </w:r>
    </w:p>
    <w:p w:rsidR="00F05160" w:rsidRDefault="00172448">
      <w:pPr>
        <w:spacing w:after="150"/>
        <w:jc w:val="both"/>
      </w:pPr>
      <w:r>
        <w:t>У входа в одноквартирные жилые дома, в том числе жилые дома блокированной застройки, а также в помещения зданий и сооружений, в которых применяются газовые баллоны, ра</w:t>
      </w:r>
      <w:r>
        <w:t>змещается предупреждающий знак пожарной безопасности с надписью "Огнеопасно. Баллоны с газом".</w:t>
      </w:r>
    </w:p>
    <w:p w:rsidR="00F05160" w:rsidRDefault="00172448">
      <w:pPr>
        <w:spacing w:after="150"/>
        <w:jc w:val="both"/>
      </w:pPr>
      <w:r>
        <w:t>87. При использовании бытовых газовых приборов запрещается:</w:t>
      </w:r>
    </w:p>
    <w:p w:rsidR="00F05160" w:rsidRDefault="00172448">
      <w:pPr>
        <w:spacing w:after="150"/>
        <w:jc w:val="both"/>
      </w:pPr>
      <w:r>
        <w:t>эксплуатация бытовых газовых приборов при утечке газа;</w:t>
      </w:r>
    </w:p>
    <w:p w:rsidR="00F05160" w:rsidRDefault="00172448">
      <w:pPr>
        <w:spacing w:after="150"/>
        <w:jc w:val="both"/>
      </w:pPr>
      <w:r>
        <w:t>присоединение деталей газовой арматуры с помощ</w:t>
      </w:r>
      <w:r>
        <w:t>ью искрообразующего инструмента;</w:t>
      </w:r>
    </w:p>
    <w:p w:rsidR="00F05160" w:rsidRDefault="00172448">
      <w:pPr>
        <w:spacing w:after="150"/>
        <w:jc w:val="both"/>
      </w:pPr>
      <w:r>
        <w:t>проверка герметичности соединений с помощью источников открытого огня.</w:t>
      </w:r>
    </w:p>
    <w:p w:rsidR="00F05160" w:rsidRDefault="00F05160"/>
    <w:p w:rsidR="00F05160" w:rsidRDefault="00172448">
      <w:pPr>
        <w:spacing w:after="150"/>
        <w:jc w:val="center"/>
        <w:rPr>
          <w:sz w:val="32"/>
        </w:rPr>
      </w:pPr>
      <w:r>
        <w:rPr>
          <w:b/>
          <w:sz w:val="32"/>
        </w:rPr>
        <w:t>V. Научные и образовательные организации</w:t>
      </w:r>
    </w:p>
    <w:p w:rsidR="00F05160" w:rsidRDefault="00172448">
      <w:pPr>
        <w:spacing w:after="150"/>
        <w:jc w:val="both"/>
      </w:pPr>
      <w:r>
        <w:t>88. Запрещается проводить работы на опытных (экспериментальных) установках, связанных с применением пожаровзры</w:t>
      </w:r>
      <w:r>
        <w:t>воопасных и пожароопасных веществ и материалов, не принятых в эксплуатацию в установленном порядке.</w:t>
      </w:r>
    </w:p>
    <w:p w:rsidR="00F05160" w:rsidRDefault="00172448">
      <w:pPr>
        <w:spacing w:after="150"/>
        <w:jc w:val="both"/>
      </w:pPr>
      <w:r>
        <w:t>Руководитель (ответственный исполнитель) экспериментальных исследований обязан принять при их проведении необходимые меры пожарной безопасности, предусмотре</w:t>
      </w:r>
      <w:r>
        <w:t>нные инструкцией.</w:t>
      </w:r>
    </w:p>
    <w:p w:rsidR="00F05160" w:rsidRDefault="00172448">
      <w:pPr>
        <w:spacing w:after="150"/>
        <w:jc w:val="both"/>
      </w:pPr>
      <w:r>
        <w:t>В помещениях, предназначенных для проведения опытов (экспериментов) с применением легковоспламеняющихся и горючих жидкостей, допускается их хранение в количествах, не превышающих сменную потребность, в соответствии с нормами потребления д</w:t>
      </w:r>
      <w:r>
        <w:t>ля конкретных установок. Доставка указанных жидкостей в помещения производится в закрытой таре.</w:t>
      </w:r>
    </w:p>
    <w:p w:rsidR="00F05160" w:rsidRDefault="00172448">
      <w:pPr>
        <w:spacing w:after="150"/>
        <w:jc w:val="both"/>
      </w:pPr>
      <w:r>
        <w:t xml:space="preserve">89. Запрещается проводить работы в вытяжном шкафу, если в нем находятся вещества, материалы и оборудование, не относящиеся к выполняемым операциям, а также при </w:t>
      </w:r>
      <w:r>
        <w:t>его неисправности и отключенной системе вентиляции.</w:t>
      </w:r>
    </w:p>
    <w:p w:rsidR="00F05160" w:rsidRDefault="00172448">
      <w:pPr>
        <w:spacing w:after="150"/>
        <w:jc w:val="both"/>
      </w:pPr>
      <w:r>
        <w:t>Бортики, предотвращающие стекание жидкости со столов, не должны допускать ее протечку.</w:t>
      </w:r>
    </w:p>
    <w:p w:rsidR="00F05160" w:rsidRDefault="00172448">
      <w:pPr>
        <w:spacing w:after="150"/>
        <w:jc w:val="both"/>
      </w:pPr>
      <w:r>
        <w:t>90. Лицо, ответственное за обеспечение пожарной безопасности, по окончании рабочего дня организует сбор в специальную</w:t>
      </w:r>
      <w:r>
        <w:t xml:space="preserve"> закрытую тару и удаление из лаборатории для дальнейшей утилизации отработанных легковоспламеняющихся и горючих жидкостей.</w:t>
      </w:r>
    </w:p>
    <w:p w:rsidR="00F05160" w:rsidRDefault="00172448">
      <w:pPr>
        <w:spacing w:after="150"/>
        <w:jc w:val="both"/>
      </w:pPr>
      <w:r>
        <w:t>Ответственный исполнитель после окончания экспериментальных исследований обеспечивает промывку пожаробезопасными растворами (составам</w:t>
      </w:r>
      <w:r>
        <w:t>и) сосудов, в которых проводились работы с легковоспламеняющимися и горючими жидкостями.</w:t>
      </w:r>
    </w:p>
    <w:p w:rsidR="00F05160" w:rsidRDefault="00172448">
      <w:pPr>
        <w:spacing w:after="150"/>
        <w:jc w:val="both"/>
      </w:pPr>
      <w:r>
        <w:t>Педагогический работник по окончании занятий убирает все пожароопасные и пожаровзрывоопасные вещества и материалы в помещения, оборудованные для их временного хранения</w:t>
      </w:r>
      <w:r>
        <w:t>.</w:t>
      </w:r>
    </w:p>
    <w:p w:rsidR="00F05160" w:rsidRDefault="00172448">
      <w:pPr>
        <w:spacing w:after="150"/>
        <w:jc w:val="both"/>
      </w:pPr>
      <w:r>
        <w:t>91. Запрещается увеличивать установленное число парт (столов), а также превышать нормативную вместимость в учебных классах и кабинетах.</w:t>
      </w:r>
    </w:p>
    <w:p w:rsidR="00F05160" w:rsidRDefault="00172448">
      <w:pPr>
        <w:spacing w:after="150"/>
        <w:jc w:val="both"/>
      </w:pPr>
      <w:r>
        <w:t>92. Руководитель образовательной организации организует проведение перед началом каждого учебного года (семестра) с об</w:t>
      </w:r>
      <w:r>
        <w:t>учающимися занятия по изучению требований пожарной безопасности, в том числе по умению пользоваться средствами индивидуальной защиты органов дыхания и зрения человека от опасных факторов пожара и первичными средствами пожаротушения.</w:t>
      </w:r>
    </w:p>
    <w:p w:rsidR="00F05160" w:rsidRDefault="00F05160"/>
    <w:p w:rsidR="00F05160" w:rsidRDefault="00172448">
      <w:pPr>
        <w:spacing w:after="150"/>
        <w:jc w:val="center"/>
        <w:rPr>
          <w:sz w:val="32"/>
        </w:rPr>
      </w:pPr>
      <w:r>
        <w:rPr>
          <w:b/>
          <w:sz w:val="32"/>
        </w:rPr>
        <w:t>VI. Культурно-просвети</w:t>
      </w:r>
      <w:r>
        <w:rPr>
          <w:b/>
          <w:sz w:val="32"/>
        </w:rPr>
        <w:t>тельные и зрелищные учреждения</w:t>
      </w:r>
    </w:p>
    <w:p w:rsidR="00F05160" w:rsidRDefault="00172448">
      <w:pPr>
        <w:spacing w:after="150"/>
        <w:jc w:val="both"/>
      </w:pPr>
      <w:r>
        <w:t>93. Руководитель организации обеспечивает разработку плана эвакуации музейных предметов и других ценностей из музея (картинной галереи и др.), а также плана эвакуации животных из цирка (зоопарка и др.) в случае пожара.</w:t>
      </w:r>
    </w:p>
    <w:p w:rsidR="00F05160" w:rsidRDefault="00172448">
      <w:pPr>
        <w:spacing w:after="150"/>
        <w:jc w:val="both"/>
      </w:pPr>
      <w:r>
        <w:t xml:space="preserve">94. В </w:t>
      </w:r>
      <w:r>
        <w:t>зрительных залах и на трибунах культурно-просветительных и зрелищных учреждений кресла и стулья следует соединять между собой в ряды и прочно крепить к полу. Допускается не закреплять кресла (стулья) в ложах с количеством мест не более 12 при наличии самос</w:t>
      </w:r>
      <w:r>
        <w:t>тоятельного выхода из ложи на путь эвакуации или к эвакуационному выходу.</w:t>
      </w:r>
    </w:p>
    <w:p w:rsidR="00F05160" w:rsidRDefault="00172448">
      <w:pPr>
        <w:spacing w:after="150"/>
        <w:jc w:val="both"/>
      </w:pPr>
      <w:r>
        <w:t>В зрительных залах с количеством мест не более 200 крепление стульев к полу может не проводиться при обязательном соединении их в ряду между собой.</w:t>
      </w:r>
    </w:p>
    <w:p w:rsidR="00F05160" w:rsidRDefault="00172448">
      <w:pPr>
        <w:spacing w:after="150"/>
        <w:jc w:val="both"/>
      </w:pPr>
      <w:r>
        <w:t>95. Руководитель организации обеспечивает обработку деревянных и иных конструкций сценической коробки, планшета сцены, выполненных из горючих материалов (колосники, подвесные мостики, рабочие галереи и др.), горючих декораций, сценического и выставочного о</w:t>
      </w:r>
      <w:r>
        <w:t xml:space="preserve">формления, а также драпировки в зрительных и экспозиционных залах огнезащитными составами с внесением информации в журнал эксплуатации систем противопожарной защиты, включая дату пропитки и срок ее действия. (в ред. Постановления Правительства РФ </w:t>
      </w:r>
      <w:hyperlink r:id="rId98" w:anchor="l87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96. Запрещается размещать в пределах сценической коробки зрелищных учреждений одновременно декорации и сценическое оборудование для более чем 2 спектаклей</w:t>
      </w:r>
      <w:r>
        <w:t>.</w:t>
      </w:r>
    </w:p>
    <w:p w:rsidR="00F05160" w:rsidRDefault="00172448">
      <w:pPr>
        <w:spacing w:after="150"/>
        <w:jc w:val="both"/>
      </w:pPr>
      <w:r>
        <w:t xml:space="preserve">Запрещается хранение декораций, бутафории, деревянных станков, откосов, инвентаря и другого имущества в трюмах, на колосниках и рабочих площадках (галереях), под лестничными маршами и площадками, а также в подвальных и технических этажах под зрительными </w:t>
      </w:r>
      <w:r>
        <w:t>залами.</w:t>
      </w:r>
    </w:p>
    <w:p w:rsidR="00F05160" w:rsidRDefault="00172448">
      <w:pPr>
        <w:spacing w:after="150"/>
        <w:jc w:val="both"/>
      </w:pPr>
      <w:r>
        <w:t>97. Вокруг планшета сцены при оформлении постановок обеспечивается свободный круговой проход шириной не менее 1 метра.</w:t>
      </w:r>
    </w:p>
    <w:p w:rsidR="00F05160" w:rsidRDefault="00172448">
      <w:pPr>
        <w:spacing w:after="150"/>
        <w:jc w:val="both"/>
      </w:pPr>
      <w:r>
        <w:t>По окончании спектакля все декорации и бутафория разбираются и убираются со сцены в складские помещения.</w:t>
      </w:r>
    </w:p>
    <w:p w:rsidR="00F05160" w:rsidRDefault="00172448">
      <w:pPr>
        <w:spacing w:after="150"/>
        <w:jc w:val="both"/>
      </w:pPr>
      <w:r>
        <w:t>98. Запрещается проводит</w:t>
      </w:r>
      <w:r>
        <w:t>ь огневые работы в здании или сооружении во время проведения мероприятий с массовым пребыванием людей.</w:t>
      </w:r>
    </w:p>
    <w:p w:rsidR="00F05160" w:rsidRDefault="00172448">
      <w:pPr>
        <w:spacing w:after="150"/>
        <w:jc w:val="both"/>
      </w:pPr>
      <w:r>
        <w:t>Для обеспечения безопасности людей при проведении спортивных и других массовых мероприятий принимаются меры по тушению фальшфейеров с применением огнетуш</w:t>
      </w:r>
      <w:r>
        <w:t>ителей для пожаров класса D в соответствии с приложением N 1 к настоящим Правилам, а также покрывал для изоляции очага возгорания и других средств, обеспечивающих тушение таких изделий и горящей на человеке одежды.</w:t>
      </w:r>
    </w:p>
    <w:p w:rsidR="00F05160" w:rsidRDefault="00172448">
      <w:pPr>
        <w:spacing w:after="150"/>
        <w:jc w:val="both"/>
      </w:pPr>
      <w:r>
        <w:t>99. На планшет сцены наносится красная ли</w:t>
      </w:r>
      <w:r>
        <w:t>ния, указывающая границу опускания противопожарного занавеса. Декорации и другие предметы оформления сцены не должны выступать за эту линию.</w:t>
      </w:r>
    </w:p>
    <w:p w:rsidR="00F05160" w:rsidRDefault="00172448">
      <w:pPr>
        <w:spacing w:after="150"/>
        <w:jc w:val="both"/>
      </w:pPr>
      <w:r>
        <w:t>По окончании спектакля (репетиции) необходимо опустить противопожарный занавес. Противопожарный занавес должен плот</w:t>
      </w:r>
      <w:r>
        <w:t>но примыкать к планшету сцены с помощью песочного затвора (эластичной подушки).</w:t>
      </w:r>
    </w:p>
    <w:p w:rsidR="00F05160" w:rsidRDefault="00172448">
      <w:pPr>
        <w:spacing w:after="150"/>
        <w:jc w:val="both"/>
      </w:pPr>
      <w:r>
        <w:t xml:space="preserve">100. Руководитель организации обеспечивает проведение работ по утеплению клапанов дымовых люков в покрытии сцены на зимний период и проведение их проверок на работоспособность </w:t>
      </w:r>
      <w:r>
        <w:t>(не реже 1 раза в 10 дней).</w:t>
      </w:r>
    </w:p>
    <w:p w:rsidR="00F05160" w:rsidRDefault="00172448">
      <w:pPr>
        <w:spacing w:after="150"/>
        <w:jc w:val="both"/>
      </w:pPr>
      <w:r>
        <w:t>101. Объекты защиты вместимостью более 1 тыс. человек, на которых проводятся культурно-просветительные и зрелищные мероприятия, в целях тушения фальшфейеров оснащаются 10 огнетушителями и 10 покрывалами для изоляции очага возгор</w:t>
      </w:r>
      <w:r>
        <w:t>ания либо 20 огнетушителями в соответствии с приложением N 1 к настоящим Правилам.</w:t>
      </w:r>
    </w:p>
    <w:p w:rsidR="00F05160" w:rsidRDefault="00172448">
      <w:pPr>
        <w:spacing w:after="150"/>
        <w:jc w:val="both"/>
      </w:pPr>
      <w:r>
        <w:t>Объекты защиты вместимостью более 10 тыс. человек, на которых проводятся культурно-просветительные и зрелищные мероприятия, в целях тушения фальшфейеров дополнительно к указ</w:t>
      </w:r>
      <w:r>
        <w:t>анным мерам оснащаются 4 покрывалами для изоляции очага возгорания либо 2 покрывалами для изоляции очага возгорания и 2 огнетушителями в соответствии с приложением N 1 к настоящим Правилам.</w:t>
      </w:r>
    </w:p>
    <w:p w:rsidR="00F05160" w:rsidRDefault="00172448">
      <w:pPr>
        <w:spacing w:after="150"/>
        <w:jc w:val="both"/>
      </w:pPr>
      <w:r>
        <w:t>102. Руководитель организации обеспечивает информирование зрителей</w:t>
      </w:r>
      <w:r>
        <w:t xml:space="preserve"> о мерах пожарной безопасности путем трансляции речевого сообщения либо демонстрации перед началом сеансов в кинозалах видеосюжетов о порядке их действий в случае возникновения пожара (срабатывания системы оповещения и управления эвакуацией людей при пожар</w:t>
      </w:r>
      <w:r>
        <w:t>е, команды персонала), направлениях эвакуационных путей и выходов, правилах пользования средствами индивидуальной защиты органов дыхания и зрения человека от опасных факторов пожара и первичными средствами пожаротушения.</w:t>
      </w:r>
    </w:p>
    <w:p w:rsidR="00F05160" w:rsidRDefault="00172448">
      <w:pPr>
        <w:spacing w:after="150"/>
        <w:jc w:val="both"/>
      </w:pPr>
      <w:r>
        <w:t>В период проведения мероприятия зап</w:t>
      </w:r>
      <w:r>
        <w:t>рещается закрывать входные двери и двери эвакуационных выходов на ключ.</w:t>
      </w:r>
    </w:p>
    <w:p w:rsidR="00F05160" w:rsidRDefault="00F05160"/>
    <w:p w:rsidR="00F05160" w:rsidRDefault="00172448">
      <w:pPr>
        <w:spacing w:after="150"/>
        <w:jc w:val="center"/>
        <w:rPr>
          <w:sz w:val="32"/>
        </w:rPr>
      </w:pPr>
      <w:r>
        <w:rPr>
          <w:b/>
          <w:sz w:val="32"/>
        </w:rPr>
        <w:t>VII. Объекты организаций торговли</w:t>
      </w:r>
    </w:p>
    <w:p w:rsidR="00F05160" w:rsidRDefault="00172448">
      <w:pPr>
        <w:spacing w:after="150"/>
        <w:jc w:val="both"/>
      </w:pPr>
      <w:r>
        <w:t>103. На объектах организаций торговли запрещается:</w:t>
      </w:r>
    </w:p>
    <w:p w:rsidR="00F05160" w:rsidRDefault="00172448">
      <w:pPr>
        <w:spacing w:after="150"/>
        <w:jc w:val="both"/>
      </w:pPr>
      <w:r>
        <w:t>а) проводить огневые работы во время нахождения покупателей в торговых залах;</w:t>
      </w:r>
    </w:p>
    <w:p w:rsidR="00F05160" w:rsidRDefault="00172448">
      <w:pPr>
        <w:spacing w:after="150"/>
        <w:jc w:val="both"/>
      </w:pPr>
      <w:r>
        <w:t>б) осуществлять продажу легковоспламеняющихся и горючих жидкостей (за исключением лекарственных средств, медицинских изделий, косметической и алкогольной продукции), горючих газов, пороха, капсюлей, пиротехнических и других взрывоопасных изделий, если объе</w:t>
      </w:r>
      <w:r>
        <w:t xml:space="preserve">кты организаций торговли размещены в зданиях, кроме зданий автозаправочных станций, не являющихся зданиями (частями зданий) класса функциональной пожарной опасности Ф3.1, определенного в соответствии с Федеральным </w:t>
      </w:r>
      <w:hyperlink r:id="rId99" w:anchor="l0" w:history="1">
        <w:r>
          <w:rPr>
            <w:u w:val="single"/>
          </w:rPr>
          <w:t>законом</w:t>
        </w:r>
      </w:hyperlink>
      <w:r>
        <w:t xml:space="preserve"> "Технический регламент о требованиях пожарной безопасности", за исключением случаев, установленных нормативными документами по пожарной безопасности; (в ред. Постановления Правительства РФ </w:t>
      </w:r>
      <w:hyperlink r:id="rId100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в) размещать отделы, секции по продаже легковоспламеняющихся и горючих жидкостей, горючих газов (за исключением зданий автозаправочных станций) и пиротехнически</w:t>
      </w:r>
      <w:r>
        <w:t>х изделий на расстоянии менее 4 метров от выходов, лестничных клеток и других путей эвакуации; (в ред. Постановления Правительства РФ </w:t>
      </w:r>
      <w:hyperlink r:id="rId101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г) устанавлив</w:t>
      </w:r>
      <w:r>
        <w:t xml:space="preserve">ать в торговых залах баллоны с горючими газами; (в ред. Постановления Правительства РФ </w:t>
      </w:r>
      <w:hyperlink r:id="rId102" w:anchor="l90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д) подпункт утратил силу. (в ред. Постановления Правительс</w:t>
      </w:r>
      <w:r>
        <w:t xml:space="preserve">тва РФ </w:t>
      </w:r>
      <w:hyperlink r:id="rId103" w:anchor="l90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104. Запрещается хранение горючих материалов, отходов, упаковок и контейнеров на путях эвакуации.</w:t>
      </w:r>
    </w:p>
    <w:p w:rsidR="00F05160" w:rsidRDefault="00172448">
      <w:pPr>
        <w:spacing w:after="150"/>
        <w:jc w:val="both"/>
      </w:pPr>
      <w:r>
        <w:t>Запрещается хранение горючих товаров или</w:t>
      </w:r>
      <w:r>
        <w:t xml:space="preserve"> негорючих товаров в горючей упаковке в помещениях, не имеющих открывающихся оконных проемов или систем дымоудаления с механическим приводом, за исключением случаев, установленных нормативными документами по пожарной безопасности. (в ред. Постановления Пра</w:t>
      </w:r>
      <w:r>
        <w:t xml:space="preserve">вительства РФ </w:t>
      </w:r>
      <w:hyperlink r:id="rId104" w:anchor="l90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105. Загрузочные устройства шахтных подъемников для бестарного транспортирования полуфабрикатов оборудуются заслонками, открывающим</w:t>
      </w:r>
      <w:r>
        <w:t>ися только на период загрузки.</w:t>
      </w:r>
    </w:p>
    <w:p w:rsidR="00F05160" w:rsidRDefault="00172448">
      <w:pPr>
        <w:spacing w:after="150"/>
        <w:jc w:val="both"/>
      </w:pPr>
      <w:r>
        <w:t>106. Руководитель организации обеспечивает на рынках розничной и мелкооптовой торговли, организованных в установленном порядке и расположенных на открытых площадках или в зданиях (сооружениях), соблюдение следующих требований</w:t>
      </w:r>
      <w:r>
        <w:t xml:space="preserve"> пожарной безопасности:</w:t>
      </w:r>
    </w:p>
    <w:p w:rsidR="00F05160" w:rsidRDefault="00172448">
      <w:pPr>
        <w:spacing w:after="150"/>
        <w:jc w:val="both"/>
      </w:pPr>
      <w:r>
        <w:t>ширина прохода между торговыми рядами, ведущего к эвакуационным выходам, должна быть не менее 2 метров;</w:t>
      </w:r>
    </w:p>
    <w:p w:rsidR="00F05160" w:rsidRDefault="00172448">
      <w:pPr>
        <w:spacing w:after="150"/>
        <w:jc w:val="both"/>
      </w:pPr>
      <w:r>
        <w:t>через каждые 30 метров торгового ряда должны быть поперечные проходы шириной не менее 1,4 метра.</w:t>
      </w:r>
    </w:p>
    <w:p w:rsidR="00F05160" w:rsidRDefault="00172448">
      <w:pPr>
        <w:spacing w:after="150"/>
        <w:jc w:val="both"/>
      </w:pPr>
      <w:r>
        <w:t xml:space="preserve">107. В рабочее время загрузка </w:t>
      </w:r>
      <w:r>
        <w:t>(выгрузка) товаров и тары должна осуществляться по путям, не связанным с эвакуационными выходами, предназначенными для покупателей.</w:t>
      </w:r>
    </w:p>
    <w:p w:rsidR="00F05160" w:rsidRDefault="00172448">
      <w:pPr>
        <w:spacing w:after="150"/>
        <w:jc w:val="both"/>
      </w:pPr>
      <w:r>
        <w:t>108. Запрещается торговля товарами бытовой химии, лаками, красками и другими легковоспламеняющимися и горючими жидкостями, р</w:t>
      </w:r>
      <w:r>
        <w:t>асфасованными в стеклянную тару емкостью более 1 литра каждая, а также пожароопасными товарами без этикеток с предупреждающей надписью "Огнеопасно".</w:t>
      </w:r>
    </w:p>
    <w:p w:rsidR="00F05160" w:rsidRDefault="00172448">
      <w:pPr>
        <w:spacing w:after="150"/>
        <w:jc w:val="both"/>
      </w:pPr>
      <w:r>
        <w:t>Расфасовка пожароопасных товаров должна осуществляться в приспособленных для этой цели помещениях, отвечающ</w:t>
      </w:r>
      <w:r>
        <w:t>их требованиям пожарной безопасности.</w:t>
      </w:r>
    </w:p>
    <w:p w:rsidR="00F05160" w:rsidRDefault="00172448">
      <w:pPr>
        <w:spacing w:after="150"/>
        <w:jc w:val="both"/>
      </w:pPr>
      <w:r>
        <w:t>109. Хранение и продажа керосина и других горючих жидкостей путем налива в тару разрешается только в отдельно стоящих зданиях, конструкции которых выполнены из негорючих материалов, включая полы. Уровень пола в этих зд</w:t>
      </w:r>
      <w:r>
        <w:t>аниях должен быть ниже примыкающей планировочной отметки с таким расчетом, чтобы исключалось растекание жидкости при аварии за его пределы. В указанных зданиях не допускается печное отопление и использование приборов, устройств с применением открытого огня</w:t>
      </w:r>
      <w:r>
        <w:t>.</w:t>
      </w:r>
    </w:p>
    <w:p w:rsidR="00F05160" w:rsidRDefault="00172448">
      <w:pPr>
        <w:spacing w:after="150"/>
        <w:jc w:val="both"/>
      </w:pPr>
      <w:r>
        <w:t>110. Торговые залы отделяются от кладовых, в которых установлены емкости с керосином или другими горючими жидкостями, соответствующими противопожарными преградами. Емкости (резервуары, бочки) не должны быть объемом более 5 куб. метров.</w:t>
      </w:r>
    </w:p>
    <w:p w:rsidR="00F05160" w:rsidRDefault="00172448">
      <w:pPr>
        <w:spacing w:after="150"/>
        <w:jc w:val="both"/>
      </w:pPr>
      <w:r>
        <w:t xml:space="preserve">111. Трубопровод, </w:t>
      </w:r>
      <w:r>
        <w:t>по которому подается горючая жидкость из резервуаров в раздаточные баки, закрепляется неподвижно и имеет вентили у раздаточного бака и емкости. Раздаточный бак должен быть емкостью не более 100 литров. Трубопроводы и емкости должны иметь заземление не мене</w:t>
      </w:r>
      <w:r>
        <w:t>е чем в 2 местах. Надежность заземления с измерением электрического сопротивления проверяется не реже 1 раза в год.</w:t>
      </w:r>
    </w:p>
    <w:p w:rsidR="00F05160" w:rsidRDefault="00172448">
      <w:pPr>
        <w:spacing w:after="150"/>
        <w:jc w:val="both"/>
      </w:pPr>
      <w:r>
        <w:t>112. Прилавок для отпуска легковоспламеняющихся и горючих жидкостей должен иметь негорючее покрытие, исключающее искрообразование при ударе.</w:t>
      </w:r>
    </w:p>
    <w:p w:rsidR="00F05160" w:rsidRDefault="00172448">
      <w:pPr>
        <w:spacing w:after="150"/>
        <w:jc w:val="both"/>
      </w:pPr>
      <w:r>
        <w:t>Запрещается хранение горючих упаковочных материалов в помещениях для торговли легковоспламеняющимися и горючими жидкостями. (в ред. Постановления Правительства РФ </w:t>
      </w:r>
      <w:hyperlink r:id="rId105" w:anchor="l48" w:history="1">
        <w:r>
          <w:rPr>
            <w:u w:val="single"/>
          </w:rPr>
          <w:t>от 03.</w:t>
        </w:r>
        <w:r>
          <w:rPr>
            <w:u w:val="single"/>
          </w:rPr>
          <w:t>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Тара из-под легковоспламеняющихся и горючих жидкостей хранится только на специальных огражденных площадках.</w:t>
      </w:r>
    </w:p>
    <w:p w:rsidR="00F05160" w:rsidRDefault="00172448">
      <w:pPr>
        <w:spacing w:after="150"/>
        <w:jc w:val="both"/>
      </w:pPr>
      <w:r>
        <w:t>113. Запрещается совмещать продажу в одном торговом зале оружия (гражданского и служебного) и патронов к нему и иных видов товаров,</w:t>
      </w:r>
      <w:r>
        <w:t xml:space="preserve"> за исключением спортивных, охотничьих и рыболовных принадлежностей и запасных частей к оружию.</w:t>
      </w:r>
    </w:p>
    <w:p w:rsidR="00F05160" w:rsidRDefault="00172448">
      <w:pPr>
        <w:spacing w:after="150"/>
        <w:jc w:val="both"/>
      </w:pPr>
      <w:r>
        <w:t>Запрещается хранение патронов к оружию в подвальных помещениях, за исключением случаев, установленных нормативными документами по пожарной безопасности. (в ред.</w:t>
      </w:r>
      <w:r>
        <w:t xml:space="preserve"> Постановления Правительства РФ </w:t>
      </w:r>
      <w:hyperlink r:id="rId106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Патроны к оружию должны храниться в шкафах из негорючих материалов, исключающих разлет патронов в случае пожара (во</w:t>
      </w:r>
      <w:r>
        <w:t xml:space="preserve">згорания), и установленных в помещениях, отгороженных от других помещений противопожарными перегородками и перекрытиями. (в ред. Постановления Правительства РФ </w:t>
      </w:r>
      <w:hyperlink r:id="rId107" w:anchor="l195" w:history="1">
        <w:r>
          <w:rPr>
            <w:u w:val="single"/>
          </w:rPr>
          <w:t>от 31.12.</w:t>
        </w:r>
        <w:r>
          <w:rPr>
            <w:u w:val="single"/>
          </w:rPr>
          <w:t>2020 N 2463</w:t>
        </w:r>
      </w:hyperlink>
      <w:r>
        <w:t>)</w:t>
      </w:r>
    </w:p>
    <w:p w:rsidR="00F05160" w:rsidRDefault="00172448">
      <w:pPr>
        <w:spacing w:after="150"/>
        <w:jc w:val="both"/>
      </w:pPr>
      <w:r>
        <w:t>114. Запрещается хранить порох в одном шкафу с капсюлями или снаряженными патронами.</w:t>
      </w:r>
    </w:p>
    <w:p w:rsidR="00F05160" w:rsidRDefault="00172448">
      <w:pPr>
        <w:spacing w:after="150"/>
      </w:pPr>
      <w:r>
        <w:rPr>
          <w:b/>
          <w:i/>
        </w:rPr>
        <w:t>Пункт 115 (в редакции Постановления Правительства РФ от 31.12.2020 N 2463) действует до 01.01.2027 (</w:t>
      </w:r>
      <w:hyperlink r:id="rId108" w:anchor="l11" w:history="1">
        <w:r>
          <w:rPr>
            <w:b/>
            <w:i/>
            <w:u w:val="single"/>
          </w:rPr>
          <w:t>пункт 2</w:t>
        </w:r>
      </w:hyperlink>
      <w:r>
        <w:rPr>
          <w:b/>
          <w:i/>
        </w:rPr>
        <w:t xml:space="preserve"> Постановления Правительства РФ от 31.12.2020 N 2463).</w:t>
      </w:r>
    </w:p>
    <w:p w:rsidR="00F05160" w:rsidRDefault="00172448">
      <w:pPr>
        <w:spacing w:after="150"/>
        <w:jc w:val="both"/>
      </w:pPr>
      <w:r>
        <w:t xml:space="preserve">115. Непосредственно в здании магазина розничной торговли оружием и (или) патронами разрешается хранить не более 50 килограммов дымного пороха или 50 килограммов бездымного пороха. (в ред. Постановления Правительства РФ </w:t>
      </w:r>
      <w:hyperlink r:id="rId109" w:anchor="l195" w:history="1">
        <w:r>
          <w:rPr>
            <w:u w:val="single"/>
          </w:rPr>
          <w:t>от 31.12.2020 N 2463</w:t>
        </w:r>
      </w:hyperlink>
      <w:r>
        <w:t>)</w:t>
      </w:r>
    </w:p>
    <w:p w:rsidR="00F05160" w:rsidRDefault="00F05160"/>
    <w:p w:rsidR="00F05160" w:rsidRDefault="00172448">
      <w:pPr>
        <w:spacing w:after="150"/>
        <w:jc w:val="center"/>
        <w:rPr>
          <w:sz w:val="32"/>
        </w:rPr>
      </w:pPr>
      <w:r>
        <w:rPr>
          <w:b/>
          <w:sz w:val="32"/>
        </w:rPr>
        <w:t>VIII. Медицинские организации</w:t>
      </w:r>
    </w:p>
    <w:p w:rsidR="00F05160" w:rsidRDefault="00172448">
      <w:pPr>
        <w:spacing w:after="150"/>
        <w:jc w:val="both"/>
      </w:pPr>
      <w:r>
        <w:t>116. Руководитель медицинской организации обеспечивает наличие в зданиях и сооружениях, в которых находятся пациенты, не способные передвигаться само</w:t>
      </w:r>
      <w:r>
        <w:t>стоятельно, носилок из расчета 1 носилки на 5 пациентов и средств индивидуальной защиты органов дыхания и зрения человека от опасных факторов пожара на каждого работника дежурной смены медицинской организации.</w:t>
      </w:r>
    </w:p>
    <w:p w:rsidR="00F05160" w:rsidRDefault="00172448">
      <w:pPr>
        <w:spacing w:after="150"/>
        <w:jc w:val="both"/>
      </w:pPr>
      <w:r>
        <w:t>Расстояние между кроватями в больничных палата</w:t>
      </w:r>
      <w:r>
        <w:t>х должно быть не менее 0,8 метра, а центральный основной проход - шириной не менее 1,2 метра. Стулья, тумбочки и другая мебель не должны загромождать эвакуационные пути и выходы, уменьшая ширину путей эвакуации, установленную требованиями пожарной безопасн</w:t>
      </w:r>
      <w:r>
        <w:t>ости.</w:t>
      </w:r>
    </w:p>
    <w:p w:rsidR="00F05160" w:rsidRDefault="00172448">
      <w:pPr>
        <w:spacing w:after="150"/>
        <w:jc w:val="both"/>
      </w:pPr>
      <w:r>
        <w:t>117. Запрещается:</w:t>
      </w:r>
    </w:p>
    <w:p w:rsidR="00F05160" w:rsidRDefault="00172448">
      <w:pPr>
        <w:spacing w:after="150"/>
        <w:jc w:val="both"/>
      </w:pPr>
      <w:r>
        <w:t>а) обустраивать и использовать в корпусах с палатами для пациентов помещения, не связанные с лечебным процессом;</w:t>
      </w:r>
    </w:p>
    <w:p w:rsidR="00F05160" w:rsidRDefault="00172448">
      <w:pPr>
        <w:spacing w:after="150"/>
        <w:jc w:val="both"/>
      </w:pPr>
      <w:r>
        <w:t>б) группировать более 2 кроватей;</w:t>
      </w:r>
    </w:p>
    <w:p w:rsidR="00F05160" w:rsidRDefault="00172448">
      <w:pPr>
        <w:spacing w:after="150"/>
        <w:jc w:val="both"/>
      </w:pPr>
      <w:r>
        <w:t>в) устанавливать кровати в коридорах, холлах и на других путях эвакуации;</w:t>
      </w:r>
    </w:p>
    <w:p w:rsidR="00F05160" w:rsidRDefault="00172448">
      <w:pPr>
        <w:spacing w:after="150"/>
        <w:jc w:val="both"/>
      </w:pPr>
      <w:r>
        <w:t>г) устанавл</w:t>
      </w:r>
      <w:r>
        <w:t>ивать и хранить баллоны с кислородом в зданиях медицинских организаций, если это не предусмотрено проектной документацией;</w:t>
      </w:r>
    </w:p>
    <w:p w:rsidR="00F05160" w:rsidRDefault="00172448">
      <w:pPr>
        <w:spacing w:after="150"/>
        <w:jc w:val="both"/>
      </w:pPr>
      <w:r>
        <w:t>д) устраивать топочные отверстия печей в палатах.</w:t>
      </w:r>
    </w:p>
    <w:p w:rsidR="00F05160" w:rsidRDefault="00172448">
      <w:pPr>
        <w:spacing w:after="150"/>
        <w:jc w:val="both"/>
      </w:pPr>
      <w:r>
        <w:t xml:space="preserve">118. Установка кипятильников, водонагревателей и титанов, стерилизация медицинских </w:t>
      </w:r>
      <w:r>
        <w:t>инструментов, а также разогрев парафина и озокерита допускаются только в помещениях, предназначенных для этих целей.</w:t>
      </w:r>
    </w:p>
    <w:p w:rsidR="00F05160" w:rsidRDefault="00172448">
      <w:pPr>
        <w:spacing w:after="150"/>
        <w:jc w:val="both"/>
      </w:pPr>
      <w:r>
        <w:t xml:space="preserve">119. В лабораториях, отделениях медицинских организаций и кабинетах медицинских работников допускается хранение лекарственных препаратов и </w:t>
      </w:r>
      <w:r>
        <w:t>медицинских изделий, относящихся к легковоспламеняющимся и горючим жидкостям (спирт, эфир и др.), общим весом не более 3 килограммов с учетом их совместимости в закрывающихся на замок металлических шкафах.</w:t>
      </w:r>
    </w:p>
    <w:p w:rsidR="00F05160" w:rsidRDefault="00172448">
      <w:pPr>
        <w:spacing w:after="150"/>
        <w:jc w:val="both"/>
      </w:pPr>
      <w:r>
        <w:t>120. Запрещается размещать в зданиях V степени огн</w:t>
      </w:r>
      <w:r>
        <w:t>естойкости медицинских организаций, оказывающих медицинскую помощь в стационарных условиях, с печным отоплением более 25 человек больных (взрослых и (или) детей).</w:t>
      </w:r>
    </w:p>
    <w:p w:rsidR="00F05160" w:rsidRDefault="00F05160"/>
    <w:p w:rsidR="00F05160" w:rsidRDefault="00172448">
      <w:pPr>
        <w:spacing w:after="150"/>
        <w:jc w:val="center"/>
        <w:rPr>
          <w:sz w:val="32"/>
        </w:rPr>
      </w:pPr>
      <w:r>
        <w:rPr>
          <w:b/>
          <w:sz w:val="32"/>
        </w:rPr>
        <w:t>IX. Производственные объекты</w:t>
      </w:r>
    </w:p>
    <w:p w:rsidR="00F05160" w:rsidRDefault="00172448">
      <w:pPr>
        <w:spacing w:after="150"/>
        <w:jc w:val="both"/>
      </w:pPr>
      <w:r>
        <w:t>121. Технологические процессы проводятся в соответствии с регла</w:t>
      </w:r>
      <w:r>
        <w:t>ментами, правилами технической эксплуатации и другой утвержденной в установленном порядке технической и эксплуатационной документацией, а оборудование, предназначенное для использования пожароопасных и пожаровзрывоопасных веществ и материалов, должно соотв</w:t>
      </w:r>
      <w:r>
        <w:t>етствовать технической документации изготовителя.</w:t>
      </w:r>
    </w:p>
    <w:p w:rsidR="00F05160" w:rsidRDefault="00172448">
      <w:pPr>
        <w:spacing w:after="150"/>
        <w:jc w:val="both"/>
      </w:pPr>
      <w:r>
        <w:t>122. Руководитель организации обеспечивает при работе с пожароопасными и пожаровзрывоопасными веществами и материалами соблюдение требований маркировки и предупредительных надписей, указанных на упаковках и</w:t>
      </w:r>
      <w:r>
        <w:t>ли в сопроводительных документах.</w:t>
      </w:r>
    </w:p>
    <w:p w:rsidR="00F05160" w:rsidRDefault="00172448">
      <w:pPr>
        <w:spacing w:after="150"/>
        <w:jc w:val="both"/>
      </w:pPr>
      <w:r>
        <w:t>Запрещается совместное применение (если это не предусмотрено технологическим регламентом), хранение и транспортировка веществ и материалов, которые при взаимодействии друг с другом способны воспламеняться, взрываться или о</w:t>
      </w:r>
      <w:r>
        <w:t>бразовывать горючие и токсичные газы (смеси).</w:t>
      </w:r>
    </w:p>
    <w:p w:rsidR="00F05160" w:rsidRDefault="00172448">
      <w:pPr>
        <w:spacing w:after="150"/>
        <w:jc w:val="both"/>
      </w:pPr>
      <w:r>
        <w:t>Рассыпанная бертолетова соль должна немедленно убираться в специальные емкости с водой.</w:t>
      </w:r>
    </w:p>
    <w:p w:rsidR="00F05160" w:rsidRDefault="00172448">
      <w:pPr>
        <w:spacing w:after="150"/>
        <w:jc w:val="both"/>
      </w:pPr>
      <w:r>
        <w:t>123. Руководитель организации при выполнении планового ремонта или профилактического осмотра технологического оборудования</w:t>
      </w:r>
      <w:r>
        <w:t xml:space="preserve"> обеспечивает соблюдение необходимых мер пожарной безопасности.</w:t>
      </w:r>
    </w:p>
    <w:p w:rsidR="00F05160" w:rsidRDefault="00172448">
      <w:pPr>
        <w:spacing w:after="150"/>
        <w:jc w:val="both"/>
      </w:pPr>
      <w:r>
        <w:t xml:space="preserve">124. Руководитель организации в соответствии с технологическим регламентом обеспечивает выполнение работ по очистке вытяжных устройств (шкафов, окрасочных, сушильных камер и др.), аппаратов и </w:t>
      </w:r>
      <w:r>
        <w:t>трубопроводов от пожароопасных отложений. (в ред. Постановления Правительства РФ </w:t>
      </w:r>
      <w:hyperlink r:id="rId110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При этом очистка указанных устройств и коммуникаций, расположенных</w:t>
      </w:r>
      <w:r>
        <w:t xml:space="preserve"> в помещениях производственного и складского назначения, проводится в помещениях категорий А и Б по взрывопожарной и пожарной опасности не реже 1 раза в квартал, в помещениях категорий В1 - В4 по взрывопожарной и пожарной опасности не реже 1 раза в полугод</w:t>
      </w:r>
      <w:r>
        <w:t>ие, в помещениях других категорий по взрывопожарной и пожарной опасности не реже 1 раза в год.</w:t>
      </w:r>
    </w:p>
    <w:p w:rsidR="00F05160" w:rsidRDefault="00172448">
      <w:pPr>
        <w:spacing w:after="150"/>
        <w:jc w:val="both"/>
      </w:pPr>
      <w:r>
        <w:t>125. Руководитель организации обеспечивает исправное состояние искрогасителей, искроуловителей, огнезадерживающих, огнепреграждающих, пыле- и металлоулавливающих</w:t>
      </w:r>
      <w:r>
        <w:t xml:space="preserve"> и противовзрывных устройств, систем защиты от статического электричества, а также устройств молниезащиты, устанавливаемых на технологическом оборудовании и трубопроводах.</w:t>
      </w:r>
    </w:p>
    <w:p w:rsidR="00F05160" w:rsidRDefault="00172448">
      <w:pPr>
        <w:spacing w:after="150"/>
        <w:jc w:val="both"/>
      </w:pPr>
      <w:r>
        <w:t>126. Для мойки и обезжиривания оборудования, изделий и деталей применяются негорючие</w:t>
      </w:r>
      <w:r>
        <w:t xml:space="preserve"> технические моющие средства, за исключением случаев, когда по условиям технологического процесса для мойки и обезжиривания оборудования, изделий и деталей предусмотрено применение легковоспламеняющихся и горючих жидкостей.</w:t>
      </w:r>
    </w:p>
    <w:p w:rsidR="00F05160" w:rsidRDefault="00172448">
      <w:pPr>
        <w:spacing w:after="150"/>
        <w:jc w:val="both"/>
      </w:pPr>
      <w:r>
        <w:t>127. Для разогрева застывшего пр</w:t>
      </w:r>
      <w:r>
        <w:t>одукта, ледяных, кристаллогидратных и других пробок в трубопроводах запрещается применять открытый огонь. Разогрев застывшего продукта, ледяных, кристаллогидратных и других пробок в трубопроводах следует производить горячей водой, паром и другими безопасны</w:t>
      </w:r>
      <w:r>
        <w:t>ми способами.</w:t>
      </w:r>
    </w:p>
    <w:p w:rsidR="00F05160" w:rsidRDefault="00172448">
      <w:pPr>
        <w:spacing w:after="150"/>
        <w:jc w:val="both"/>
      </w:pPr>
      <w:r>
        <w:t>128. Отбор проб легковоспламеняющихся и горючих жидкостей из резервуаров (емкостей) и замер их уровня следует производить в светлое время суток. Запрещается выполнять указанные операции во время грозы, а также во время закачки или откачки про</w:t>
      </w:r>
      <w:r>
        <w:t>дукта.</w:t>
      </w:r>
    </w:p>
    <w:p w:rsidR="00F05160" w:rsidRDefault="00172448">
      <w:pPr>
        <w:spacing w:after="150"/>
        <w:jc w:val="both"/>
      </w:pPr>
      <w:r>
        <w:t>Запрещается подавать легковоспламеняющиеся и горючие жидкости в резервуары (емкости) падающей струей. Скорость наполнения и опорожнения резервуара не должна превышать суммарную пропускную способность установленных на резервуарах дыхательных клапанов</w:t>
      </w:r>
      <w:r>
        <w:t xml:space="preserve"> (вентиляционных патрубков).</w:t>
      </w:r>
    </w:p>
    <w:p w:rsidR="00F05160" w:rsidRDefault="00172448">
      <w:pPr>
        <w:spacing w:after="150"/>
        <w:jc w:val="both"/>
      </w:pPr>
      <w:r>
        <w:t>129. Руководитель организации обеспечивает своевременное проведение работ по удалению горючих отходов, находящихся в пылесборных камерах и циклонах. Двери и люки пылесборных камер и циклонов при их эксплуатации закрываются.</w:t>
      </w:r>
    </w:p>
    <w:p w:rsidR="00F05160" w:rsidRDefault="00172448">
      <w:pPr>
        <w:spacing w:after="150"/>
        <w:jc w:val="both"/>
      </w:pPr>
      <w:r>
        <w:t>130</w:t>
      </w:r>
      <w:r>
        <w:t>. Запрещается использовать для проживания людей производственные и складские здания и сооружения, расположенные на территориях предприятий.</w:t>
      </w:r>
    </w:p>
    <w:p w:rsidR="00F05160" w:rsidRDefault="00172448">
      <w:pPr>
        <w:spacing w:after="150"/>
        <w:jc w:val="both"/>
      </w:pPr>
      <w:r>
        <w:t xml:space="preserve">131. Во взрывоопасных зонах участков, цехов и помещений должен применяться инструмент из безыскровых материалов или </w:t>
      </w:r>
      <w:r>
        <w:t>в соответствующем взрывобезопасном исполнении.</w:t>
      </w:r>
    </w:p>
    <w:p w:rsidR="00F05160" w:rsidRDefault="00172448">
      <w:pPr>
        <w:spacing w:after="150"/>
        <w:jc w:val="both"/>
      </w:pPr>
      <w:r>
        <w:t>132. Руководитель организации обеспечивает проведение работ по очистке стен, потолков, пола, конструкций и оборудования помещений от пыли, стружек и горючих отходов.</w:t>
      </w:r>
    </w:p>
    <w:p w:rsidR="00F05160" w:rsidRDefault="00172448">
      <w:pPr>
        <w:spacing w:after="150"/>
        <w:jc w:val="both"/>
      </w:pPr>
      <w:r>
        <w:t>Периодичность уборки устанавливается руково</w:t>
      </w:r>
      <w:r>
        <w:t>дителем организации. Уборка проводится методами, исключающими взвихрение пыли и образование взрывоопасных пылевоздушных смесей.</w:t>
      </w:r>
    </w:p>
    <w:p w:rsidR="00F05160" w:rsidRDefault="00172448">
      <w:pPr>
        <w:spacing w:after="150"/>
        <w:jc w:val="both"/>
      </w:pPr>
      <w:r>
        <w:t>133. Защитные мембраны взрывных предохранительных клапанов на линиях и на адсорберах по виду материала и толщине должны соответс</w:t>
      </w:r>
      <w:r>
        <w:t>твовать требованиям проектной документации.</w:t>
      </w:r>
    </w:p>
    <w:p w:rsidR="00F05160" w:rsidRDefault="00172448">
      <w:pPr>
        <w:spacing w:after="150"/>
        <w:jc w:val="both"/>
      </w:pPr>
      <w:r>
        <w:t>134. Руководитель организации устанавливает сроки проведения проверок исправности огнепреградителей, очистки их огнегасящей насадки и мембранных клапанов, а также обеспечивает их выполнение.</w:t>
      </w:r>
    </w:p>
    <w:p w:rsidR="00F05160" w:rsidRDefault="00172448">
      <w:pPr>
        <w:spacing w:after="150"/>
        <w:jc w:val="both"/>
      </w:pPr>
      <w:r>
        <w:t>135. Запрещается запо</w:t>
      </w:r>
      <w:r>
        <w:t>лнять адсорберы нестандартным активированным углем.</w:t>
      </w:r>
    </w:p>
    <w:p w:rsidR="00F05160" w:rsidRDefault="00172448">
      <w:pPr>
        <w:spacing w:after="150"/>
        <w:jc w:val="both"/>
      </w:pPr>
      <w:r>
        <w:t>136. Запрещается при обработке и переработке древесины эксплуатировать лесопильные рамы, круглопильные, фрезерно-пильные и другие станки и агрегаты с неисправностями.</w:t>
      </w:r>
    </w:p>
    <w:p w:rsidR="00F05160" w:rsidRDefault="00172448">
      <w:pPr>
        <w:spacing w:after="150"/>
        <w:jc w:val="both"/>
      </w:pPr>
      <w:r>
        <w:t xml:space="preserve">137. Запрещается для чистки </w:t>
      </w:r>
      <w:r>
        <w:t>загрузочной воронки рубительной машины применять металлические предметы.</w:t>
      </w:r>
    </w:p>
    <w:p w:rsidR="00F05160" w:rsidRDefault="00172448">
      <w:pPr>
        <w:spacing w:after="150"/>
        <w:jc w:val="both"/>
      </w:pPr>
      <w:r>
        <w:t xml:space="preserve">138. Запрещается выполнять работы по изготовлению древесно-стружечных и иных плит из древесных материалов в случае, если над прессом для горячего прессования, а также над загрузочной </w:t>
      </w:r>
      <w:r>
        <w:t>и разгрузочной этажерками отсутствует или неисправен вытяжной зонт. Конструкция зонта не должна затруднять обслуживание и очистку пресса и самого зонта.</w:t>
      </w:r>
    </w:p>
    <w:p w:rsidR="00F05160" w:rsidRDefault="00172448">
      <w:pPr>
        <w:spacing w:after="150"/>
        <w:jc w:val="both"/>
      </w:pPr>
      <w:r>
        <w:t xml:space="preserve">139. Запрещается эксплуатация барабанных сушилок и бункеров сухой стружки и пыли, не оборудованных </w:t>
      </w:r>
      <w:r>
        <w:t>автоматическими, в том числе автономными, установками пожаротушения и противовзрывными устройствами, или таких сушилок и бункеров с неисправными автоматическими, в том числе автономными, установками пожаротушения и противовзрывными устройствами. (в ред. По</w:t>
      </w:r>
      <w:r>
        <w:t>становления Правительства РФ </w:t>
      </w:r>
      <w:hyperlink r:id="rId111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140. Камеры термической обработки древесно-стружечных плит не реже 1 раза в сутки очищаются от остатков летучих смолян</w:t>
      </w:r>
      <w:r>
        <w:t>ых выделений и продуктов пиролиза древесины, пыли и других отходов.</w:t>
      </w:r>
    </w:p>
    <w:p w:rsidR="00F05160" w:rsidRDefault="00172448">
      <w:pPr>
        <w:spacing w:after="150"/>
        <w:jc w:val="both"/>
      </w:pPr>
      <w:r>
        <w:t>Производить термообработку недопрессованных древесно-стружечных плит с рыхлыми кромками не разрешается.</w:t>
      </w:r>
    </w:p>
    <w:p w:rsidR="00F05160" w:rsidRDefault="00172448">
      <w:pPr>
        <w:spacing w:after="150"/>
        <w:jc w:val="both"/>
      </w:pPr>
      <w:r>
        <w:t>141. Древесно-стружечные, древесно-клееные и иные плиты из древесных материалов пере</w:t>
      </w:r>
      <w:r>
        <w:t>д укладкой в стопы после термообработки охлаждаются на открытых площадках до температуры окружающего воздуха для исключения их самовозгорания.</w:t>
      </w:r>
    </w:p>
    <w:p w:rsidR="00F05160" w:rsidRDefault="00172448">
      <w:pPr>
        <w:spacing w:after="150"/>
        <w:jc w:val="both"/>
      </w:pPr>
      <w:r>
        <w:t>142. После окончания работы пропиточные ванны для древесно-стружечных плит и иных плит из древесных материалов, а</w:t>
      </w:r>
      <w:r>
        <w:t xml:space="preserve"> также ванны с охлаждающими горючими жидкостями закрываются крышками.</w:t>
      </w:r>
    </w:p>
    <w:p w:rsidR="00F05160" w:rsidRDefault="00172448">
      <w:pPr>
        <w:spacing w:after="150"/>
        <w:jc w:val="both"/>
      </w:pPr>
      <w:r>
        <w:t xml:space="preserve">143. Запрещается эксплуатировать пропиточные, закалочные и другие ванны с горючими жидкостями для обработки древесно-стружечных, древесно-клееных и иных плит из древесных материалов, не </w:t>
      </w:r>
      <w:r>
        <w:t>оборудованные устройствами аварийного слива в подземные емкости, оснащенные системами удаления горючих паров и расположенные вне здания, либо такие ванны с неисправными устройствами аварийного слива в такие емкости.</w:t>
      </w:r>
    </w:p>
    <w:p w:rsidR="00F05160" w:rsidRDefault="00172448">
      <w:pPr>
        <w:spacing w:after="150"/>
        <w:jc w:val="both"/>
      </w:pPr>
      <w:r>
        <w:t>144. Сушильные камеры периодического дей</w:t>
      </w:r>
      <w:r>
        <w:t>ствия и калориферы перед каждой загрузкой очищаются от производственного мусора и пыли.</w:t>
      </w:r>
    </w:p>
    <w:p w:rsidR="00F05160" w:rsidRDefault="00172448">
      <w:pPr>
        <w:spacing w:after="150"/>
        <w:jc w:val="both"/>
      </w:pPr>
      <w:r>
        <w:t>Запрещается эксплуатация сушильных установок с трещинами на поверхности боровов и неработающими искроуловителями.</w:t>
      </w:r>
    </w:p>
    <w:p w:rsidR="00F05160" w:rsidRDefault="00172448">
      <w:pPr>
        <w:spacing w:after="150"/>
        <w:jc w:val="both"/>
      </w:pPr>
      <w:r>
        <w:t>145. Топочно-газовые устройства газовых сушильных каме</w:t>
      </w:r>
      <w:r>
        <w:t>р, работающих на твердом и жидком топливе, очищаются от сажи не реже 2 раз в месяц.</w:t>
      </w:r>
    </w:p>
    <w:p w:rsidR="00F05160" w:rsidRDefault="00172448">
      <w:pPr>
        <w:spacing w:after="150"/>
        <w:jc w:val="both"/>
      </w:pPr>
      <w:r>
        <w:t>Запрещается эксплуатация топочно-сушильного отделения с неисправными приборами для контроля температуры сушильного аппарата.</w:t>
      </w:r>
    </w:p>
    <w:p w:rsidR="00F05160" w:rsidRDefault="00172448">
      <w:pPr>
        <w:spacing w:after="150"/>
        <w:jc w:val="both"/>
      </w:pPr>
      <w:r>
        <w:t xml:space="preserve">146. Сушильные камеры для древесно-волокнистых </w:t>
      </w:r>
      <w:r>
        <w:t>плит и иных плит из древесных материалов следует очищать от древесных отходов не реже 1 раза в сутки.</w:t>
      </w:r>
    </w:p>
    <w:p w:rsidR="00F05160" w:rsidRDefault="00172448">
      <w:pPr>
        <w:spacing w:after="150"/>
        <w:jc w:val="both"/>
      </w:pPr>
      <w:r>
        <w:t>При остановке конвейера более чем на 10 минут обогрев сушильной камеры прекращается.</w:t>
      </w:r>
    </w:p>
    <w:p w:rsidR="00F05160" w:rsidRDefault="00172448">
      <w:pPr>
        <w:spacing w:after="150"/>
        <w:jc w:val="both"/>
      </w:pPr>
      <w:r>
        <w:t xml:space="preserve">147. Сушильные камеры (помещения, шкафы) для сырья, полуфабрикатов и </w:t>
      </w:r>
      <w:r>
        <w:t>окрашенных готовых изделий оборудуются автоматикой отключения обогрева при повышении температуры свыше нормы.</w:t>
      </w:r>
    </w:p>
    <w:p w:rsidR="00F05160" w:rsidRDefault="00172448">
      <w:pPr>
        <w:spacing w:after="150"/>
        <w:jc w:val="both"/>
      </w:pPr>
      <w:r>
        <w:t>148. Перед укладкой древесины в штабели для сушки токами высокой частоты необходимо обеспечить отсутствие в них металлических предметов.</w:t>
      </w:r>
    </w:p>
    <w:p w:rsidR="00F05160" w:rsidRDefault="00172448">
      <w:pPr>
        <w:spacing w:after="150"/>
        <w:jc w:val="both"/>
      </w:pPr>
      <w:r>
        <w:t>149. Запр</w:t>
      </w:r>
      <w:r>
        <w:t>ещается в сушильных камерах находиться людям и сушить в них спецодежду и другие предметы, не относящиеся к технологическому процессу.</w:t>
      </w:r>
    </w:p>
    <w:p w:rsidR="00F05160" w:rsidRDefault="00172448">
      <w:pPr>
        <w:spacing w:after="150"/>
        <w:jc w:val="both"/>
      </w:pPr>
      <w:r>
        <w:t xml:space="preserve">150. Запрещается эксплуатация соломко-шлифовальных аппаратов, не оборудованных системой пылеудаления, или таких аппаратов </w:t>
      </w:r>
      <w:r>
        <w:t>с неисправной системой пылеудаления.</w:t>
      </w:r>
    </w:p>
    <w:p w:rsidR="00F05160" w:rsidRDefault="00172448">
      <w:pPr>
        <w:spacing w:after="150"/>
        <w:jc w:val="both"/>
      </w:pPr>
      <w:r>
        <w:t>151. При производстве спичек:</w:t>
      </w:r>
    </w:p>
    <w:p w:rsidR="00F05160" w:rsidRDefault="00172448">
      <w:pPr>
        <w:spacing w:after="150"/>
        <w:jc w:val="both"/>
      </w:pPr>
      <w:r>
        <w:t>а) в производственных помещениях оборудование и механизмы, а также пол и стены помещения при попадании на них зажигательной массы и парафина необходимо немедленно очищать и промывать водой;</w:t>
      </w:r>
    </w:p>
    <w:p w:rsidR="00F05160" w:rsidRDefault="00172448">
      <w:pPr>
        <w:spacing w:after="150"/>
        <w:jc w:val="both"/>
      </w:pPr>
      <w:r>
        <w:t>б) уборку и промывку пола автоматного цеха необходимо производить не реже 2 раз в смену, отстойник канализационного колодца необходимо очищать после каждой уборки и промывки пола цеха;</w:t>
      </w:r>
    </w:p>
    <w:p w:rsidR="00F05160" w:rsidRDefault="00172448">
      <w:pPr>
        <w:spacing w:after="150"/>
        <w:jc w:val="both"/>
      </w:pPr>
      <w:r>
        <w:t>в) запас зажигательной массы, находящейся у автомата, не должен превыш</w:t>
      </w:r>
      <w:r>
        <w:t>ать количество, необходимое для одной заливки;</w:t>
      </w:r>
    </w:p>
    <w:p w:rsidR="00F05160" w:rsidRDefault="00172448">
      <w:pPr>
        <w:spacing w:after="150"/>
        <w:jc w:val="both"/>
      </w:pPr>
      <w:r>
        <w:t>г) очистку массы в макальном корыте от выпавшей спичечной соломки необходимо проводить сетчатыми лопатками из цветного металла;</w:t>
      </w:r>
    </w:p>
    <w:p w:rsidR="00F05160" w:rsidRDefault="00172448">
      <w:pPr>
        <w:spacing w:after="150"/>
        <w:jc w:val="both"/>
      </w:pPr>
      <w:r>
        <w:t>д) остановку спичечного автомата на выходные дни, профилактический ремонт, а такж</w:t>
      </w:r>
      <w:r>
        <w:t>е устранение аварии необходимо проводить при отсутствии в нем спичек;</w:t>
      </w:r>
    </w:p>
    <w:p w:rsidR="00F05160" w:rsidRDefault="00172448">
      <w:pPr>
        <w:spacing w:after="150"/>
        <w:jc w:val="both"/>
      </w:pPr>
      <w:r>
        <w:t>е) при кратковременных остановках автомата макальная плита опускается в макальное корыто;</w:t>
      </w:r>
    </w:p>
    <w:p w:rsidR="00F05160" w:rsidRDefault="00172448">
      <w:pPr>
        <w:spacing w:after="150"/>
        <w:jc w:val="both"/>
      </w:pPr>
      <w:r>
        <w:t>ж) запрещается транспортировать зажигательную массу через места хранения готовой продукции, нама</w:t>
      </w:r>
      <w:r>
        <w:t>зочное отделение и около сушильных устройств, а фосфорную массу - через автоматный цех и помещение для укладки рассыпанных спичек;</w:t>
      </w:r>
    </w:p>
    <w:p w:rsidR="00F05160" w:rsidRDefault="00172448">
      <w:pPr>
        <w:spacing w:after="150"/>
        <w:jc w:val="both"/>
      </w:pPr>
      <w:r>
        <w:t>з) полы размольного отделения необходимо постоянно поддерживать в увлажненном состоянии;</w:t>
      </w:r>
    </w:p>
    <w:p w:rsidR="00F05160" w:rsidRDefault="00172448">
      <w:pPr>
        <w:spacing w:after="150"/>
        <w:jc w:val="both"/>
      </w:pPr>
      <w:r>
        <w:t xml:space="preserve">и) не разрешается хранить в цехе по </w:t>
      </w:r>
      <w:r>
        <w:t>приготовлению зажигательной и фосфорной масс запас материалов, превышающих сменную потребность, емкости с запасом материалов должны быть закрыты;</w:t>
      </w:r>
    </w:p>
    <w:p w:rsidR="00F05160" w:rsidRDefault="00172448">
      <w:pPr>
        <w:spacing w:after="150"/>
        <w:jc w:val="both"/>
      </w:pPr>
      <w:r>
        <w:t>к) не допускается применять для приготовления и хранения зажигательной и фосфорной масс посуду вместимостью бо</w:t>
      </w:r>
      <w:r>
        <w:t>лее 50 килограммов. Посуда изготавливается из цветного металла и должна иметь приспособления (ручки) для ее переноски;</w:t>
      </w:r>
    </w:p>
    <w:p w:rsidR="00F05160" w:rsidRDefault="00172448">
      <w:pPr>
        <w:spacing w:after="150"/>
        <w:jc w:val="both"/>
      </w:pPr>
      <w:r>
        <w:t>л) измельчение в шаровой мельнице бертолетовой соли и серы в сухом виде не разрешается;</w:t>
      </w:r>
    </w:p>
    <w:p w:rsidR="00F05160" w:rsidRDefault="00172448">
      <w:pPr>
        <w:spacing w:after="150"/>
        <w:jc w:val="both"/>
      </w:pPr>
      <w:r>
        <w:t xml:space="preserve">м) засорение фосфорной и зажигательной масс </w:t>
      </w:r>
      <w:r>
        <w:t>спичечной соломкой, спичками и различными отходами не допускается;</w:t>
      </w:r>
    </w:p>
    <w:p w:rsidR="00F05160" w:rsidRDefault="00172448">
      <w:pPr>
        <w:spacing w:after="150"/>
        <w:jc w:val="both"/>
      </w:pPr>
      <w:r>
        <w:t>н) развеску химикатов для спичечных масс необходимо проводить в специальных шкафах, оборудованных вытяжной вентиляцией.</w:t>
      </w:r>
    </w:p>
    <w:p w:rsidR="00F05160" w:rsidRDefault="00172448">
      <w:pPr>
        <w:spacing w:after="150"/>
        <w:jc w:val="both"/>
      </w:pPr>
      <w:r>
        <w:t>152. Спецодежда работающих в цехах приготовления спичечных масс и авт</w:t>
      </w:r>
      <w:r>
        <w:t>оматных цехов должна быть пропитана огнезащитным составом.</w:t>
      </w:r>
    </w:p>
    <w:p w:rsidR="00F05160" w:rsidRDefault="00172448">
      <w:pPr>
        <w:spacing w:after="150"/>
        <w:jc w:val="both"/>
      </w:pPr>
      <w:r>
        <w:t>153. В помещениях укладки рассыпанных спичек и у каждого автомата запас спичек, уложенных в кассеты, не должен превышать 10 малых или 5 больших кассет.</w:t>
      </w:r>
    </w:p>
    <w:p w:rsidR="00F05160" w:rsidRDefault="00172448">
      <w:pPr>
        <w:spacing w:after="150"/>
        <w:jc w:val="both"/>
      </w:pPr>
      <w:r>
        <w:t>Запас спичек около коробконабивочных машин не</w:t>
      </w:r>
      <w:r>
        <w:t xml:space="preserve"> должен превышать 3 малых кассет.</w:t>
      </w:r>
    </w:p>
    <w:p w:rsidR="00F05160" w:rsidRDefault="00172448">
      <w:pPr>
        <w:spacing w:after="150"/>
        <w:jc w:val="both"/>
      </w:pPr>
      <w:r>
        <w:t>Кассеты со спичками хранятся на стеллажах и укладываются не более чем в 2 ряда по высоте с прокладками из цветного металла между ними. Запрещается хранить в цехе более 10 малых или 5 больших кассет со спичками в одном мест</w:t>
      </w:r>
      <w:r>
        <w:t>е.</w:t>
      </w:r>
    </w:p>
    <w:p w:rsidR="00F05160" w:rsidRDefault="00172448">
      <w:pPr>
        <w:spacing w:after="150"/>
        <w:jc w:val="both"/>
      </w:pPr>
      <w:r>
        <w:t>154. Запас готовых спичек в зоне коробконамазочных и упаковочных машин не должен превышать 20 ящиков на машину.</w:t>
      </w:r>
    </w:p>
    <w:p w:rsidR="00F05160" w:rsidRDefault="00172448">
      <w:pPr>
        <w:spacing w:after="150"/>
        <w:jc w:val="both"/>
      </w:pPr>
      <w:r>
        <w:t>На участке промежуточного хранения количество готовой продукции не должно превышать сменную выработку одного спичечного автомата.</w:t>
      </w:r>
    </w:p>
    <w:p w:rsidR="00F05160" w:rsidRDefault="00172448">
      <w:pPr>
        <w:spacing w:after="150"/>
        <w:jc w:val="both"/>
      </w:pPr>
      <w:r>
        <w:t>155. Руково</w:t>
      </w:r>
      <w:r>
        <w:t>дителем организации или иным должностным лицом, уполномоченным руководителем организации, для выполнения работ по сбору, транспортированию и уничтожению отходов спичечных масс разрабатывается и утверждается соответствующая инструкция.</w:t>
      </w:r>
    </w:p>
    <w:p w:rsidR="00F05160" w:rsidRDefault="00172448">
      <w:pPr>
        <w:spacing w:after="150"/>
        <w:jc w:val="both"/>
      </w:pPr>
      <w:r>
        <w:t>156. Отходы спичечных</w:t>
      </w:r>
      <w:r>
        <w:t xml:space="preserve"> масс и деревянная тара утилизируются вне территории предприятия на площадке, имеющей ограждение и твердое покрытие. Отходы спичечных масс доставляются к месту утилизации разведенными водой.</w:t>
      </w:r>
    </w:p>
    <w:p w:rsidR="00F05160" w:rsidRDefault="00172448">
      <w:pPr>
        <w:spacing w:after="150"/>
        <w:jc w:val="both"/>
      </w:pPr>
      <w:r>
        <w:t>157. На объектах энергетики в газонепроницаемых стенах, отделяющи</w:t>
      </w:r>
      <w:r>
        <w:t>х помещения с контрольно-измерительными приборами и устройствами управления от газорегуляторных пунктов и газорегуляторных установок, не допускается наличие сквозных отверстий и щелей. Прокладка коммуникаций через такие стены допускается только с применени</w:t>
      </w:r>
      <w:r>
        <w:t>ем специальных устройств (сальников).</w:t>
      </w:r>
    </w:p>
    <w:p w:rsidR="00F05160" w:rsidRDefault="00172448">
      <w:pPr>
        <w:spacing w:after="150"/>
        <w:jc w:val="both"/>
      </w:pPr>
      <w:r>
        <w:t>158. На электростанциях:</w:t>
      </w:r>
    </w:p>
    <w:p w:rsidR="00F05160" w:rsidRDefault="00172448">
      <w:pPr>
        <w:spacing w:after="150"/>
        <w:jc w:val="both"/>
      </w:pPr>
      <w:r>
        <w:t>а) запрещается проводить монтаж или ремонт оборудования в помещении при неработающей вентиляции;</w:t>
      </w:r>
    </w:p>
    <w:p w:rsidR="00F05160" w:rsidRDefault="00172448">
      <w:pPr>
        <w:spacing w:after="150"/>
        <w:jc w:val="both"/>
      </w:pPr>
      <w:r>
        <w:t>б) при подаче топлива должны работать все средства обеспыливания, находящиеся на тракте топливоп</w:t>
      </w:r>
      <w:r>
        <w:t>одачи, а также устройства по улавливанию металла, щепы и других посторонних включений из топлива;</w:t>
      </w:r>
    </w:p>
    <w:p w:rsidR="00F05160" w:rsidRDefault="00172448">
      <w:pPr>
        <w:spacing w:after="150"/>
        <w:jc w:val="both"/>
      </w:pPr>
      <w:r>
        <w:t>в) на тракте топливоподачи регулярно проводится контроль и своевременно выполняется текущий ремонт и техническое обслуживание для предотвращения скопления пыл</w:t>
      </w:r>
      <w:r>
        <w:t>и;</w:t>
      </w:r>
    </w:p>
    <w:p w:rsidR="00F05160" w:rsidRDefault="00172448">
      <w:pPr>
        <w:spacing w:after="150"/>
        <w:jc w:val="both"/>
      </w:pPr>
      <w:r>
        <w:t xml:space="preserve">г) в помещениях тракта топливоподачи необходимо соблюдать чистоту, регулярно проводить уборку с удалением пыли со всех мест ее скопления. Уборка проводится по утвержденному графику в зависимости от типа твердого топлива, его склонности к окислению и </w:t>
      </w:r>
      <w:r>
        <w:t>запыленности помещений. Пыль убирается гидросмывом или механизированным способом. При необходимости в отдельных местах ручной уборки эти работы допускается проводить только после увлажнения пыли распыленной водой;</w:t>
      </w:r>
    </w:p>
    <w:p w:rsidR="00F05160" w:rsidRDefault="00172448">
      <w:pPr>
        <w:spacing w:after="150"/>
        <w:jc w:val="both"/>
      </w:pPr>
      <w:r>
        <w:t xml:space="preserve">д) на кабельных трассах, идущих по тракту </w:t>
      </w:r>
      <w:r>
        <w:t>топливоподачи, необходимо следить за наличием просвета между кабелями для уменьшения скопления пыли;</w:t>
      </w:r>
    </w:p>
    <w:p w:rsidR="00F05160" w:rsidRDefault="00172448">
      <w:pPr>
        <w:spacing w:after="150"/>
        <w:jc w:val="both"/>
      </w:pPr>
      <w:r>
        <w:t xml:space="preserve">е) при загрузке конвейерных лент не должно быть падения, просыпания топлива, его следует убирать в течение рабочей смены. Не допускается скопление топлива </w:t>
      </w:r>
      <w:r>
        <w:t>под нижней ниткой конвейерных лент;</w:t>
      </w:r>
    </w:p>
    <w:p w:rsidR="00F05160" w:rsidRDefault="00172448">
      <w:pPr>
        <w:spacing w:after="150"/>
        <w:jc w:val="both"/>
      </w:pPr>
      <w:r>
        <w:t>ж) не разрешается, кроме аварийных ситуаций, осуществлять остановку конвейеров, нагруженных топливом. В случае аварийной остановки конвейерные ленты освобождаются (разгружаются) от топлива в возможно короткий срок;</w:t>
      </w:r>
    </w:p>
    <w:p w:rsidR="00F05160" w:rsidRDefault="00172448">
      <w:pPr>
        <w:spacing w:after="150"/>
        <w:jc w:val="both"/>
      </w:pPr>
      <w:r>
        <w:t>з) пр</w:t>
      </w:r>
      <w:r>
        <w:t>и переходе электростанции на длительное сжигание газа или мазута и перед капитальным ремонтом соответствующего оборудования производится полное опорожнение бункеров сырого топлива;</w:t>
      </w:r>
    </w:p>
    <w:p w:rsidR="00F05160" w:rsidRDefault="00172448">
      <w:pPr>
        <w:spacing w:after="150"/>
        <w:jc w:val="both"/>
      </w:pPr>
      <w:r>
        <w:t>и) перед проведением вулканизационных работ на конвейере необходимо очистит</w:t>
      </w:r>
      <w:r>
        <w:t>ь от пыли участок не менее 10 метров вдоль ленты (при необходимости выполнить гидроуборку), огородить его щитами из негорючих материалов и обеспечить первичными средствами пожаротушения;</w:t>
      </w:r>
    </w:p>
    <w:p w:rsidR="00F05160" w:rsidRDefault="00172448">
      <w:pPr>
        <w:spacing w:after="150"/>
        <w:jc w:val="both"/>
      </w:pPr>
      <w:r>
        <w:t>к) запрещается в помещениях и коридорах закрытых распределительных ус</w:t>
      </w:r>
      <w:r>
        <w:t>тройств и подстанций устраивать кладовые, не относящиеся к распределительному устройству, а также хранить электротехническое оборудование, запасные части, емкости с горючими жидкостями и баллоны с различными газами;</w:t>
      </w:r>
    </w:p>
    <w:p w:rsidR="00F05160" w:rsidRDefault="00172448">
      <w:pPr>
        <w:spacing w:after="150"/>
        <w:jc w:val="both"/>
      </w:pPr>
      <w:r>
        <w:t>л) в случае попадания масла на теплоизол</w:t>
      </w:r>
      <w:r>
        <w:t>яцию горячих поверхностей необходимо немедленно очистить ее (горячей водой или паром), а в случае глубокой пропитки изоляции следует заменить участок теплоизоляции;</w:t>
      </w:r>
    </w:p>
    <w:p w:rsidR="00F05160" w:rsidRDefault="00172448">
      <w:pPr>
        <w:spacing w:after="150"/>
        <w:jc w:val="both"/>
      </w:pPr>
      <w:r>
        <w:t>м) поддоны под маслонаполненным оборудованием для сбора возможных протечек масла должны нах</w:t>
      </w:r>
      <w:r>
        <w:t>одиться в исправном состоянии, проходимость трубопроводов организованного отвода масла в сборный бак должна проверяться в период ремонтов. Запрещается для сбора протечек масла из уплотнений и сальников на оборудовании укладывать тряпки и ветошь, а также ис</w:t>
      </w:r>
      <w:r>
        <w:t>пользовать временные лотки и противни.</w:t>
      </w:r>
    </w:p>
    <w:p w:rsidR="00F05160" w:rsidRDefault="00172448">
      <w:pPr>
        <w:spacing w:after="150"/>
        <w:jc w:val="both"/>
      </w:pPr>
      <w:r>
        <w:t>159. В кабельных сооружениях:</w:t>
      </w:r>
    </w:p>
    <w:p w:rsidR="00F05160" w:rsidRDefault="00172448">
      <w:pPr>
        <w:spacing w:after="150"/>
        <w:jc w:val="both"/>
      </w:pPr>
      <w:r>
        <w:t>а) не реже чем через 60 метров устанавливаются указатели ближайшего выхода;</w:t>
      </w:r>
    </w:p>
    <w:p w:rsidR="00F05160" w:rsidRDefault="00172448">
      <w:pPr>
        <w:spacing w:after="150"/>
        <w:jc w:val="both"/>
      </w:pPr>
      <w:r>
        <w:t>б) на дверях секционных перегородок наносятся указатели (схема) движения до ближайшего выхода. У выходных люков</w:t>
      </w:r>
      <w:r>
        <w:t xml:space="preserve"> из кабельных сооружений устанавливаются лестницы так, чтобы они не мешали проходу по тоннелю (этажу);</w:t>
      </w:r>
    </w:p>
    <w:p w:rsidR="00F05160" w:rsidRDefault="00172448">
      <w:pPr>
        <w:spacing w:after="150"/>
        <w:jc w:val="both"/>
      </w:pPr>
      <w:r>
        <w:t>в) запрещается прокладка бронированных кабелей внутри помещений без снятия горючего джутового покрова;</w:t>
      </w:r>
    </w:p>
    <w:p w:rsidR="00F05160" w:rsidRDefault="00172448">
      <w:pPr>
        <w:spacing w:after="150"/>
        <w:jc w:val="both"/>
      </w:pPr>
      <w:r>
        <w:t xml:space="preserve">г) при эксплуатации кабельных сооружений двери </w:t>
      </w:r>
      <w:r>
        <w:t>секционных перегородок фиксируются в закрытом положении;</w:t>
      </w:r>
    </w:p>
    <w:p w:rsidR="00F05160" w:rsidRDefault="00172448">
      <w:pPr>
        <w:spacing w:after="150"/>
        <w:jc w:val="both"/>
      </w:pPr>
      <w:r>
        <w:t>д) запрещается при проведении реконструкции или ремонта применять кабели с горючей изоляцией;</w:t>
      </w:r>
    </w:p>
    <w:p w:rsidR="00F05160" w:rsidRDefault="00172448">
      <w:pPr>
        <w:spacing w:after="150"/>
        <w:jc w:val="both"/>
      </w:pPr>
      <w:r>
        <w:t>е) запрещается в помещениях подпитывающих устройств маслонаполненных кабелей хранить горючие и другие мат</w:t>
      </w:r>
      <w:r>
        <w:t>ериалы, не относящиеся к этой установке;</w:t>
      </w:r>
    </w:p>
    <w:p w:rsidR="00F05160" w:rsidRDefault="00172448">
      <w:pPr>
        <w:spacing w:after="150"/>
        <w:jc w:val="both"/>
      </w:pPr>
      <w:r>
        <w:t>ж) кабельные каналы и двойные полы в распределительных устройствах и других помещениях необходимо перекрывать съемными плитами из негорючих материалов. Съемные плиты должны иметь приспособления для быстрого их подъе</w:t>
      </w:r>
      <w:r>
        <w:t>ма вручную;</w:t>
      </w:r>
    </w:p>
    <w:p w:rsidR="00F05160" w:rsidRDefault="00172448">
      <w:pPr>
        <w:spacing w:after="150"/>
        <w:jc w:val="both"/>
      </w:pPr>
      <w:r>
        <w:t>з) при реконструкции и ремонте прокладка через кабельные сооружения каких-либо транзитных коммуникаций и шинопроводов не разрешается;</w:t>
      </w:r>
    </w:p>
    <w:p w:rsidR="00F05160" w:rsidRDefault="00172448">
      <w:pPr>
        <w:spacing w:after="150"/>
        <w:jc w:val="both"/>
      </w:pPr>
      <w:r>
        <w:t xml:space="preserve">и) при эксплуатации кабельных сооружений огнезащитные кабельные покрытия и кабельные проходки не должны иметь </w:t>
      </w:r>
      <w:r>
        <w:t>видимые повреждения (отслоения, вздутия, сколы, растрескивания и др.). При обнаружении таких мест принимаются меры по их ремонту и восстановлению;</w:t>
      </w:r>
    </w:p>
    <w:p w:rsidR="00F05160" w:rsidRDefault="00172448">
      <w:pPr>
        <w:spacing w:after="150"/>
        <w:jc w:val="both"/>
      </w:pPr>
      <w:r>
        <w:t>к) запрещается эксплуатация кабельных сооружений после прокладки дополнительных кабельных линий без восстанов</w:t>
      </w:r>
      <w:r>
        <w:t>ления требуемых нормируемых пределов огнестойкости проходок в местах прохождения кабеля через строительные конструкции.</w:t>
      </w:r>
    </w:p>
    <w:p w:rsidR="00F05160" w:rsidRDefault="00172448">
      <w:pPr>
        <w:spacing w:after="150"/>
        <w:jc w:val="both"/>
      </w:pPr>
      <w:r>
        <w:t>160. Маслоприемные устройства под трансформаторами и реакторами, маслоотводы (или специальные дренажи) должны содержаться в исправном со</w:t>
      </w:r>
      <w:r>
        <w:t>стоянии для исключения при аварии растекания масла и попадания его в кабельные каналы и другие сооружения.</w:t>
      </w:r>
    </w:p>
    <w:p w:rsidR="00F05160" w:rsidRDefault="00172448">
      <w:pPr>
        <w:spacing w:after="150"/>
        <w:jc w:val="both"/>
      </w:pPr>
      <w:r>
        <w:t>161. В пределах бортовых ограждений маслоприемника гравийную засыпку необходимо содержать в чистом состоянии.</w:t>
      </w:r>
    </w:p>
    <w:p w:rsidR="00F05160" w:rsidRDefault="00172448">
      <w:pPr>
        <w:spacing w:after="150"/>
        <w:jc w:val="both"/>
      </w:pPr>
      <w:r>
        <w:t>При образовании на гравийной засыпке сп</w:t>
      </w:r>
      <w:r>
        <w:t>лошного поверхностного слоя пыли и песка, замасливании его более чем на 50 процентов поверхности, а также при образовании на гравийной засыпке твердых отложений от нефтепродуктов толщиной более 3 миллиметров, появлении растительности выше 0,2 метра или нев</w:t>
      </w:r>
      <w:r>
        <w:t>озможности его промывки и очистки осуществляется замена гравия.</w:t>
      </w:r>
    </w:p>
    <w:p w:rsidR="00F05160" w:rsidRDefault="00172448">
      <w:pPr>
        <w:spacing w:after="150"/>
        <w:jc w:val="both"/>
      </w:pPr>
      <w:r>
        <w:t>162. Запрещается использовать (приспосабливать) стенки кабельных каналов в качестве бортового ограждения маслоприемников трансформаторов и масляных реакторов. Бортовые ограждения маслоприемник</w:t>
      </w:r>
      <w:r>
        <w:t>ов должны быть непрерывны по всему периметру устройства.</w:t>
      </w:r>
    </w:p>
    <w:p w:rsidR="00F05160" w:rsidRDefault="00172448">
      <w:pPr>
        <w:spacing w:after="150"/>
        <w:jc w:val="both"/>
      </w:pPr>
      <w:r>
        <w:t>163. В местах установки мобильной пожарной техники оборудуются и обозначаются места заземления, которые определяются специалистами энергетических объектов.</w:t>
      </w:r>
    </w:p>
    <w:p w:rsidR="00F05160" w:rsidRDefault="00172448">
      <w:pPr>
        <w:spacing w:after="150"/>
        <w:jc w:val="both"/>
      </w:pPr>
      <w:r>
        <w:t>164. На объектах защиты, относящихся к поли</w:t>
      </w:r>
      <w:r>
        <w:t>графической промышленности:</w:t>
      </w:r>
    </w:p>
    <w:p w:rsidR="00F05160" w:rsidRDefault="00172448">
      <w:pPr>
        <w:spacing w:after="150"/>
        <w:jc w:val="both"/>
      </w:pPr>
      <w:r>
        <w:t>а) столы и шкафчики (тумбочки) в отделениях машинного набора покрываются листовой нержавеющей, или оцинкованной сталью, или термостойкой пластмассой;</w:t>
      </w:r>
    </w:p>
    <w:p w:rsidR="00F05160" w:rsidRDefault="00172448">
      <w:pPr>
        <w:spacing w:after="150"/>
        <w:jc w:val="both"/>
      </w:pPr>
      <w:r>
        <w:t>б) чистка магазинов, матриц и клиньев осуществляется пожаробезопасными раствор</w:t>
      </w:r>
      <w:r>
        <w:t>ами. В исключительных случаях допускается чистка магазинов, матриц и клиньев легковоспламеняющейся или горючей жидкостью непосредственно в линотипном отделении в шкафу из негорючих материалов, оборудованном вытяжной вентиляцией.</w:t>
      </w:r>
    </w:p>
    <w:p w:rsidR="00F05160" w:rsidRDefault="00172448">
      <w:pPr>
        <w:spacing w:after="150"/>
        <w:jc w:val="both"/>
      </w:pPr>
      <w:r>
        <w:t>165. На объектах защиты, от</w:t>
      </w:r>
      <w:r>
        <w:t>носящихся к полиграфической промышленности, запрещается:</w:t>
      </w:r>
    </w:p>
    <w:p w:rsidR="00F05160" w:rsidRDefault="00172448">
      <w:pPr>
        <w:spacing w:after="150"/>
        <w:jc w:val="both"/>
      </w:pPr>
      <w:r>
        <w:t>а) подвешивать на металлоподаватель отливных машин влажные слитки;</w:t>
      </w:r>
    </w:p>
    <w:p w:rsidR="00F05160" w:rsidRDefault="00172448">
      <w:pPr>
        <w:spacing w:after="150"/>
        <w:jc w:val="both"/>
      </w:pPr>
      <w:r>
        <w:t>б) загружать отливной котел наборными материалами, загрязненными красками и горючими веществами;</w:t>
      </w:r>
    </w:p>
    <w:p w:rsidR="00F05160" w:rsidRDefault="00172448">
      <w:pPr>
        <w:spacing w:after="150"/>
        <w:jc w:val="both"/>
      </w:pPr>
      <w:r>
        <w:t>в) оставлять на наборных машинах ил</w:t>
      </w:r>
      <w:r>
        <w:t>и хранить около них горючие смывочные материалы и масленки с маслом;</w:t>
      </w:r>
    </w:p>
    <w:p w:rsidR="00F05160" w:rsidRDefault="00172448">
      <w:pPr>
        <w:spacing w:after="150"/>
        <w:jc w:val="both"/>
      </w:pPr>
      <w:r>
        <w:t>г) подходить к отливочному аппарату и работать на машине в спецодежде, загрязненной горючей жидкостью;</w:t>
      </w:r>
    </w:p>
    <w:p w:rsidR="00F05160" w:rsidRDefault="00172448">
      <w:pPr>
        <w:spacing w:after="150"/>
        <w:jc w:val="both"/>
      </w:pPr>
      <w:r>
        <w:t>д) настилать полы из горючих материалов в гартоплавильных отделениях.</w:t>
      </w:r>
    </w:p>
    <w:p w:rsidR="00F05160" w:rsidRDefault="00172448">
      <w:pPr>
        <w:spacing w:after="150"/>
        <w:jc w:val="both"/>
      </w:pPr>
      <w:r>
        <w:t xml:space="preserve">166. Поливать </w:t>
      </w:r>
      <w:r>
        <w:t>матричный материал (винипласт, восковую массу, свинец) раствором каучука в бензине и пропитывать фильтровальный картон бакелитовым лаком следует на столах, выполненных из негорючих материалов, оборудованных бортовыми устройствами для удаления жидкости, или</w:t>
      </w:r>
      <w:r>
        <w:t xml:space="preserve"> в химическом шкафу.</w:t>
      </w:r>
    </w:p>
    <w:p w:rsidR="00F05160" w:rsidRDefault="00172448">
      <w:pPr>
        <w:spacing w:after="150"/>
        <w:jc w:val="both"/>
      </w:pPr>
      <w:r>
        <w:t>Запрещается графитировать матричный материал открытым способом на тралере пресса или тралере нагревательного устройства, а также сушить его над отопительными и нагревательными приборами.</w:t>
      </w:r>
    </w:p>
    <w:p w:rsidR="00F05160" w:rsidRDefault="00172448">
      <w:pPr>
        <w:spacing w:after="150"/>
        <w:jc w:val="both"/>
      </w:pPr>
      <w:r>
        <w:t>Графитирование матричного материала следует прои</w:t>
      </w:r>
      <w:r>
        <w:t>зводить в специальном закрытом аппарате при включенной вытяжной вентиляции.</w:t>
      </w:r>
    </w:p>
    <w:p w:rsidR="00F05160" w:rsidRDefault="00F05160"/>
    <w:p w:rsidR="00F05160" w:rsidRDefault="00172448">
      <w:pPr>
        <w:spacing w:after="150"/>
        <w:jc w:val="center"/>
        <w:rPr>
          <w:sz w:val="32"/>
        </w:rPr>
      </w:pPr>
      <w:r>
        <w:rPr>
          <w:b/>
          <w:sz w:val="32"/>
        </w:rPr>
        <w:t>X. Объекты сельскохозяйственного производства</w:t>
      </w:r>
    </w:p>
    <w:p w:rsidR="00F05160" w:rsidRDefault="00172448">
      <w:pPr>
        <w:spacing w:after="150"/>
        <w:jc w:val="both"/>
      </w:pPr>
      <w:r>
        <w:t>167. Встраиваемые (пристраиваемые) вакуум-насосные и теплогенераторные помещения для приготовления кормов с огневым подогревом и поме</w:t>
      </w:r>
      <w:r>
        <w:t>щения для хранения запаса грубых кормов в животноводческих и птицеводческих фермах должны выделяться противопожарными преградами с устройством выходов непосредственно наружу.</w:t>
      </w:r>
    </w:p>
    <w:p w:rsidR="00F05160" w:rsidRDefault="00172448">
      <w:pPr>
        <w:spacing w:after="150"/>
        <w:jc w:val="both"/>
      </w:pPr>
      <w:r>
        <w:t xml:space="preserve">168. Запрещается устраивать в помещениях для скота и птицы мастерские, склады и </w:t>
      </w:r>
      <w:r>
        <w:t>стоянки автотранспорта, тракторов, сельскохозяйственной техники, а также производить какие-либо работы, не связанные с обслуживанием ферм.</w:t>
      </w:r>
    </w:p>
    <w:p w:rsidR="00F05160" w:rsidRDefault="00172448">
      <w:pPr>
        <w:spacing w:after="150"/>
        <w:jc w:val="both"/>
      </w:pPr>
      <w:r>
        <w:t xml:space="preserve">Запрещается въезд в помещения для скота и птицы тракторов, автомобилей и сельскохозяйственных машин, выхлопные трубы </w:t>
      </w:r>
      <w:r>
        <w:t>которых не оборудованы искрогасителями, за исключением случаев применения системы нейтрализации отработавших газов.</w:t>
      </w:r>
    </w:p>
    <w:p w:rsidR="00F05160" w:rsidRDefault="00172448">
      <w:pPr>
        <w:spacing w:after="150"/>
        <w:jc w:val="both"/>
      </w:pPr>
      <w:r>
        <w:t>169. Запрещается хранение грубых кормов в чердачных помещениях ферм, если:</w:t>
      </w:r>
    </w:p>
    <w:p w:rsidR="00F05160" w:rsidRDefault="00172448">
      <w:pPr>
        <w:spacing w:after="150"/>
        <w:jc w:val="both"/>
      </w:pPr>
      <w:r>
        <w:t>а) кровля выполнена из горючих материалов;</w:t>
      </w:r>
    </w:p>
    <w:p w:rsidR="00F05160" w:rsidRDefault="00172448">
      <w:pPr>
        <w:spacing w:after="150"/>
        <w:jc w:val="both"/>
      </w:pPr>
      <w:r>
        <w:t>б) деревянные чердачны</w:t>
      </w:r>
      <w:r>
        <w:t>е перекрытия со стороны чердачных помещений не обработаны огнезащитными составами;</w:t>
      </w:r>
    </w:p>
    <w:p w:rsidR="00F05160" w:rsidRDefault="00172448">
      <w:pPr>
        <w:spacing w:after="150"/>
        <w:jc w:val="both"/>
      </w:pPr>
      <w:r>
        <w:t>в) электропроводка на чердаке проложена без защиты от механических повреждений;</w:t>
      </w:r>
    </w:p>
    <w:p w:rsidR="00F05160" w:rsidRDefault="00172448">
      <w:pPr>
        <w:spacing w:after="150"/>
        <w:jc w:val="both"/>
      </w:pPr>
      <w:r>
        <w:t>г) отсутствует ограждение дымоходов систем отопления по периметру на расстоянии 1 метра.</w:t>
      </w:r>
    </w:p>
    <w:p w:rsidR="00F05160" w:rsidRDefault="00172448">
      <w:pPr>
        <w:spacing w:after="150"/>
        <w:jc w:val="both"/>
      </w:pPr>
      <w:r>
        <w:t>170.</w:t>
      </w:r>
      <w:r>
        <w:t xml:space="preserve"> При устройстве и эксплуатации электрических брудеров необходимо соблюдать следующие требования:</w:t>
      </w:r>
    </w:p>
    <w:p w:rsidR="00F05160" w:rsidRDefault="00172448">
      <w:pPr>
        <w:spacing w:after="150"/>
        <w:jc w:val="both"/>
      </w:pPr>
      <w:r>
        <w:t>а) расстояние от теплонагревательных элементов до подстилки и горючих предметов должно быть по вертикали не менее 1 метра и по горизонтали не менее 0,5 метра;</w:t>
      </w:r>
    </w:p>
    <w:p w:rsidR="00F05160" w:rsidRDefault="00172448">
      <w:pPr>
        <w:spacing w:after="150"/>
        <w:jc w:val="both"/>
      </w:pPr>
      <w:r>
        <w:t>б) нагревательные элементы должны быть заводского изготовления и устроены таким образом, чтобы исключалась возможность выпадения раскаленных частиц. Применение открытых нагревательных элементов не допускается;</w:t>
      </w:r>
    </w:p>
    <w:p w:rsidR="00F05160" w:rsidRDefault="00172448">
      <w:pPr>
        <w:spacing w:after="150"/>
        <w:jc w:val="both"/>
      </w:pPr>
      <w:r>
        <w:t>в) обеспечение брудеров электроэнергией осущес</w:t>
      </w:r>
      <w:r>
        <w:t>твляется по самостоятельным линиям от распределительного щита. У каждого брудера должен быть самостоятельный выключатель;</w:t>
      </w:r>
    </w:p>
    <w:p w:rsidR="00F05160" w:rsidRDefault="00172448">
      <w:pPr>
        <w:spacing w:after="150"/>
        <w:jc w:val="both"/>
      </w:pPr>
      <w:r>
        <w:t>г) распределительный щит должен иметь рубильник для обесточивания всей электрической сети, а также устройства защиты от короткого замы</w:t>
      </w:r>
      <w:r>
        <w:t>кания, перегрузки и др.;</w:t>
      </w:r>
    </w:p>
    <w:p w:rsidR="00F05160" w:rsidRDefault="00172448">
      <w:pPr>
        <w:spacing w:after="150"/>
        <w:jc w:val="both"/>
      </w:pPr>
      <w:r>
        <w:t>д) температурный режим под брудером должен поддерживаться автоматически.</w:t>
      </w:r>
    </w:p>
    <w:p w:rsidR="00F05160" w:rsidRDefault="00172448">
      <w:pPr>
        <w:spacing w:after="150"/>
        <w:jc w:val="both"/>
      </w:pPr>
      <w:r>
        <w:t>171. Передвижные ультрафиолетовые установки и их электрооборудование устанавливаются на расстоянии не менее 1 метра от горючих материалов.</w:t>
      </w:r>
    </w:p>
    <w:p w:rsidR="00F05160" w:rsidRDefault="00172448">
      <w:pPr>
        <w:spacing w:after="150"/>
        <w:jc w:val="both"/>
      </w:pPr>
      <w:r>
        <w:t>Провода, идущие к э</w:t>
      </w:r>
      <w:r>
        <w:t>лектробрудерам и ультрафиолетовым установкам, прокладываются на высоте не менее 2,5 метра от уровня пола и на расстоянии не менее 0,2 метра от конструкций из горючих материалов.</w:t>
      </w:r>
    </w:p>
    <w:p w:rsidR="00F05160" w:rsidRDefault="00172448">
      <w:pPr>
        <w:spacing w:after="150"/>
        <w:jc w:val="both"/>
      </w:pPr>
      <w:r>
        <w:t>172. Двигатели на жидком топливе стригального агрегата, генераторов и другой м</w:t>
      </w:r>
      <w:r>
        <w:t>оторной техники устанавливаются на очищенной от травы и мусора площадке на расстоянии не менее 15 метров от зданий. Хранение запасов горюче-смазочных материалов осуществляется в закрытой металлической таре на расстоянии не менее 20 метров от зданий, сооруж</w:t>
      </w:r>
      <w:r>
        <w:t>ений и строений.</w:t>
      </w:r>
    </w:p>
    <w:p w:rsidR="00F05160" w:rsidRDefault="00172448">
      <w:pPr>
        <w:spacing w:after="150"/>
        <w:jc w:val="both"/>
      </w:pPr>
      <w:r>
        <w:t>173. Запрещается допускать скопление шерсти на стригальном пункте свыше сменной выработки и загромождать проходы и выходы тюками с шерстью.</w:t>
      </w:r>
    </w:p>
    <w:p w:rsidR="00F05160" w:rsidRDefault="00172448">
      <w:pPr>
        <w:spacing w:after="150"/>
        <w:jc w:val="both"/>
      </w:pPr>
      <w:r>
        <w:t>174. Для каждого отдельного помещения скотного двора должна быть составлена инструкция для обслужив</w:t>
      </w:r>
      <w:r>
        <w:t>ающего персонала по выводу животных в случае возникновения пожара. Инструкция должна вывешиваться в помещениях скотного двора на видном месте и весь обслуживающий персонал должен быть с ней ознакомлен.</w:t>
      </w:r>
    </w:p>
    <w:p w:rsidR="00F05160" w:rsidRDefault="00172448">
      <w:pPr>
        <w:spacing w:after="150"/>
        <w:jc w:val="both"/>
      </w:pPr>
      <w:r>
        <w:t xml:space="preserve">Ворота и двери помещений для скота должны открываться </w:t>
      </w:r>
      <w:r>
        <w:t>наружу и не загромождаться. Устройство порогов, ступеней, подворотен, а также пружин и блоков для автоматического их закрывания запрещается. Двери денников разрешается оборудовать только легкооткрываемыми задвижками или щеколдами. Навеска на двери и ворота</w:t>
      </w:r>
      <w:r>
        <w:t xml:space="preserve"> замков запрещается. Зимой все площадки перед воротами и дверями должны быть очищены от снега для обеспечения их свободного открытия.</w:t>
      </w:r>
    </w:p>
    <w:p w:rsidR="00F05160" w:rsidRDefault="00172448">
      <w:pPr>
        <w:spacing w:after="150"/>
        <w:jc w:val="both"/>
      </w:pPr>
      <w:r>
        <w:t>В проходах и помещениях скотных дворов запрещается складывать и устанавливать какие-либо предметы, материалы и фураж, кото</w:t>
      </w:r>
      <w:r>
        <w:t>рые могли бы ограничить движение животных при выводе их из скотных дворов.</w:t>
      </w:r>
    </w:p>
    <w:p w:rsidR="00F05160" w:rsidRDefault="00172448">
      <w:pPr>
        <w:spacing w:after="150"/>
        <w:jc w:val="both"/>
      </w:pPr>
      <w:r>
        <w:t>Установка временных печей в животноводческих помещениях запрещается.</w:t>
      </w:r>
    </w:p>
    <w:p w:rsidR="00F05160" w:rsidRDefault="00172448">
      <w:pPr>
        <w:spacing w:after="150"/>
        <w:jc w:val="both"/>
      </w:pPr>
      <w:r>
        <w:t>Хранение фуража в зданиях для скота допускается в количестве, не превышающем дневной нормы выдачи, и в отдельных</w:t>
      </w:r>
      <w:r>
        <w:t xml:space="preserve"> помещениях. Хранение фуража на чердаках не допускается.</w:t>
      </w:r>
    </w:p>
    <w:p w:rsidR="00F05160" w:rsidRDefault="00172448">
      <w:pPr>
        <w:spacing w:after="150"/>
        <w:jc w:val="both"/>
      </w:pPr>
      <w:r>
        <w:t>175. В полевых условиях хранение и заправка нефтепродуктами автомобилей, другой техники и технологического оборудования осуществляются на специальных площадках, очищенных от сухой травы, горючего мус</w:t>
      </w:r>
      <w:r>
        <w:t>ора и опаханных полосой шириной не менее 4 метров, или на пахоте на расстоянии 100 метров от токов, стогов сена и соломы, хлебных массивов и других сельскохозяйственных культур и не менее 50 метров от строений.</w:t>
      </w:r>
    </w:p>
    <w:p w:rsidR="00F05160" w:rsidRDefault="00172448">
      <w:pPr>
        <w:spacing w:after="150"/>
        <w:jc w:val="both"/>
      </w:pPr>
      <w:r>
        <w:t xml:space="preserve">176. Перед началом работы зерноочистительные </w:t>
      </w:r>
      <w:r>
        <w:t>и молотильные машины должны быть отрегулированы на воздушный режим в аспирационных каналах, исключающий выделение пыли в помещение. Взрыворазрядители над машинами должны находиться в исправном рабочем состоянии.</w:t>
      </w:r>
    </w:p>
    <w:p w:rsidR="00F05160" w:rsidRDefault="00172448">
      <w:pPr>
        <w:spacing w:after="150"/>
        <w:jc w:val="both"/>
      </w:pPr>
      <w:r>
        <w:t>177. Нории производительностью более 50 тонн</w:t>
      </w:r>
      <w:r>
        <w:t xml:space="preserve"> в час оборудуются автоматическими тормозными устройствами, предохраняющими ленту от обратного хода при остановках. Запрещается устройство норий и их отдельных деталей из дерева или других горючих материалов. (в ред. Постановления Правительства РФ </w:t>
      </w:r>
      <w:hyperlink r:id="rId112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178. Шнеки для неочищенного зерна оборудуются решетками для улавливания крупных примесей и предохранительными клапанами, открывающимися под давлением проду</w:t>
      </w:r>
      <w:r>
        <w:t>кта. Периодичность очистки решеток устанавливается руководителем организации.</w:t>
      </w:r>
    </w:p>
    <w:p w:rsidR="00F05160" w:rsidRDefault="00172448">
      <w:pPr>
        <w:spacing w:after="150"/>
        <w:jc w:val="both"/>
      </w:pPr>
      <w:r>
        <w:t>179. Натяжение ремней всех клиноременных передач должно быть одинаковым. Запрещается работа с неполным комплектом клиновых ремней или применение ремней с профилем, не соответству</w:t>
      </w:r>
      <w:r>
        <w:t>ющим профилю канавок шкива. Замена клиновых ремней производится полным комплектом для такой передачи.</w:t>
      </w:r>
    </w:p>
    <w:p w:rsidR="00F05160" w:rsidRDefault="00172448">
      <w:pPr>
        <w:spacing w:after="150"/>
        <w:jc w:val="both"/>
      </w:pPr>
      <w:r>
        <w:t>180. Руководитель организации организует проведение противопожарного инструктажа с лицами, задействованными в уборке урожая, обеспечивает уборочные агрега</w:t>
      </w:r>
      <w:r>
        <w:t>ты и автомобили первичными средствами пожаротушения (комбайны всех типов и тракторы - 2 огнетушителями, 2 штыковыми лопатами) и исправными искрогасителями, за исключением случаев применения системы нейтрализации отработавших газов.</w:t>
      </w:r>
    </w:p>
    <w:p w:rsidR="00F05160" w:rsidRDefault="00172448">
      <w:pPr>
        <w:spacing w:after="150"/>
        <w:jc w:val="both"/>
      </w:pPr>
      <w:r>
        <w:t xml:space="preserve">181. Запрещается сеять </w:t>
      </w:r>
      <w:r>
        <w:t>колосовые культуры в границах полос отвода и охранных зонах железных дорог, а также в границах полос отвода автомобильных дорог. Копны скошенной на этих полосах травы необходимо размещать на расстоянии не менее 30 метров от хлебных массивов.</w:t>
      </w:r>
    </w:p>
    <w:p w:rsidR="00F05160" w:rsidRDefault="00172448">
      <w:pPr>
        <w:spacing w:after="150"/>
        <w:jc w:val="both"/>
      </w:pPr>
      <w:r>
        <w:t>Перед созреван</w:t>
      </w:r>
      <w:r>
        <w:t>ием колосовых культур хлебные поля в местах их прилегания к лесным и торфяным массивам, степной полосе, автомобильным и железным дорогам должны быть обкошены и опаханы полосой шириной не менее 4 метров.</w:t>
      </w:r>
    </w:p>
    <w:p w:rsidR="00F05160" w:rsidRDefault="00172448">
      <w:pPr>
        <w:spacing w:after="150"/>
        <w:jc w:val="both"/>
      </w:pPr>
      <w:r>
        <w:t>182. Уборка зерновых начинается с разбивки хлебных ма</w:t>
      </w:r>
      <w:r>
        <w:t>ссивов на участки площадью не более 50 гектаров. Между участками делаются прокосы шириной не менее 8 метров. Скошенные зерновые с прокосов немедленно убираются. Посредине прокосов делается пропашка шириной не менее 4 метров.</w:t>
      </w:r>
    </w:p>
    <w:p w:rsidR="00F05160" w:rsidRDefault="00172448">
      <w:pPr>
        <w:spacing w:after="150"/>
        <w:jc w:val="both"/>
      </w:pPr>
      <w:r>
        <w:t>183. Временные полевые станы не</w:t>
      </w:r>
      <w:r>
        <w:t>обходимо располагать не ближе 100 метров от зерновых массивов, токов и др. Площадки полевых станов и зернотоков должны опахиваться полосой шириной не менее 4 метров.</w:t>
      </w:r>
    </w:p>
    <w:p w:rsidR="00F05160" w:rsidRDefault="00172448">
      <w:pPr>
        <w:spacing w:after="150"/>
        <w:jc w:val="both"/>
      </w:pPr>
      <w:r>
        <w:t>184. При уборке хлебных массивов площадью более 25 гектаров в постоянной готовности должен</w:t>
      </w:r>
      <w:r>
        <w:t xml:space="preserve"> быть трактор с плугом для опашки зоны горения в случае пожара.</w:t>
      </w:r>
    </w:p>
    <w:p w:rsidR="00F05160" w:rsidRDefault="00172448">
      <w:pPr>
        <w:spacing w:after="150"/>
        <w:jc w:val="both"/>
      </w:pPr>
      <w:r>
        <w:t>185. Запрещается выжигание сухой травянистой растительности, стерни, пожнивных остатков (за исключением рисовой соломы) на землях сельскохозяйственного назначения, землях запаса и землях насел</w:t>
      </w:r>
      <w:r>
        <w:t>енных пунктов.</w:t>
      </w:r>
    </w:p>
    <w:p w:rsidR="00F05160" w:rsidRDefault="00172448">
      <w:pPr>
        <w:spacing w:after="150"/>
        <w:jc w:val="both"/>
      </w:pPr>
      <w:r>
        <w:t>Использование открытого огня и разведение костров на землях сельскохозяйственного назначения, землях запаса и землях населенных пунктов могут проводиться при условии соблюдения требований пожарной безопасности, установленных в порядке соглас</w:t>
      </w:r>
      <w:r>
        <w:t>но приложению N 4.</w:t>
      </w:r>
    </w:p>
    <w:p w:rsidR="00F05160" w:rsidRDefault="00172448">
      <w:pPr>
        <w:spacing w:after="150"/>
        <w:jc w:val="both"/>
      </w:pPr>
      <w:r>
        <w:t>Выжигание рисовой соломы может проводиться в безветренную погоду при соблюдении положений пункта 63 настоящих Правил.</w:t>
      </w:r>
    </w:p>
    <w:p w:rsidR="00F05160" w:rsidRDefault="00172448">
      <w:pPr>
        <w:spacing w:after="150"/>
        <w:jc w:val="both"/>
      </w:pPr>
      <w:r>
        <w:t>186. Правообладатели земельных участков (собственники земельных участков, землепользователи, землевладельцы и арендатор</w:t>
      </w:r>
      <w:r>
        <w:t>ы земельных участков) сельскохозяйственного назначения должны принимать меры по защите сельскохозяйственных угодий от зарастания сорной растительностью и своевременному проведению сенокошения на сенокосах.</w:t>
      </w:r>
    </w:p>
    <w:p w:rsidR="00F05160" w:rsidRDefault="00172448">
      <w:pPr>
        <w:spacing w:after="150"/>
        <w:jc w:val="both"/>
      </w:pPr>
      <w:r>
        <w:t>187. Зернотока необходимо располагать от зданий, с</w:t>
      </w:r>
      <w:r>
        <w:t>ооружений и строений не ближе 50 метров, а от зерновых массивов - не менее 100 метров.</w:t>
      </w:r>
    </w:p>
    <w:p w:rsidR="00F05160" w:rsidRDefault="00172448">
      <w:pPr>
        <w:spacing w:after="150"/>
        <w:jc w:val="both"/>
      </w:pPr>
      <w:r>
        <w:t>188. В период уборки зерновых культур и заготовки кормов запрещается:</w:t>
      </w:r>
    </w:p>
    <w:p w:rsidR="00F05160" w:rsidRDefault="00172448">
      <w:pPr>
        <w:spacing w:after="150"/>
        <w:jc w:val="both"/>
      </w:pPr>
      <w:r>
        <w:t>а) курить вне специально оборудованных мест и проводить работы с применением открытого огня в зерно</w:t>
      </w:r>
      <w:r>
        <w:t>вых массивах и вблизи от них, а также возле скирд (стогов) сена и соломы; (в ред. Постановления Правительства РФ </w:t>
      </w:r>
      <w:hyperlink r:id="rId113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б) использовать в работе уборочные</w:t>
      </w:r>
      <w:r>
        <w:t xml:space="preserve"> агрегаты и автомобили (моторную технику), имеющие неисправности, которые могут послужить причиной пожара;</w:t>
      </w:r>
    </w:p>
    <w:p w:rsidR="00F05160" w:rsidRDefault="00172448">
      <w:pPr>
        <w:spacing w:after="150"/>
        <w:jc w:val="both"/>
      </w:pPr>
      <w:r>
        <w:t>в) использовать в работе уборочные агрегаты и автомобили (моторную технику) без капотов или с открытыми капотами, а также без защитных кожухов;</w:t>
      </w:r>
    </w:p>
    <w:p w:rsidR="00F05160" w:rsidRDefault="00172448">
      <w:pPr>
        <w:spacing w:after="150"/>
        <w:jc w:val="both"/>
      </w:pPr>
      <w:r>
        <w:t>г) ис</w:t>
      </w:r>
      <w:r>
        <w:t>пользовать в работе уборочные агрегаты и автомобили (моторную технику) без искрогасителей, за исключением случаев применения системы нейтрализации отработавших газов, а также без первичных средств пожаротушения;</w:t>
      </w:r>
    </w:p>
    <w:p w:rsidR="00F05160" w:rsidRDefault="00172448">
      <w:pPr>
        <w:spacing w:after="150"/>
        <w:jc w:val="both"/>
      </w:pPr>
      <w:r>
        <w:t>д) выжигать пыль в радиаторах двигателей убо</w:t>
      </w:r>
      <w:r>
        <w:t>рочных агрегатов и автомобилей (моторной техники) паяльными лампами или другими способами;</w:t>
      </w:r>
    </w:p>
    <w:p w:rsidR="00F05160" w:rsidRDefault="00172448">
      <w:pPr>
        <w:spacing w:after="150"/>
        <w:jc w:val="both"/>
      </w:pPr>
      <w:r>
        <w:t>е) заправлять уборочные агрегаты и автомобили (моторную технику) в полевых условиях вне специальных площадок, оборудованных средствами пожаротушения и освещенных в н</w:t>
      </w:r>
      <w:r>
        <w:t>очное время.</w:t>
      </w:r>
    </w:p>
    <w:p w:rsidR="00F05160" w:rsidRDefault="00172448">
      <w:pPr>
        <w:spacing w:after="150"/>
        <w:jc w:val="both"/>
      </w:pPr>
      <w:r>
        <w:t xml:space="preserve">189. В период уборки радиаторы двигателей, валы битеров, соломонабивателей, транспортеров и подборщиков, шнеки и другие узлы и детали уборочных агрегатов и автомобилей должны очищаться от пыли, соломы и зерна по мере необходимости, но не реже </w:t>
      </w:r>
      <w:r>
        <w:t>2 раз за смену.</w:t>
      </w:r>
    </w:p>
    <w:p w:rsidR="00F05160" w:rsidRDefault="00172448">
      <w:pPr>
        <w:spacing w:after="150"/>
        <w:jc w:val="both"/>
      </w:pPr>
      <w:r>
        <w:t>190. Скирды (стога), навесы и штабеля грубых кормов размещаются (за исключением размещения на приусадебных участках):</w:t>
      </w:r>
    </w:p>
    <w:p w:rsidR="00F05160" w:rsidRDefault="00172448">
      <w:pPr>
        <w:spacing w:after="150"/>
        <w:jc w:val="both"/>
      </w:pPr>
      <w:r>
        <w:t>а) на расстоянии не менее 15 метров до оси линий электропередачи, связи, в том числе временных кабелей;</w:t>
      </w:r>
    </w:p>
    <w:p w:rsidR="00F05160" w:rsidRDefault="00172448">
      <w:pPr>
        <w:spacing w:after="150"/>
        <w:jc w:val="both"/>
      </w:pPr>
      <w:r>
        <w:t>б) на расстоянии н</w:t>
      </w:r>
      <w:r>
        <w:t>е менее 50 метров до зданий, сооружений и лесных насаждений;</w:t>
      </w:r>
    </w:p>
    <w:p w:rsidR="00F05160" w:rsidRDefault="00172448">
      <w:pPr>
        <w:spacing w:after="150"/>
        <w:jc w:val="both"/>
      </w:pPr>
      <w:r>
        <w:t>в) за пределами полос отвода и охранных зон железных дорог, придорожных полос автомобильных дорог и охранных зон воздушных линий электропередачи.</w:t>
      </w:r>
    </w:p>
    <w:p w:rsidR="00F05160" w:rsidRDefault="00172448">
      <w:pPr>
        <w:spacing w:after="150"/>
        <w:jc w:val="both"/>
      </w:pPr>
      <w:r>
        <w:t xml:space="preserve">191. Площадки для размещения скирд (стогов), а </w:t>
      </w:r>
      <w:r>
        <w:t>также пары скирд (стогов) или штабелей необходимо опахивать по периметру полосой шириной не менее 4 метров. Расстояние от края распаханной полосы до скирды (стога), расположенной на площадке, должно быть не менее 15 метров. (в ред. Постановления Правительс</w:t>
      </w:r>
      <w:r>
        <w:t>тва РФ </w:t>
      </w:r>
      <w:hyperlink r:id="rId114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Площадь основания одной скирды (стога) не должна превышать 150 кв. метров, а штабеля прессованного сена (соломы) - 500 кв. метров.</w:t>
      </w:r>
    </w:p>
    <w:p w:rsidR="00F05160" w:rsidRDefault="00172448">
      <w:pPr>
        <w:spacing w:after="150"/>
        <w:jc w:val="both"/>
      </w:pPr>
      <w:r>
        <w:t>Противопо</w:t>
      </w:r>
      <w:r>
        <w:t>жарные расстояния между отдельными штабелями, навесами и скирдами (стогами) должны быть не менее 20 метров. При размещении штабелей, навесов и скирд (стогов) попарно расстояние между штабелями и навесами следует предусматривать не менее 6 метров, а между и</w:t>
      </w:r>
      <w:r>
        <w:t>х парами - не менее 30 метров.</w:t>
      </w:r>
    </w:p>
    <w:p w:rsidR="00F05160" w:rsidRDefault="00172448">
      <w:pPr>
        <w:spacing w:after="150"/>
        <w:jc w:val="both"/>
      </w:pPr>
      <w:r>
        <w:t>Противопожарные расстояния между кварталами скирд и штабелей (в квартале допускается размещение не более 20 единиц) должны быть не менее 100 метров.</w:t>
      </w:r>
    </w:p>
    <w:p w:rsidR="00F05160" w:rsidRDefault="00172448">
      <w:pPr>
        <w:spacing w:after="150"/>
        <w:jc w:val="both"/>
      </w:pPr>
      <w:r>
        <w:t xml:space="preserve">Противопожарные расстояния от пункта приготовления травяной муки до зданий, </w:t>
      </w:r>
      <w:r>
        <w:t>сооружений, строений и цистерн с горюче-смазочными материалами должны быть не менее 50 метров, а до открытых складов грубых кормов - не менее 150 метров.</w:t>
      </w:r>
    </w:p>
    <w:p w:rsidR="00F05160" w:rsidRDefault="00172448">
      <w:pPr>
        <w:spacing w:after="150"/>
        <w:jc w:val="both"/>
      </w:pPr>
      <w:r>
        <w:t>192. Агрегаты для приготовления травяной муки устанавливаются под навесом или в помещениях. Конструкци</w:t>
      </w:r>
      <w:r>
        <w:t>и навесов и помещений из горючих материалов обрабатываются огнезащитными составами.</w:t>
      </w:r>
    </w:p>
    <w:p w:rsidR="00F05160" w:rsidRDefault="00172448">
      <w:pPr>
        <w:spacing w:after="150"/>
        <w:jc w:val="both"/>
      </w:pPr>
      <w:r>
        <w:t>193. Расходный топливный бак следует устанавливать вне помещения агрегата.</w:t>
      </w:r>
    </w:p>
    <w:p w:rsidR="00F05160" w:rsidRDefault="00172448">
      <w:pPr>
        <w:spacing w:after="150"/>
        <w:jc w:val="both"/>
      </w:pPr>
      <w:r>
        <w:t xml:space="preserve">194. Запрещается при обнаружении горения продукта в сушильном барабане складывать в общее </w:t>
      </w:r>
      <w:r>
        <w:t>хранилище приготовленный до пожара продукт в количестве не менее последних 150 килограммов и первый полученный после ликвидации пожара продукт в количестве не менее 200 килограммов.</w:t>
      </w:r>
    </w:p>
    <w:p w:rsidR="00F05160" w:rsidRDefault="00172448">
      <w:pPr>
        <w:spacing w:after="150"/>
        <w:jc w:val="both"/>
      </w:pPr>
      <w:r>
        <w:t>Указанные продукты необходимо складировать отдельно и не менее 48 часов ос</w:t>
      </w:r>
      <w:r>
        <w:t>уществлять контроль за их температурным состоянием.</w:t>
      </w:r>
    </w:p>
    <w:p w:rsidR="00F05160" w:rsidRDefault="00172448">
      <w:pPr>
        <w:spacing w:after="150"/>
        <w:jc w:val="both"/>
      </w:pPr>
      <w:r>
        <w:t>195. Приготовленную и затаренную в мешки муку необходимо выдерживать под навесом не менее 48 часов для снижения ее температуры.</w:t>
      </w:r>
    </w:p>
    <w:p w:rsidR="00F05160" w:rsidRDefault="00172448">
      <w:pPr>
        <w:spacing w:after="150"/>
        <w:jc w:val="both"/>
      </w:pPr>
      <w:r>
        <w:t>Хранение муки осуществляется в отдельно стоящем складе или отсеке, выделенно</w:t>
      </w:r>
      <w:r>
        <w:t>м противопожарными стенами и перекрытиями с устройством вентиляции. Мука хранится отдельно от других веществ и материалов.</w:t>
      </w:r>
    </w:p>
    <w:p w:rsidR="00F05160" w:rsidRDefault="00172448">
      <w:pPr>
        <w:spacing w:after="150"/>
        <w:jc w:val="both"/>
      </w:pPr>
      <w:r>
        <w:t>Попадание влаги в помещение склада не допускается. Запрещается хранить муку навалом.</w:t>
      </w:r>
    </w:p>
    <w:p w:rsidR="00F05160" w:rsidRDefault="00172448">
      <w:pPr>
        <w:spacing w:after="150"/>
        <w:jc w:val="both"/>
      </w:pPr>
      <w:r>
        <w:t>Мешки с мукой должны складываться в штабели высо</w:t>
      </w:r>
      <w:r>
        <w:t>той не более 2 метров по 2 в ряду. Проходы между рядами должны быть шириной не менее 1 метра, а вдоль стен - 0,8 метра.</w:t>
      </w:r>
    </w:p>
    <w:p w:rsidR="00F05160" w:rsidRDefault="00172448">
      <w:pPr>
        <w:spacing w:after="150"/>
        <w:jc w:val="both"/>
      </w:pPr>
      <w:r>
        <w:t>196. Помещения для обработки льна, конопли и других технических культур (далее - технические культуры) изолируются от машинного отделени</w:t>
      </w:r>
      <w:r>
        <w:t>я.</w:t>
      </w:r>
    </w:p>
    <w:p w:rsidR="00F05160" w:rsidRDefault="00172448">
      <w:pPr>
        <w:spacing w:after="150"/>
        <w:jc w:val="both"/>
      </w:pPr>
      <w:r>
        <w:t>Выпускные трубы двигателей внутреннего сгорания, установленные в машинном отделении, следует оборудовать искрогасителями, за исключением случаев применения системы нейтрализации отработавших газов. На выводе выпускных труб через конструкции из горючих м</w:t>
      </w:r>
      <w:r>
        <w:t>атериалов должна устраиваться противопожарная разделка.</w:t>
      </w:r>
    </w:p>
    <w:p w:rsidR="00F05160" w:rsidRDefault="00172448">
      <w:pPr>
        <w:spacing w:after="150"/>
        <w:jc w:val="both"/>
      </w:pPr>
      <w:r>
        <w:t>197. Хранение сырья технических культур производится в стогах, шохах (под навесами), закрытых складах, а волокна и пакли - только в закрытых складах.</w:t>
      </w:r>
    </w:p>
    <w:p w:rsidR="00F05160" w:rsidRDefault="00172448">
      <w:pPr>
        <w:spacing w:after="150"/>
        <w:jc w:val="both"/>
      </w:pPr>
      <w:r>
        <w:t>198. При первичной обработке технических культур з</w:t>
      </w:r>
      <w:r>
        <w:t>апрещается:</w:t>
      </w:r>
    </w:p>
    <w:p w:rsidR="00F05160" w:rsidRDefault="00172448">
      <w:pPr>
        <w:spacing w:after="150"/>
        <w:jc w:val="both"/>
      </w:pPr>
      <w:r>
        <w:t>а) хранение и обмолот льна на территории ферм, ремонтных мастерских, гаражей и др.;</w:t>
      </w:r>
    </w:p>
    <w:p w:rsidR="00F05160" w:rsidRDefault="00172448">
      <w:pPr>
        <w:spacing w:after="150"/>
        <w:jc w:val="both"/>
      </w:pPr>
      <w:r>
        <w:t>б) въезд автомашин, тракторов в производственные помещения, склады готовой продукции и шохи. Машины должны останавливаться на расстоянии не менее 5 метров, а тр</w:t>
      </w:r>
      <w:r>
        <w:t>акторы - не менее 10 метров от указанных зданий, скирд и шох;</w:t>
      </w:r>
    </w:p>
    <w:p w:rsidR="00F05160" w:rsidRDefault="00172448">
      <w:pPr>
        <w:spacing w:after="150"/>
        <w:jc w:val="both"/>
      </w:pPr>
      <w:r>
        <w:t>в) устройство печного отопления в мяльно-трепальном цехе.</w:t>
      </w:r>
    </w:p>
    <w:p w:rsidR="00F05160" w:rsidRDefault="00172448">
      <w:pPr>
        <w:spacing w:after="150"/>
        <w:jc w:val="both"/>
      </w:pPr>
      <w:r>
        <w:t>199. Автомобили, тракторы и другие самоходные машины, въезжающие на территорию пункта обработки льна, оборудуются исправными искрогасите</w:t>
      </w:r>
      <w:r>
        <w:t>лями, за исключением случаев применения системы нейтрализации отработавших газов.</w:t>
      </w:r>
    </w:p>
    <w:p w:rsidR="00F05160" w:rsidRDefault="00172448">
      <w:pPr>
        <w:spacing w:after="150"/>
        <w:jc w:val="both"/>
      </w:pPr>
      <w:r>
        <w:t>Транспортные средства при подъезде к скирдам (шохам), штабелям и навесам, где хранятся грубые корма и волокнистые материалы, должны быть обращены стороной, противоположной на</w:t>
      </w:r>
      <w:r>
        <w:t>правлению выхода отработавших газов из выпускных систем двигателей, иметь исправные искрогасители, за исключением случаев применения системы нейтрализации отработавших газов, и останавливаться от скирд (шох) на расстоянии не менее 3 метров.</w:t>
      </w:r>
    </w:p>
    <w:p w:rsidR="00F05160" w:rsidRDefault="00172448">
      <w:pPr>
        <w:spacing w:after="150"/>
        <w:jc w:val="both"/>
      </w:pPr>
      <w:r>
        <w:t>Во время погруз</w:t>
      </w:r>
      <w:r>
        <w:t>ки грубых кормов и волокнистых материалов в кузов автомобиля двигатель его должен быть заглушен. Движение автомобиля может быть разрешено только после осмотра места стоянки автомобиля и уборки сена (соломы), находящегося вблизи выпускной трубы.</w:t>
      </w:r>
    </w:p>
    <w:p w:rsidR="00F05160" w:rsidRDefault="00172448">
      <w:pPr>
        <w:spacing w:after="150"/>
        <w:jc w:val="both"/>
      </w:pPr>
      <w:r>
        <w:t>200. Естест</w:t>
      </w:r>
      <w:r>
        <w:t>венная сушка тресты должна проводиться на специально отведенных участках.</w:t>
      </w:r>
    </w:p>
    <w:p w:rsidR="00F05160" w:rsidRDefault="00172448">
      <w:pPr>
        <w:spacing w:after="150"/>
        <w:jc w:val="both"/>
      </w:pPr>
      <w:r>
        <w:t>Искусственную сушку тресты необходимо проводить только в специальных сушилках, ригах (овинах).</w:t>
      </w:r>
    </w:p>
    <w:p w:rsidR="00F05160" w:rsidRDefault="00172448">
      <w:pPr>
        <w:spacing w:after="150"/>
        <w:jc w:val="both"/>
      </w:pPr>
      <w:r>
        <w:t>Конструкция печей, устраиваемых в ригах (овинах) для сушки тресты, должна исключать воз</w:t>
      </w:r>
      <w:r>
        <w:t>можность попадания искр внутрь помещения.</w:t>
      </w:r>
    </w:p>
    <w:p w:rsidR="00F05160" w:rsidRDefault="00172448">
      <w:pPr>
        <w:spacing w:after="150"/>
        <w:jc w:val="both"/>
      </w:pPr>
      <w:r>
        <w:t>В сушилках и ригах (овинах) устройство над печью колосников для укладки льна не разрешается. Расстояние от печи до конструкций из горючих материалов должно составлять не менее 1 метра. Колосники со стороны печи дол</w:t>
      </w:r>
      <w:r>
        <w:t>жны иметь ограждение, выполненное из негорючих материалов, высотой до перекрытия.</w:t>
      </w:r>
    </w:p>
    <w:p w:rsidR="00F05160" w:rsidRDefault="00172448">
      <w:pPr>
        <w:spacing w:after="150"/>
        <w:jc w:val="both"/>
      </w:pPr>
      <w:r>
        <w:t>В сушилках и ригах (овинах) следует соблюдать следующие требования:</w:t>
      </w:r>
    </w:p>
    <w:p w:rsidR="00F05160" w:rsidRDefault="00172448">
      <w:pPr>
        <w:spacing w:after="150"/>
        <w:jc w:val="both"/>
      </w:pPr>
      <w:r>
        <w:t>температура теплоносителя при сушке тресты должна быть не более 80 градусов Цельсия, а при сушке головок -</w:t>
      </w:r>
      <w:r>
        <w:t xml:space="preserve"> не более 50 градусов Цельсия;</w:t>
      </w:r>
    </w:p>
    <w:p w:rsidR="00F05160" w:rsidRDefault="00172448">
      <w:pPr>
        <w:spacing w:after="150"/>
        <w:jc w:val="both"/>
      </w:pPr>
      <w:r>
        <w:t>вентилятор следует включать не ранее чем через 1 час после начала топки;</w:t>
      </w:r>
    </w:p>
    <w:p w:rsidR="00F05160" w:rsidRDefault="00172448">
      <w:pPr>
        <w:spacing w:after="150"/>
        <w:jc w:val="both"/>
      </w:pPr>
      <w:r>
        <w:t>после одной смены работы сушилки необходимо удалить золу из топочного пространства, осадочных камер, циклона-искрогасителя и камеры смешения. Дымовые тр</w:t>
      </w:r>
      <w:r>
        <w:t>убы следует очищать не реже чем через 10 дней работы сушилки;</w:t>
      </w:r>
    </w:p>
    <w:p w:rsidR="00F05160" w:rsidRDefault="00172448">
      <w:pPr>
        <w:spacing w:after="150"/>
        <w:jc w:val="both"/>
      </w:pPr>
      <w:r>
        <w:t xml:space="preserve">очистку лотков и сушильных камер от опавшей тресты и различных отходов необходимо производить каждый раз перед загрузкой новой тресты для сушки. Запрещается хранение запаса тресты и льноволокна </w:t>
      </w:r>
      <w:r>
        <w:t>в помещении сушилки;</w:t>
      </w:r>
    </w:p>
    <w:p w:rsidR="00F05160" w:rsidRDefault="00172448">
      <w:pPr>
        <w:spacing w:after="150"/>
        <w:jc w:val="both"/>
      </w:pPr>
      <w:r>
        <w:t>после загрузки тресты в ригу необходимо убрать опавшие и свисающие с колосников стебли, тщательно очистить от тресты печь, стены, пол. Запрещается складировать тресту вплотную к зданию сушилки.</w:t>
      </w:r>
    </w:p>
    <w:p w:rsidR="00F05160" w:rsidRDefault="00172448">
      <w:pPr>
        <w:spacing w:after="150"/>
        <w:jc w:val="both"/>
      </w:pPr>
      <w:r>
        <w:t>201. Помещение мяльно-трепального агрегат</w:t>
      </w:r>
      <w:r>
        <w:t>а должно иметь вытяжную вентиляцию, а трепальные агрегаты оборудуются зонтами. Агрегаты следует со всех сторон закрывать съемными откидными щитами, не допускающими распространение пыли по помещению.</w:t>
      </w:r>
    </w:p>
    <w:p w:rsidR="00F05160" w:rsidRDefault="00172448">
      <w:pPr>
        <w:spacing w:after="150"/>
        <w:jc w:val="both"/>
      </w:pPr>
      <w:r>
        <w:t>202. К задвижкам (шиберам), устанавливаемым перед и после</w:t>
      </w:r>
      <w:r>
        <w:t xml:space="preserve"> вентиляторов вентиляционных труб, обеспечивается свободный доступ.</w:t>
      </w:r>
    </w:p>
    <w:p w:rsidR="00F05160" w:rsidRDefault="00172448">
      <w:pPr>
        <w:spacing w:after="150"/>
        <w:jc w:val="both"/>
      </w:pPr>
      <w:r>
        <w:t>203. Количество тресты, находящейся в производственном помещении, не должно превышать сменную потребность. Запрещается складировать тресту в штабели ближе 3 метров от машин и агрегатов.</w:t>
      </w:r>
    </w:p>
    <w:p w:rsidR="00F05160" w:rsidRDefault="00172448">
      <w:pPr>
        <w:spacing w:after="150"/>
        <w:jc w:val="both"/>
      </w:pPr>
      <w:r>
        <w:t>Го</w:t>
      </w:r>
      <w:r>
        <w:t>товую продукцию из помещений следует убирать на склад не реже 2 раз в смену.</w:t>
      </w:r>
    </w:p>
    <w:p w:rsidR="00F05160" w:rsidRDefault="00172448">
      <w:pPr>
        <w:spacing w:after="150"/>
        <w:jc w:val="both"/>
      </w:pPr>
      <w:r>
        <w:t>204. Ежедневно по окончании рабочего дня помещение мяльно-трепального цеха должно тщательно убираться - очищаться от волокна, пыли и костры. Станки, стены и внутренние поверхности</w:t>
      </w:r>
      <w:r>
        <w:t xml:space="preserve"> покрытия цеха обметаются, а костросборники очищаются.</w:t>
      </w:r>
    </w:p>
    <w:p w:rsidR="00F05160" w:rsidRDefault="00172448">
      <w:pPr>
        <w:spacing w:after="150"/>
        <w:jc w:val="both"/>
      </w:pPr>
      <w:r>
        <w:t>205. В сушилках табака стеллажи и этажерки изготавливаются из негорючих материалов. В огневых сушилках над жаровыми трубами устраиваются металлические козырьки, защищающие их от попадания табака.</w:t>
      </w:r>
    </w:p>
    <w:p w:rsidR="00F05160" w:rsidRDefault="00F05160"/>
    <w:p w:rsidR="00F05160" w:rsidRDefault="00172448">
      <w:pPr>
        <w:spacing w:after="150"/>
        <w:jc w:val="center"/>
        <w:rPr>
          <w:sz w:val="32"/>
        </w:rPr>
      </w:pPr>
      <w:r>
        <w:rPr>
          <w:b/>
          <w:sz w:val="32"/>
        </w:rPr>
        <w:t xml:space="preserve">XI. </w:t>
      </w:r>
      <w:r>
        <w:rPr>
          <w:b/>
          <w:sz w:val="32"/>
        </w:rPr>
        <w:t>Объекты транспорта и транспортной инфраструктуры</w:t>
      </w:r>
    </w:p>
    <w:p w:rsidR="00F05160" w:rsidRDefault="00172448">
      <w:pPr>
        <w:spacing w:after="150"/>
        <w:jc w:val="both"/>
      </w:pPr>
      <w:r>
        <w:t>206. Руководитель организации обеспечивает выполнение требований пожарной безопасности при эксплуатации железнодорожного подвижного состава в части надлежащей эксплуатации, ремонта и технического обслуживани</w:t>
      </w:r>
      <w:r>
        <w:t>я систем противопожарной защиты, предусмотренных техническим регламентом Таможенного союза "О безопасности железнодорожного подвижного состава" (ТР ТС 001/2011), техническим регламентом Таможенного союза "О безопасности высокоскоростного железнодорожного т</w:t>
      </w:r>
      <w:r>
        <w:t>ранспорта" (ТР ТС 002/2011) и техническим регламентом Таможенного союза "О безопасности инфраструктуры железнодорожного транспорта" (ТР ТС 003/2011).</w:t>
      </w:r>
    </w:p>
    <w:p w:rsidR="00F05160" w:rsidRDefault="00172448">
      <w:pPr>
        <w:spacing w:after="150"/>
        <w:jc w:val="both"/>
      </w:pPr>
      <w:r>
        <w:t xml:space="preserve">207. На объектах транспортной инфраструктуры, предусмотренных положениями Федерального </w:t>
      </w:r>
      <w:hyperlink r:id="rId115" w:anchor="l0" w:history="1">
        <w:r>
          <w:rPr>
            <w:u w:val="single"/>
          </w:rPr>
          <w:t>закона</w:t>
        </w:r>
      </w:hyperlink>
      <w:r>
        <w:t xml:space="preserve"> "О транспортной безопасности", руководитель организации в отношении помещений для хранения (стоянки) транспорта в количестве более 25 единиц обеспечивает разработку плана ра</w:t>
      </w:r>
      <w:r>
        <w:t>сстановки транспортных средств с описанием очередности и порядка их эвакуации при пожаре, а также оснащение указанных помещений и площадок открытого хранения транспортных средств (кроме индивидуальных) буксирными тросами и штангами из расчета 1 трос (штанг</w:t>
      </w:r>
      <w:r>
        <w:t>а) на 10 единиц техники.</w:t>
      </w:r>
    </w:p>
    <w:p w:rsidR="00F05160" w:rsidRDefault="00172448">
      <w:pPr>
        <w:spacing w:after="150"/>
        <w:jc w:val="both"/>
      </w:pPr>
      <w:r>
        <w:t>208. Переезды и переходы через внутриобъектовые железнодорожные пути должны быть свободны для проезда пожарных автомобилей. Переездов через пути должно быть не менее 2 штук.</w:t>
      </w:r>
    </w:p>
    <w:p w:rsidR="00F05160" w:rsidRDefault="00172448">
      <w:pPr>
        <w:spacing w:after="150"/>
        <w:jc w:val="both"/>
      </w:pPr>
      <w:r>
        <w:t>209. В помещениях, под навесами и на открытых площадках д</w:t>
      </w:r>
      <w:r>
        <w:t>ля хранения (стоянки) транспорта запрещается:</w:t>
      </w:r>
    </w:p>
    <w:p w:rsidR="00F05160" w:rsidRDefault="00172448">
      <w:pPr>
        <w:spacing w:after="150"/>
        <w:jc w:val="both"/>
      </w:pPr>
      <w:r>
        <w:t>устанавливать транспортные средства в количестве, превышающем количество, предусмотренное в проектной документации на такой объект защиты, нарушать план их расстановки, уменьшать расстояние между автомобилями;</w:t>
      </w:r>
    </w:p>
    <w:p w:rsidR="00F05160" w:rsidRDefault="00172448">
      <w:pPr>
        <w:spacing w:after="150"/>
        <w:jc w:val="both"/>
      </w:pPr>
      <w:r>
        <w:t>загромождать выездные ворота и проезды;</w:t>
      </w:r>
    </w:p>
    <w:p w:rsidR="00F05160" w:rsidRDefault="00172448">
      <w:pPr>
        <w:spacing w:after="150"/>
        <w:jc w:val="both"/>
      </w:pPr>
      <w:r>
        <w:t>проводить кузнечные, термические, сварочные, малярные и деревообделочные работы, а также промывку деталей с использованием легковоспламеняющихся и горючих жидкостей;</w:t>
      </w:r>
    </w:p>
    <w:p w:rsidR="00F05160" w:rsidRDefault="00172448">
      <w:pPr>
        <w:spacing w:after="150"/>
        <w:jc w:val="both"/>
      </w:pPr>
      <w:r>
        <w:t>оставлять транспортные средства с открытыми горлов</w:t>
      </w:r>
      <w:r>
        <w:t>инами топливных баков, а также при наличии утечки топлива и масла;</w:t>
      </w:r>
    </w:p>
    <w:p w:rsidR="00F05160" w:rsidRDefault="00172448">
      <w:pPr>
        <w:spacing w:after="150"/>
        <w:jc w:val="both"/>
      </w:pPr>
      <w:r>
        <w:t>заправлять горючим и сливать из транспортных средств топливо;</w:t>
      </w:r>
    </w:p>
    <w:p w:rsidR="00F05160" w:rsidRDefault="00172448">
      <w:pPr>
        <w:spacing w:after="150"/>
        <w:jc w:val="both"/>
      </w:pPr>
      <w:r>
        <w:t>хранить тару из-под горючего, а также горючее и масла;</w:t>
      </w:r>
    </w:p>
    <w:p w:rsidR="00F05160" w:rsidRDefault="00172448">
      <w:pPr>
        <w:spacing w:after="150"/>
        <w:jc w:val="both"/>
      </w:pPr>
      <w:r>
        <w:t>подзаряжать аккумуляторы непосредственно на транспортных средствах, за и</w:t>
      </w:r>
      <w:r>
        <w:t>сключением тяговых аккумуляторных батарей электромобилей и подзаряжаемых гибридных автомобилей, не выделяющих при зарядке и эксплуатации горючие газы;</w:t>
      </w:r>
    </w:p>
    <w:p w:rsidR="00F05160" w:rsidRDefault="00172448">
      <w:pPr>
        <w:spacing w:after="150"/>
        <w:jc w:val="both"/>
      </w:pPr>
      <w:r>
        <w:t>подогревать двигатели открытым огнем, пользоваться открытыми источниками огня для освещения.</w:t>
      </w:r>
    </w:p>
    <w:p w:rsidR="00F05160" w:rsidRDefault="00172448">
      <w:pPr>
        <w:spacing w:after="150"/>
        <w:jc w:val="both"/>
      </w:pPr>
      <w:r>
        <w:t>Транспортные</w:t>
      </w:r>
      <w:r>
        <w:t xml:space="preserve"> средства, предназначенные для перевозки легковоспламеняющихся и горючих жидкостей, а также горючих газов, должны размещаться обособленно от других транспортных средств.</w:t>
      </w:r>
    </w:p>
    <w:p w:rsidR="00F05160" w:rsidRDefault="00172448">
      <w:pPr>
        <w:spacing w:after="150"/>
        <w:jc w:val="both"/>
      </w:pPr>
      <w:r>
        <w:t>210. Руководитель организации обеспечивает наличие на каждой станции метрополитена опе</w:t>
      </w:r>
      <w:r>
        <w:t>ративного плана пожаротушения, инструкции о мерах пожарной безопасности, плана эвакуации пассажиров, инструкции о порядке действия работников метрополитена при работе шахт тоннельной вентиляции в случае задымления или пожара.</w:t>
      </w:r>
    </w:p>
    <w:p w:rsidR="00F05160" w:rsidRDefault="00172448">
      <w:pPr>
        <w:spacing w:after="150"/>
        <w:jc w:val="both"/>
      </w:pPr>
      <w:r>
        <w:t>Указанные документы должны нах</w:t>
      </w:r>
      <w:r>
        <w:t>одиться в помещении дежурного по станции. Второй экземпляр оперативного плана пожаротушения хранится в кассе у старшего кассира и выдается по первому требованию руководителя тушения пожара.</w:t>
      </w:r>
    </w:p>
    <w:p w:rsidR="00F05160" w:rsidRDefault="00172448">
      <w:pPr>
        <w:spacing w:after="150"/>
        <w:jc w:val="both"/>
      </w:pPr>
      <w:r>
        <w:t>211. Места примыкания действующих тоннелей и станций метрополитено</w:t>
      </w:r>
      <w:r>
        <w:t>в к строящимся и реконструируемым объектам защиты до начала проведения работ ограждаются противопожарными перегородками 1-го типа или противопожарными стенами 2-го типа. При организации работ в местах примыкания к действующим линиям метрополитена обеспечив</w:t>
      </w:r>
      <w:r>
        <w:t>ается наличие телефонной связи с дежурным персоналом станции метрополитена. (в ред. Постановления Правительства РФ </w:t>
      </w:r>
      <w:hyperlink r:id="rId116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212. Шкафы для одежды сотруднико</w:t>
      </w:r>
      <w:r>
        <w:t>в метрополитена, устанавливаемые в подземном пространстве метрополитена, выполняются из негорючих материалов.</w:t>
      </w:r>
    </w:p>
    <w:p w:rsidR="00F05160" w:rsidRDefault="00172448">
      <w:pPr>
        <w:spacing w:after="150"/>
        <w:jc w:val="both"/>
      </w:pPr>
      <w:r>
        <w:t>213. В подземных сооружениях станции метрополитена допускается хранение в специально отведенном месте не более 2 газовых баллонов емкостью не боле</w:t>
      </w:r>
      <w:r>
        <w:t>е 5 литров каждый. (в ред. Постановления Правительства РФ </w:t>
      </w:r>
      <w:hyperlink r:id="rId117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214. Плановые огневые работы в подземных сооружениях метрополитена проводятся только в но</w:t>
      </w:r>
      <w:r>
        <w:t>чное время при отсутствии пассажиров после снятия напряжения в электрической сети. (в ред. Постановления Правительства РФ </w:t>
      </w:r>
      <w:hyperlink r:id="rId118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215. Доставка горюче-смаз</w:t>
      </w:r>
      <w:r>
        <w:t>очных материалов для выполнения технологических работ в тоннеле (тоннелях) метрополитена должна осуществляться на оборудованном для этих целей моторельсовом транспорте в специальных раздаточных емкостях в ночное время (при отсутствии пассажиров в метрополи</w:t>
      </w:r>
      <w:r>
        <w:t>тене). (в ред. Постановления Правительства РФ </w:t>
      </w:r>
      <w:hyperlink r:id="rId119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 xml:space="preserve">Транспорт, приспособленный для перевозки горюче-смазочных материалов в тоннелях, оснащается не менее </w:t>
      </w:r>
      <w:r>
        <w:t>чем 2 огнетушителями с минимальным рангом тушения модельного очага 55B.</w:t>
      </w:r>
    </w:p>
    <w:p w:rsidR="00F05160" w:rsidRDefault="00172448">
      <w:pPr>
        <w:spacing w:after="150"/>
        <w:jc w:val="both"/>
      </w:pPr>
      <w:r>
        <w:t>216. Для проверки противопожарного режима в помещениях станций и кабельных коллекторах метрополитена на аварийной доске в кабинах и помещениях дежурных по станциям или постах диспетчер</w:t>
      </w:r>
      <w:r>
        <w:t>ской сигнализации должны находиться ключи, промаркированные в соответствии с нумерацией помещений. (в ред. Постановления Правительства РФ </w:t>
      </w:r>
      <w:hyperlink r:id="rId120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 xml:space="preserve">217. При </w:t>
      </w:r>
      <w:r>
        <w:t>проведении ремонтных работ в подземном пространстве метрополитена применяются металлические леса.</w:t>
      </w:r>
    </w:p>
    <w:p w:rsidR="00F05160" w:rsidRDefault="00172448">
      <w:pPr>
        <w:spacing w:after="150"/>
        <w:jc w:val="both"/>
      </w:pPr>
      <w:r>
        <w:t>218. В действующих тоннелях метрополитена запрещается проводить работы с газогенераторами, а также разогревать битум. (в ред. Постановления Правительства РФ </w:t>
      </w:r>
      <w:hyperlink r:id="rId121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219. В помещениях машинных залов, эскалаторов и в демонтажных камерах запрещается складирование запасных частей, смазочных и других материалов.</w:t>
      </w:r>
    </w:p>
    <w:p w:rsidR="00F05160" w:rsidRDefault="00172448">
      <w:pPr>
        <w:spacing w:after="150"/>
        <w:jc w:val="both"/>
      </w:pPr>
      <w:r>
        <w:t>220.</w:t>
      </w:r>
      <w:r>
        <w:t xml:space="preserve"> Покраску кабельных линий в тоннелях метрополитена следует осуществлять только в ночное время. (в ред. Постановления Правительства РФ </w:t>
      </w:r>
      <w:hyperlink r:id="rId122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221. Вагоны п</w:t>
      </w:r>
      <w:r>
        <w:t xml:space="preserve">одвижного состава метрополитена оснащаются огнетушителями с минимальным рангом тушения модельного очага 2A, 21B, E и покрывалами для изоляции очага возгорания в количестве не менее 2 огнетушителей и 2 покрывал. Место установки огнетушителей и покрывал для </w:t>
      </w:r>
      <w:r>
        <w:t>изоляции очага возгорания обозначается соответствующими знаками пожарной безопасности. (в ред. Постановления Правительства РФ </w:t>
      </w:r>
      <w:hyperlink r:id="rId123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222. Электропечи, уст</w:t>
      </w:r>
      <w:r>
        <w:t>анавливаемые в кабинах машинистов, должны надежно крепиться и иметь аппарат защиты от короткого замыкания. На печах и вблизи от них не допускается размещение горючих материалов.</w:t>
      </w:r>
    </w:p>
    <w:p w:rsidR="00F05160" w:rsidRDefault="00172448">
      <w:pPr>
        <w:spacing w:after="150"/>
        <w:jc w:val="both"/>
      </w:pPr>
      <w:r>
        <w:t>223. Нестационарные торговые объекты допускается устанавливать только в наземн</w:t>
      </w:r>
      <w:r>
        <w:t>ых вестибюлях станций метрополитена и в подземных уличных переходах. Нестационарные торговые объекты должны быть изготовлены из негорючих материалов и размещаться с таким расчетом, чтобы они не препятствовали свободному проходу пассажиров и не снижали шири</w:t>
      </w:r>
      <w:r>
        <w:t>ну путей эвакуации, установленную требованиями пожарной безопасности. (в ред. Постановления Правительства РФ </w:t>
      </w:r>
      <w:hyperlink r:id="rId124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 xml:space="preserve">Для отопления нестационарных торговых </w:t>
      </w:r>
      <w:r>
        <w:t>объектов должны применяться масляные электрорадиаторы или электрообогреватели конвективного типа. (в ред. Постановления Правительства РФ </w:t>
      </w:r>
      <w:hyperlink r:id="rId125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Нестационарные торговые объекты оснащаются автоматической пожарной сигнализацией с выводом сигнала в помещение с круглосуточным пребыванием дежурного персонала станции метрополитена, а также первичными средствами пожаротушения или жидкостными автономными у</w:t>
      </w:r>
      <w:r>
        <w:t>становками пожаротушения. (в ред. Постановления Правительства РФ </w:t>
      </w:r>
      <w:hyperlink r:id="rId126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В нестационарных торговых объектах, установленных в наземных вестибюлях станций ме</w:t>
      </w:r>
      <w:r>
        <w:t>трополитена и в подземных уличных переходах, запрещается: (в ред. Постановления Правительства РФ </w:t>
      </w:r>
      <w:hyperlink r:id="rId127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торговля (пользование) легковоспламеняющимися и го</w:t>
      </w:r>
      <w:r>
        <w:t>рючими жидкостями, горючими газами, товарами в аэрозольной упаковке, пиротехническими изделиями и другими огнеопасными материалами;</w:t>
      </w:r>
    </w:p>
    <w:p w:rsidR="00F05160" w:rsidRDefault="00172448">
      <w:pPr>
        <w:spacing w:after="150"/>
        <w:jc w:val="both"/>
      </w:pPr>
      <w:r>
        <w:t>хранение товара в размере более суточной потребности, упаковочного материала, торгового инвентаря и тары.</w:t>
      </w:r>
    </w:p>
    <w:p w:rsidR="00F05160" w:rsidRDefault="00172448">
      <w:pPr>
        <w:spacing w:after="150"/>
        <w:jc w:val="both"/>
      </w:pPr>
      <w:r>
        <w:t>224. В локомотивны</w:t>
      </w:r>
      <w:r>
        <w:t>х депо и базах запаса локомотивов (паровозов) запрещается:</w:t>
      </w:r>
    </w:p>
    <w:p w:rsidR="00F05160" w:rsidRDefault="00172448">
      <w:pPr>
        <w:spacing w:after="150"/>
        <w:jc w:val="both"/>
      </w:pPr>
      <w:r>
        <w:t>а) ставить в депо паровозы с действующими топками, а также растапливать их в стойлах за пределами вытяжных зонтов;</w:t>
      </w:r>
    </w:p>
    <w:p w:rsidR="00F05160" w:rsidRDefault="00172448">
      <w:pPr>
        <w:spacing w:after="150"/>
        <w:jc w:val="both"/>
      </w:pPr>
      <w:r>
        <w:t>б) чистить топки и зольники в стойлах депо в неустановленных местах;</w:t>
      </w:r>
    </w:p>
    <w:p w:rsidR="00F05160" w:rsidRDefault="00172448">
      <w:pPr>
        <w:spacing w:after="150"/>
        <w:jc w:val="both"/>
      </w:pPr>
      <w:r>
        <w:t>в) устанавлив</w:t>
      </w:r>
      <w:r>
        <w:t>ать подвижной состав с легковоспламеняющимися и горючими жидкостями, горючими газами, опасными и другими горючими грузами на расстоянии менее 50 метров от установленного места чистки топки паровоза;</w:t>
      </w:r>
    </w:p>
    <w:p w:rsidR="00F05160" w:rsidRDefault="00172448">
      <w:pPr>
        <w:spacing w:after="150"/>
        <w:jc w:val="both"/>
      </w:pPr>
      <w:r>
        <w:t>г) ставить в стойла депо цистерны с легковоспламеняющимис</w:t>
      </w:r>
      <w:r>
        <w:t>я и горючими жидкостями, а также порожние цистерны из-под указанных жидкостей без их предварительной пропарки.</w:t>
      </w:r>
    </w:p>
    <w:p w:rsidR="00F05160" w:rsidRDefault="00172448">
      <w:pPr>
        <w:spacing w:after="150"/>
        <w:jc w:val="both"/>
      </w:pPr>
      <w:r>
        <w:t>225. В шлакоуборочных канавах и местах чистки топок шлак и изгарь должны заливаться водой и регулярно убираться.</w:t>
      </w:r>
    </w:p>
    <w:p w:rsidR="00F05160" w:rsidRDefault="00172448">
      <w:pPr>
        <w:spacing w:after="150"/>
        <w:jc w:val="both"/>
      </w:pPr>
      <w:r>
        <w:t>226. На объектах защиты, относящ</w:t>
      </w:r>
      <w:r>
        <w:t>ихся к железнодорожному транспорту, запрещается эксплуатировать:</w:t>
      </w:r>
    </w:p>
    <w:p w:rsidR="00F05160" w:rsidRDefault="00172448">
      <w:pPr>
        <w:spacing w:after="150"/>
        <w:jc w:val="both"/>
      </w:pPr>
      <w:r>
        <w:t>а) площадки, отводимые под промывочно-пропарочные станции (пункты), не отвечающие требованиям типового технологического процесса станций;</w:t>
      </w:r>
    </w:p>
    <w:p w:rsidR="00F05160" w:rsidRDefault="00172448">
      <w:pPr>
        <w:spacing w:after="150"/>
        <w:jc w:val="both"/>
      </w:pPr>
      <w:r>
        <w:t>б) участки территории, на которых производится обрабо</w:t>
      </w:r>
      <w:r>
        <w:t>тка цистерн, без твердого покрытия, не допускающего проникновения нефтепродуктов в грунт.</w:t>
      </w:r>
    </w:p>
    <w:p w:rsidR="00F05160" w:rsidRDefault="00172448">
      <w:pPr>
        <w:spacing w:after="150"/>
        <w:jc w:val="both"/>
      </w:pPr>
      <w:r>
        <w:t>227. При обработке на промывочно-пропарочных станциях (пунктах):</w:t>
      </w:r>
    </w:p>
    <w:p w:rsidR="00F05160" w:rsidRDefault="00172448">
      <w:pPr>
        <w:spacing w:after="150"/>
        <w:jc w:val="both"/>
      </w:pPr>
      <w:r>
        <w:t>а) подача цистерн к месту их обработки проводится только тепловозами (мотовозами), оборудованными иск</w:t>
      </w:r>
      <w:r>
        <w:t>рогасителями. При подаче цистерн устанавливается прикрытие не менее чем из 2 4-осных вагонов. Приближение тепловозов к местам очистки ближе 20 метров не допускается, что должно обозначаться сигналом, запрещающим дальнейшее движение;</w:t>
      </w:r>
    </w:p>
    <w:p w:rsidR="00F05160" w:rsidRDefault="00172448">
      <w:pPr>
        <w:spacing w:after="150"/>
        <w:jc w:val="both"/>
      </w:pPr>
      <w:r>
        <w:t>б) сливные приборы, кры</w:t>
      </w:r>
      <w:r>
        <w:t>шки колпаков и загрузочные люки цистерн закрываются;</w:t>
      </w:r>
    </w:p>
    <w:p w:rsidR="00F05160" w:rsidRDefault="00172448">
      <w:pPr>
        <w:spacing w:after="150"/>
        <w:jc w:val="both"/>
      </w:pPr>
      <w:r>
        <w:t>в) обработанные цистерны оборудуются исправной запорной арматурой.</w:t>
      </w:r>
    </w:p>
    <w:p w:rsidR="00F05160" w:rsidRDefault="00172448">
      <w:pPr>
        <w:spacing w:after="150"/>
        <w:jc w:val="both"/>
      </w:pPr>
      <w:r>
        <w:t>228. Запрещается производить заправку клапанов сливных приборов цистерн на путях, не оборудованных желобами или другими приспособлениями</w:t>
      </w:r>
      <w:r>
        <w:t xml:space="preserve"> для улавливания остатков нефтепродуктов.</w:t>
      </w:r>
    </w:p>
    <w:p w:rsidR="00F05160" w:rsidRDefault="00172448">
      <w:pPr>
        <w:spacing w:after="150"/>
        <w:jc w:val="both"/>
      </w:pPr>
      <w:r>
        <w:t>Люки и приямки на отстойниках и трубопроводах должны быть постоянно закрыты крышками.</w:t>
      </w:r>
    </w:p>
    <w:p w:rsidR="00F05160" w:rsidRDefault="00172448">
      <w:pPr>
        <w:spacing w:after="150"/>
        <w:jc w:val="both"/>
      </w:pPr>
      <w:r>
        <w:t>При заправке клапанов используются только аккумуляторные фонари и искробезопасный инструмент.</w:t>
      </w:r>
    </w:p>
    <w:p w:rsidR="00F05160" w:rsidRDefault="00172448">
      <w:pPr>
        <w:spacing w:after="150"/>
        <w:jc w:val="both"/>
      </w:pPr>
      <w:r>
        <w:t xml:space="preserve">229. Запрещается эксплуатировать </w:t>
      </w:r>
      <w:r>
        <w:t>без заземления резервуары, трубопроводы, эстакады, цистерны под сливом и сливоналивные железнодорожные пути.</w:t>
      </w:r>
    </w:p>
    <w:p w:rsidR="00F05160" w:rsidRDefault="00172448">
      <w:pPr>
        <w:spacing w:after="150"/>
        <w:jc w:val="both"/>
      </w:pPr>
      <w:r>
        <w:t>230. Металлические переносные и передвижные лестницы оборудуются медными крючками и резиновыми подушками под стыками.</w:t>
      </w:r>
    </w:p>
    <w:p w:rsidR="00F05160" w:rsidRDefault="00172448">
      <w:pPr>
        <w:spacing w:after="150"/>
        <w:jc w:val="both"/>
      </w:pPr>
      <w:r>
        <w:t xml:space="preserve">231. Внутри котлов и цистерн </w:t>
      </w:r>
      <w:r>
        <w:t>допускается освещение только аккумуляторными фонарями во взрывозащищенном исполнении. Включать и выключать фонарь следует вне цистерн.</w:t>
      </w:r>
    </w:p>
    <w:p w:rsidR="00F05160" w:rsidRDefault="00172448">
      <w:pPr>
        <w:spacing w:after="150"/>
        <w:jc w:val="both"/>
      </w:pPr>
      <w:r>
        <w:t>232. Эстакады и площадки необходимо очищать от остатков нефтепродуктов не реже 1 раза в смену.</w:t>
      </w:r>
    </w:p>
    <w:p w:rsidR="00F05160" w:rsidRDefault="00172448">
      <w:pPr>
        <w:spacing w:after="150"/>
        <w:jc w:val="both"/>
      </w:pPr>
      <w:r>
        <w:t>233. На территории промыво</w:t>
      </w:r>
      <w:r>
        <w:t>чно-пропарочных станций (пунктов) запрещается:</w:t>
      </w:r>
    </w:p>
    <w:p w:rsidR="00F05160" w:rsidRDefault="00172448">
      <w:pPr>
        <w:spacing w:after="150"/>
        <w:jc w:val="both"/>
      </w:pPr>
      <w:r>
        <w:t>а) пользоваться при работе внутри котла цистерны обувью, подбитой стальными пластинами или гвоздями;</w:t>
      </w:r>
    </w:p>
    <w:p w:rsidR="00F05160" w:rsidRDefault="00172448">
      <w:pPr>
        <w:spacing w:after="150"/>
        <w:jc w:val="both"/>
      </w:pPr>
      <w:r>
        <w:t>б) сливать остатки легковоспламеняющейся и (или) горючей жидкости вместе с водой и конденсатом в общую канал</w:t>
      </w:r>
      <w:r>
        <w:t>изационную сеть, открытые канавы, кюветы, под откос и др.;</w:t>
      </w:r>
    </w:p>
    <w:p w:rsidR="00F05160" w:rsidRDefault="00172448">
      <w:pPr>
        <w:spacing w:after="150"/>
        <w:jc w:val="both"/>
      </w:pPr>
      <w:r>
        <w:t>в) применять для спуска людей в цистерну переносные стальные лестницы, а также деревянные лестницы, обитые сталью;</w:t>
      </w:r>
    </w:p>
    <w:p w:rsidR="00F05160" w:rsidRDefault="00172448">
      <w:pPr>
        <w:spacing w:after="150"/>
        <w:jc w:val="both"/>
      </w:pPr>
      <w:r>
        <w:t>г) оставлять обтирочные материалы внутри осматриваемых цистерн и на их наружных ча</w:t>
      </w:r>
      <w:r>
        <w:t>стях;</w:t>
      </w:r>
    </w:p>
    <w:p w:rsidR="00F05160" w:rsidRDefault="00172448">
      <w:pPr>
        <w:spacing w:after="150"/>
        <w:jc w:val="both"/>
      </w:pPr>
      <w:r>
        <w:t>д) осуществлять въезд локомотивов в депо очистки и под эстакады.</w:t>
      </w:r>
    </w:p>
    <w:p w:rsidR="00F05160" w:rsidRDefault="00172448">
      <w:pPr>
        <w:spacing w:after="150"/>
        <w:jc w:val="both"/>
      </w:pPr>
      <w:r>
        <w:t>234. Полосы отвода и охранные зоны железных дорог (в том числе переведенных на консервацию) должны быть очищены от валежника, порубочных остатков и кустарника (за исключением деревьев и</w:t>
      </w:r>
      <w:r>
        <w:t xml:space="preserve"> кустарников, отнесенных к художественно-ландшафтному оформлению дорог и сооружений, а также к защитным лесополосам), шпал железнодорожных деревянных отработанных и бракованных, а также других горючих отходов. Указанные материалы следует своевременно вывоз</w:t>
      </w:r>
      <w:r>
        <w:t>ить с полосы отвода.</w:t>
      </w:r>
    </w:p>
    <w:p w:rsidR="00F05160" w:rsidRDefault="00172448">
      <w:pPr>
        <w:spacing w:after="150"/>
        <w:jc w:val="both"/>
      </w:pPr>
      <w:r>
        <w:t>В полосах отвода и охранных зонах дорог, а также на участках железнодорожных путей и автомобильных дорог не разрешается выбрасывать горячие шлак, уголь и золу, а также горящие окурки и спички во время движения железнодорожного подвижно</w:t>
      </w:r>
      <w:r>
        <w:t>го состава и автомобильного транспорта.</w:t>
      </w:r>
    </w:p>
    <w:p w:rsidR="00F05160" w:rsidRDefault="00172448">
      <w:pPr>
        <w:spacing w:after="150"/>
        <w:jc w:val="both"/>
      </w:pPr>
      <w:r>
        <w:t>235. Разлитые на железнодорожных путях легковоспламеняющиеся и горючие жидкости должны засыпаться песком, землей и удаляться.</w:t>
      </w:r>
    </w:p>
    <w:p w:rsidR="00F05160" w:rsidRDefault="00172448">
      <w:pPr>
        <w:spacing w:after="150"/>
        <w:jc w:val="both"/>
      </w:pPr>
      <w:r>
        <w:t>236. Шпалы и брусья при временном хранении на перегонах, станциях и звеносборочных базах у</w:t>
      </w:r>
      <w:r>
        <w:t>кладываются в штабели.</w:t>
      </w:r>
    </w:p>
    <w:p w:rsidR="00F05160" w:rsidRDefault="00172448">
      <w:pPr>
        <w:spacing w:after="150"/>
        <w:jc w:val="both"/>
      </w:pPr>
      <w:r>
        <w:t>Площадка под штабели должна быть очищена от сухой травы и другого горючего материала и по периметру окопана или опахана на ширину не менее 3 метров.</w:t>
      </w:r>
    </w:p>
    <w:p w:rsidR="00F05160" w:rsidRDefault="00172448">
      <w:pPr>
        <w:spacing w:after="150"/>
        <w:jc w:val="both"/>
      </w:pPr>
      <w:r>
        <w:t>Штабели шпал и брусьев могут укладываться параллельно пути на расстоянии не менее 30</w:t>
      </w:r>
      <w:r>
        <w:t xml:space="preserve"> метров от объектов защиты, 10 метров от путей организованного движения поездов, 6 метров от других путей и не менее полуторной высоты опоры от оси линий электропередачи и связи. Расстояние между штабелями шпал должно быть не менее 1 метра, а между каждой </w:t>
      </w:r>
      <w:r>
        <w:t>парой штабелей не менее 20 метров.</w:t>
      </w:r>
    </w:p>
    <w:p w:rsidR="00F05160" w:rsidRDefault="00172448">
      <w:pPr>
        <w:spacing w:after="150"/>
        <w:jc w:val="both"/>
      </w:pPr>
      <w:r>
        <w:t>237. Запрещается складирование сена, соломы и дров:</w:t>
      </w:r>
    </w:p>
    <w:p w:rsidR="00F05160" w:rsidRDefault="00172448">
      <w:pPr>
        <w:spacing w:after="150"/>
        <w:jc w:val="both"/>
      </w:pPr>
      <w:r>
        <w:t>а) на расстоянии менее 50 метров от мостов, путепроводов, путевых сооружений и путей организованного движения поездов, а также от лесных насаждений;</w:t>
      </w:r>
    </w:p>
    <w:p w:rsidR="00F05160" w:rsidRDefault="00172448">
      <w:pPr>
        <w:spacing w:after="150"/>
        <w:jc w:val="both"/>
      </w:pPr>
      <w:r>
        <w:t>б) на расстоянии мен</w:t>
      </w:r>
      <w:r>
        <w:t>ее 15 метров от оси линий связи;</w:t>
      </w:r>
    </w:p>
    <w:p w:rsidR="00F05160" w:rsidRDefault="00172448">
      <w:pPr>
        <w:spacing w:after="150"/>
        <w:jc w:val="both"/>
      </w:pPr>
      <w:r>
        <w:t>в) в пределах охранных зон воздушных линий электропередачи.</w:t>
      </w:r>
    </w:p>
    <w:p w:rsidR="00F05160" w:rsidRDefault="00172448">
      <w:pPr>
        <w:spacing w:after="150"/>
        <w:jc w:val="both"/>
      </w:pPr>
      <w:r>
        <w:t>238. Запрещается в границах полос отвода и придорожных полосах автомобильных дорог, в границах полос отвода и охранных зонах железных дорог, путепроводов и продукт</w:t>
      </w:r>
      <w:r>
        <w:t>опроводов выжигать сухую травянистую растительность, разводить костры, сжигать хворост, порубочные остатки и горючие материалы, а также оставлять сухостойные деревья и кустарники.</w:t>
      </w:r>
    </w:p>
    <w:p w:rsidR="00F05160" w:rsidRDefault="00172448">
      <w:pPr>
        <w:spacing w:after="150"/>
        <w:jc w:val="both"/>
      </w:pPr>
      <w:r>
        <w:t>239. Сжигание порубочных остатков и горючих материалов на земельных участках</w:t>
      </w:r>
      <w:r>
        <w:t xml:space="preserve"> в границах полос отвода и охранных зон железных дорог (за исключением участков, находящихся на торфяных почвах, в пределах населенных пунктов, на участках, граничащих с особыми природными зонами и лесами) может производиться владельцем железнодорожных пут</w:t>
      </w:r>
      <w:r>
        <w:t>ей в безветренную погоду при условии, что: (в ред. Постановления Правительства РФ </w:t>
      </w:r>
      <w:hyperlink r:id="rId128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 xml:space="preserve">а) в районе сжигания установился устойчивый снежный покров </w:t>
      </w:r>
      <w:r>
        <w:t>толщиной не менее 5 сантиметров, весь процесс сжигания осуществляется под контролем представителей владельца железнодорожных путей;</w:t>
      </w:r>
    </w:p>
    <w:p w:rsidR="00F05160" w:rsidRDefault="00172448">
      <w:pPr>
        <w:spacing w:after="150"/>
        <w:jc w:val="both"/>
      </w:pPr>
      <w:r>
        <w:t>б) участок для сжигания находится на расстоянии не менее 10 метров от леса, объектов железнодорожного транспорта;</w:t>
      </w:r>
    </w:p>
    <w:p w:rsidR="00F05160" w:rsidRDefault="00172448">
      <w:pPr>
        <w:spacing w:after="150"/>
        <w:jc w:val="both"/>
      </w:pPr>
      <w:r>
        <w:t>в) участок</w:t>
      </w:r>
      <w:r>
        <w:t xml:space="preserve"> для сжигания отделен противопожарной минерализованной полосой шириной не менее 1,4 метра;</w:t>
      </w:r>
    </w:p>
    <w:p w:rsidR="00F05160" w:rsidRDefault="00172448">
      <w:pPr>
        <w:spacing w:after="150"/>
        <w:jc w:val="both"/>
      </w:pPr>
      <w:r>
        <w:t>г) территория вокруг участка для сжигания очищена в радиусе не менее 15 метров от сухостойных деревьев, валежника, порубочных остатков, других горючих материалов, на</w:t>
      </w:r>
      <w:r>
        <w:t xml:space="preserve"> территории, включающей участок для сжигания, не действует особый противопожарный режим.</w:t>
      </w:r>
    </w:p>
    <w:p w:rsidR="00F05160" w:rsidRDefault="00172448">
      <w:pPr>
        <w:spacing w:after="150"/>
        <w:jc w:val="both"/>
      </w:pPr>
      <w:r>
        <w:t>240. На территории лесных насаждений мосты должны окаймляться минерализованной полосой шириной не менее 1,4 метра по внешнему периметру полосы отвода.</w:t>
      </w:r>
    </w:p>
    <w:p w:rsidR="00F05160" w:rsidRDefault="00172448">
      <w:pPr>
        <w:spacing w:after="150"/>
        <w:jc w:val="both"/>
      </w:pPr>
      <w:r>
        <w:t>Земляные участки</w:t>
      </w:r>
      <w:r>
        <w:t xml:space="preserve"> под мостами в радиусе 50 метров должны быть очищены от сухой травы, кустарника, валежника, мусора и других горючих материалов.</w:t>
      </w:r>
    </w:p>
    <w:p w:rsidR="00F05160" w:rsidRDefault="00172448">
      <w:pPr>
        <w:spacing w:after="150"/>
        <w:jc w:val="both"/>
      </w:pPr>
      <w:r>
        <w:t>На всех мостах и путепроводах запрещается:</w:t>
      </w:r>
    </w:p>
    <w:p w:rsidR="00F05160" w:rsidRDefault="00172448">
      <w:pPr>
        <w:spacing w:after="150"/>
        <w:jc w:val="both"/>
      </w:pPr>
      <w:r>
        <w:t>устраивать под ними места стоянки для судов, плотов, барж и лодок;</w:t>
      </w:r>
    </w:p>
    <w:p w:rsidR="00F05160" w:rsidRDefault="00172448">
      <w:pPr>
        <w:spacing w:after="150"/>
        <w:jc w:val="both"/>
      </w:pPr>
      <w:r>
        <w:t>проводить заправку</w:t>
      </w:r>
      <w:r>
        <w:t xml:space="preserve"> керосиновых фонарей и баков бензомоторных агрегатов;</w:t>
      </w:r>
    </w:p>
    <w:p w:rsidR="00F05160" w:rsidRDefault="00172448">
      <w:pPr>
        <w:spacing w:after="150"/>
        <w:jc w:val="both"/>
      </w:pPr>
      <w:r>
        <w:t>содержать пролетные строения и другие конструкции не очищенными от нефтепродуктов;</w:t>
      </w:r>
    </w:p>
    <w:p w:rsidR="00F05160" w:rsidRDefault="00172448">
      <w:pPr>
        <w:spacing w:after="150"/>
        <w:jc w:val="both"/>
      </w:pPr>
      <w:r>
        <w:t>производить под мостами выжигание сухой травы, а также сжигание кустарника и другого горючего материала;</w:t>
      </w:r>
    </w:p>
    <w:p w:rsidR="00F05160" w:rsidRDefault="00172448">
      <w:pPr>
        <w:spacing w:after="150"/>
        <w:jc w:val="both"/>
      </w:pPr>
      <w:r>
        <w:t>производить ог</w:t>
      </w:r>
      <w:r>
        <w:t>невые работы без разрешения руководителя организации.</w:t>
      </w:r>
    </w:p>
    <w:p w:rsidR="00F05160" w:rsidRDefault="00172448">
      <w:pPr>
        <w:spacing w:after="150"/>
        <w:jc w:val="both"/>
      </w:pPr>
      <w:r>
        <w:t>241. Руководитель организации обеспечивает наличие в местах расположения путевых машинных станций (при отсутствии искусственных и естественных источников водоснабжения) запаса воды для нужд пожаротушени</w:t>
      </w:r>
      <w:r>
        <w:t>я из расчета 50 куб. метров на 20 вагонов.</w:t>
      </w:r>
    </w:p>
    <w:p w:rsidR="00F05160" w:rsidRDefault="00172448">
      <w:pPr>
        <w:spacing w:after="150"/>
        <w:jc w:val="both"/>
      </w:pPr>
      <w:r>
        <w:t>242. Каждое передвижное формирование железнодорожного транспорта должно иметь телефонную связь с ближайшей железнодорожной станцией для вызова пожарной охраны. В пунктах стоянки вагонов путевых машинных станций ус</w:t>
      </w:r>
      <w:r>
        <w:t>танавливается сигнал оповещения о пожаре.</w:t>
      </w:r>
    </w:p>
    <w:p w:rsidR="00F05160" w:rsidRDefault="00172448">
      <w:pPr>
        <w:spacing w:after="150"/>
        <w:jc w:val="both"/>
      </w:pPr>
      <w:r>
        <w:t>243. Пассажирские вагоны, локомотивы и моторвагонный подвижной состав обеспечиваются средствами индивидуальной защиты органов дыхания и зрения человека от опасных факторов пожара из расчета не менее одного средства</w:t>
      </w:r>
      <w:r>
        <w:t xml:space="preserve"> на каждого работника поездной бригады и не менее одного средства на каждого работника локомотивной бригады.</w:t>
      </w:r>
    </w:p>
    <w:p w:rsidR="00F05160" w:rsidRDefault="00F05160"/>
    <w:p w:rsidR="00F05160" w:rsidRDefault="00172448">
      <w:pPr>
        <w:spacing w:after="150"/>
        <w:jc w:val="center"/>
        <w:rPr>
          <w:sz w:val="32"/>
        </w:rPr>
      </w:pPr>
      <w:r>
        <w:rPr>
          <w:b/>
          <w:sz w:val="32"/>
        </w:rPr>
        <w:t>XII. Транспортирование пожаровзрывоопасных и пожароопасных веществ и материалов</w:t>
      </w:r>
    </w:p>
    <w:p w:rsidR="00F05160" w:rsidRDefault="00172448">
      <w:pPr>
        <w:spacing w:after="150"/>
        <w:jc w:val="both"/>
      </w:pPr>
      <w:r>
        <w:t>244. При организации перевозок пожаровзрывоопасных и пожароопасных</w:t>
      </w:r>
      <w:r>
        <w:t xml:space="preserve"> веществ и материалов следует выполнять требования настоящих Правил и другой утвержденной в установленном порядке технической документации по их транспортировке.</w:t>
      </w:r>
    </w:p>
    <w:p w:rsidR="00F05160" w:rsidRDefault="00172448">
      <w:pPr>
        <w:spacing w:after="150"/>
        <w:jc w:val="both"/>
      </w:pPr>
      <w:r>
        <w:t>Запрещается эксплуатация автомобилей, перевозящих легковоспламеняющиеся и горючие жидкости, бе</w:t>
      </w:r>
      <w:r>
        <w:t>з заземления, первичных средств пожаротушения, а также не промаркированных в соответствии со степенью опасности груза и не оборудованных исправными искрогасителями, за исключением случаев применения системы нейтрализации отработавших газов.</w:t>
      </w:r>
    </w:p>
    <w:p w:rsidR="00F05160" w:rsidRDefault="00172448">
      <w:pPr>
        <w:spacing w:after="150"/>
        <w:jc w:val="both"/>
      </w:pPr>
      <w:r>
        <w:t>245. Упаковка п</w:t>
      </w:r>
      <w:r>
        <w:t xml:space="preserve">ожаровзрывоопасных веществ и материалов, которые выделяют легковоспламеняющиеся, ядовитые, едкие, коррозионные пары или газы, становятся взрывчатыми при высыхании и могут воспламеняться при взаимодействии с воздухом и влагой, а также веществ и материалов, </w:t>
      </w:r>
      <w:r>
        <w:t>обладающих окисляющими свойствами, должна быть герметичной.</w:t>
      </w:r>
    </w:p>
    <w:p w:rsidR="00F05160" w:rsidRDefault="00172448">
      <w:pPr>
        <w:spacing w:after="150"/>
        <w:jc w:val="both"/>
      </w:pPr>
      <w:r>
        <w:t>Пожароопасные вещества и материалы в стеклянной таре упаковываются в прочные ящики или обрешетки (деревянные, пластмассовые, металлические) с заполнением свободного пространства негорючими проклад</w:t>
      </w:r>
      <w:r>
        <w:t>очными и впитывающими материалами, исключающими разгерметизацию тары.</w:t>
      </w:r>
    </w:p>
    <w:p w:rsidR="00F05160" w:rsidRDefault="00172448">
      <w:pPr>
        <w:spacing w:after="150"/>
        <w:jc w:val="both"/>
      </w:pPr>
      <w:r>
        <w:t>246. Запрещается погрузка в один вагон или контейнер пожаровзрывоопасных веществ и материалов, не разрешенных к совместной перевозке.</w:t>
      </w:r>
    </w:p>
    <w:p w:rsidR="00F05160" w:rsidRDefault="00172448">
      <w:pPr>
        <w:spacing w:after="150"/>
        <w:jc w:val="both"/>
      </w:pPr>
      <w:r>
        <w:t xml:space="preserve">Ящики с кислотами при их погрузке в вагоны ставятся </w:t>
      </w:r>
      <w:r>
        <w:t>в противоположную сторону от ящиков с легковоспламеняющимися и горючими жидкостями.</w:t>
      </w:r>
    </w:p>
    <w:p w:rsidR="00F05160" w:rsidRDefault="00172448">
      <w:pPr>
        <w:spacing w:after="150"/>
        <w:jc w:val="both"/>
      </w:pPr>
      <w:r>
        <w:t>247. Запрещается эксплуатация транспортеров, норий, самотечных и пневматических труб с неисправными и негерметичными укрытиями мест выделения пыли. Вентиляция должна обеспе</w:t>
      </w:r>
      <w:r>
        <w:t>чивать постоянное и эффективное удаление пыли из-под укрытий.</w:t>
      </w:r>
    </w:p>
    <w:p w:rsidR="00F05160" w:rsidRDefault="00172448">
      <w:pPr>
        <w:spacing w:after="150"/>
        <w:jc w:val="both"/>
      </w:pPr>
      <w:r>
        <w:t>248. Запрещается эксплуатировать пневмотранспортные и самотечные устройства (при движении продукта в трубопроводах) при скоплении пыли в трубопроводах.</w:t>
      </w:r>
    </w:p>
    <w:p w:rsidR="00F05160" w:rsidRDefault="00172448">
      <w:pPr>
        <w:spacing w:after="150"/>
        <w:jc w:val="both"/>
      </w:pPr>
      <w:r>
        <w:t>Пуск транспортеров и пневмотранспортных ус</w:t>
      </w:r>
      <w:r>
        <w:t>тройств производится после проверки их работы на холостом ходу, отсутствия в них посторонних предметов, наличия смазки в подшипниках и исправности всех устройств защиты.</w:t>
      </w:r>
    </w:p>
    <w:p w:rsidR="00F05160" w:rsidRDefault="00172448">
      <w:pPr>
        <w:spacing w:after="150"/>
        <w:jc w:val="both"/>
      </w:pPr>
      <w:r>
        <w:t>249. Автоблокировка электродвигателей технологического оборудования с электродвигателя</w:t>
      </w:r>
      <w:r>
        <w:t>ми воздуходувных машин, из которых продукт поступает в соответствующую пневмотранспортную сеть, должна находиться в исправном состоянии и проверяться при каждом пуске оборудования.</w:t>
      </w:r>
    </w:p>
    <w:p w:rsidR="00F05160" w:rsidRDefault="00172448">
      <w:pPr>
        <w:spacing w:after="150"/>
        <w:jc w:val="both"/>
      </w:pPr>
      <w:r>
        <w:t>250. Запрещается эксплуатация неисправных винтовых транспортеров и норий (в</w:t>
      </w:r>
      <w:r>
        <w:t xml:space="preserve"> том числе при отсутствии зазора между винтом и стенкой желоба, трении лент и задевании ковшей о стенки желоба).</w:t>
      </w:r>
    </w:p>
    <w:p w:rsidR="00F05160" w:rsidRDefault="00172448">
      <w:pPr>
        <w:spacing w:after="150"/>
        <w:jc w:val="both"/>
      </w:pPr>
      <w:r>
        <w:t>Ролики транспортеров и натяжные барабаны должны свободно вращаться. Не допускается буксование ленты, а также смазывание приводных барабанов бит</w:t>
      </w:r>
      <w:r>
        <w:t>умом, канифолью и другими горючими материалами.</w:t>
      </w:r>
    </w:p>
    <w:p w:rsidR="00F05160" w:rsidRDefault="00172448">
      <w:pPr>
        <w:spacing w:after="150"/>
        <w:jc w:val="both"/>
      </w:pPr>
      <w:r>
        <w:t>251. Кнопки для остановки работы технологического оборудования цеха и выключения аспирационной и вентиляционной систем при загорании в нориях, самотечных и пневматических трубах и на других транспортерах долж</w:t>
      </w:r>
      <w:r>
        <w:t>ны устанавливаться на каждом этаже около лестничной клетки и находиться в исправном состоянии.</w:t>
      </w:r>
    </w:p>
    <w:p w:rsidR="00F05160" w:rsidRDefault="00172448">
      <w:pPr>
        <w:spacing w:after="150"/>
        <w:jc w:val="both"/>
      </w:pPr>
      <w:r>
        <w:t>252. Запрещается эксплуатировать аспирационные линии и линии транспортировки измельченных материалов с отключенными или неисправными системами противопожарной за</w:t>
      </w:r>
      <w:r>
        <w:t>щиты.</w:t>
      </w:r>
    </w:p>
    <w:p w:rsidR="00F05160" w:rsidRDefault="00172448">
      <w:pPr>
        <w:spacing w:after="150"/>
        <w:jc w:val="both"/>
      </w:pPr>
      <w:r>
        <w:t>253. На транспортном средстве, перевозящем пожаровзрывоопасные вещества, а также на каждом грузовом месте, на котором находятся эти вещества и материалы, должны быть знаки безопасности.</w:t>
      </w:r>
    </w:p>
    <w:p w:rsidR="00F05160" w:rsidRDefault="00172448">
      <w:pPr>
        <w:spacing w:after="150"/>
        <w:jc w:val="both"/>
      </w:pPr>
      <w:r>
        <w:t xml:space="preserve">254. Руководитель организации обеспечивает места погрузки и </w:t>
      </w:r>
      <w:r>
        <w:t>разгрузки пожаровзрывоопасных и пожароопасных веществ и материалов:</w:t>
      </w:r>
    </w:p>
    <w:p w:rsidR="00F05160" w:rsidRDefault="00172448">
      <w:pPr>
        <w:spacing w:after="150"/>
        <w:jc w:val="both"/>
      </w:pPr>
      <w:r>
        <w:t>а) специальными приспособлениями, обеспечивающими безопасные условия проведения работ (козлы, стойки, щиты, трапы, носилки и др.). При этом для стеклянной тары должны предусматриваться тел</w:t>
      </w:r>
      <w:r>
        <w:t>ежки или специальные носилки, имеющие соответствующие установочные места. Допускается переносить стеклянную тару в исправных корзинах с ручками, обеспечивающими возможность перемещения их 2 работниками;</w:t>
      </w:r>
    </w:p>
    <w:p w:rsidR="00F05160" w:rsidRDefault="00172448">
      <w:pPr>
        <w:spacing w:after="150"/>
        <w:jc w:val="both"/>
      </w:pPr>
      <w:r>
        <w:t>б) первичными средствами пожаротушения;</w:t>
      </w:r>
    </w:p>
    <w:p w:rsidR="00F05160" w:rsidRDefault="00172448">
      <w:pPr>
        <w:spacing w:after="150"/>
        <w:jc w:val="both"/>
      </w:pPr>
      <w:r>
        <w:t xml:space="preserve">в) исправным </w:t>
      </w:r>
      <w:r>
        <w:t>стационарным или временным электрическим освещением во взрывозащищенном исполнении.</w:t>
      </w:r>
    </w:p>
    <w:p w:rsidR="00F05160" w:rsidRDefault="00172448">
      <w:pPr>
        <w:spacing w:after="150"/>
        <w:jc w:val="both"/>
      </w:pPr>
      <w:r>
        <w:t>255. Запрещается пользоваться открытым огнем и курить в местах погрузочно-разгрузочных работ с пожаровзрывоопасными и пожароопасными веществами и материалами. (в ред. Поста</w:t>
      </w:r>
      <w:r>
        <w:t>новления Правительства РФ </w:t>
      </w:r>
      <w:hyperlink r:id="rId129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256. Транспортные средства (вагоны, кузова, прицепы, контейнеры и др.), подаваемые под погрузку пожаровзрывоопасных и пож</w:t>
      </w:r>
      <w:r>
        <w:t>ароопасных веществ и материалов, должны быть исправными и очищенными от посторонних веществ и материалов.</w:t>
      </w:r>
    </w:p>
    <w:p w:rsidR="00F05160" w:rsidRDefault="00172448">
      <w:pPr>
        <w:spacing w:after="150"/>
        <w:jc w:val="both"/>
      </w:pPr>
      <w:r>
        <w:t>257. При обнаружении повреждений тары (упаковки), рассыпанных или разлитых пожаровзрывоопасных и пожароопасных веществ и материалов следует немедленно</w:t>
      </w:r>
      <w:r>
        <w:t xml:space="preserve"> удалить поврежденную тару (упаковку), очистить пол и убрать рассыпанные или разлитые вещества и материалы.</w:t>
      </w:r>
    </w:p>
    <w:p w:rsidR="00F05160" w:rsidRDefault="00172448">
      <w:pPr>
        <w:spacing w:after="150"/>
        <w:jc w:val="both"/>
      </w:pPr>
      <w:r>
        <w:t>258. При выполнении погрузочно-разгрузочных работ с пожаровзрывоопасными и пожароопасными веществами и материалами работники должны соблюдать требов</w:t>
      </w:r>
      <w:r>
        <w:t>ания маркировочных знаков и предупреждающих надписей на упаковках.</w:t>
      </w:r>
    </w:p>
    <w:p w:rsidR="00F05160" w:rsidRDefault="00172448">
      <w:pPr>
        <w:spacing w:after="150"/>
        <w:jc w:val="both"/>
      </w:pPr>
      <w:r>
        <w:t>Запрещается производить погрузочно-разгрузочные работы с пожаровзрывоопасными и пожароопасными веществами и материалами при работающих двигателях автомобилей, а также во время дождя, если в</w:t>
      </w:r>
      <w:r>
        <w:t>ещества и материалы склонны к самовозгоранию при взаимодействии с водой.</w:t>
      </w:r>
    </w:p>
    <w:p w:rsidR="00F05160" w:rsidRDefault="00172448">
      <w:pPr>
        <w:spacing w:after="150"/>
        <w:jc w:val="both"/>
      </w:pPr>
      <w:r>
        <w:t>259. Пожаровзрывоопасные и пожароопасные вещества и материалы следует надежно закреплять в вагонах, контейнерах и кузовах автомобилей в целях исключения их перемещения при движении.</w:t>
      </w:r>
    </w:p>
    <w:p w:rsidR="00F05160" w:rsidRDefault="00172448">
      <w:pPr>
        <w:spacing w:after="150"/>
        <w:jc w:val="both"/>
      </w:pPr>
      <w:r>
        <w:t>260. При проведении технологических операций, связанных с наполнением и сливом легковоспламеняющихся и горючих жидкостей:</w:t>
      </w:r>
    </w:p>
    <w:p w:rsidR="00F05160" w:rsidRDefault="00172448">
      <w:pPr>
        <w:spacing w:after="150"/>
        <w:jc w:val="both"/>
      </w:pPr>
      <w:r>
        <w:t>а) люки и крышки следует открывать плавно, без рывков и ударов, с применением искробезопасных инструментов. Запрещается производить по</w:t>
      </w:r>
      <w:r>
        <w:t>грузочно-разгрузочные работы с емкостями, облитыми легковоспламеняющимися и горючими жидкостями;</w:t>
      </w:r>
    </w:p>
    <w:p w:rsidR="00F05160" w:rsidRDefault="00172448">
      <w:pPr>
        <w:spacing w:after="150"/>
        <w:jc w:val="both"/>
      </w:pPr>
      <w:r>
        <w:t>б) арматура, шланги, разъемные соединения, устройства защиты от статического электричества должны быть в исправном техническом состоянии.</w:t>
      </w:r>
    </w:p>
    <w:p w:rsidR="00F05160" w:rsidRDefault="00172448">
      <w:pPr>
        <w:spacing w:after="150"/>
        <w:jc w:val="both"/>
      </w:pPr>
      <w:r>
        <w:t>261. Перед заполнение</w:t>
      </w:r>
      <w:r>
        <w:t>м резервуаров, цистерн, тары и других емкостей жидкостью необходимо проверить исправность имеющегося замерного устройства.</w:t>
      </w:r>
    </w:p>
    <w:p w:rsidR="00F05160" w:rsidRDefault="00172448">
      <w:pPr>
        <w:spacing w:after="150"/>
        <w:jc w:val="both"/>
      </w:pPr>
      <w:r>
        <w:t>262. По окончании разгрузки пожаровзрывоопасных или пожароопасных веществ и материалов необходимо осмотреть вагон, контейнер или кузо</w:t>
      </w:r>
      <w:r>
        <w:t>в автомобиля, тщательно собрать и удалить мусор, остатки веществ и материалов.</w:t>
      </w:r>
    </w:p>
    <w:p w:rsidR="00F05160" w:rsidRDefault="00172448">
      <w:pPr>
        <w:spacing w:after="150"/>
        <w:jc w:val="both"/>
      </w:pPr>
      <w:r>
        <w:t>263. Перед каждым наливом и сливом цистерны проводится наружный осмотр присоединяемых рукавов. Рукава со сквозными повреждениями нитей корда подлежат замене.</w:t>
      </w:r>
    </w:p>
    <w:p w:rsidR="00F05160" w:rsidRDefault="00172448">
      <w:pPr>
        <w:spacing w:after="150"/>
        <w:jc w:val="both"/>
      </w:pPr>
      <w:r>
        <w:t>Запрещается эксплуа</w:t>
      </w:r>
      <w:r>
        <w:t>тация рукавов с устройствами присоединения, имеющими механические повреждения и износ резьбы.</w:t>
      </w:r>
    </w:p>
    <w:p w:rsidR="00F05160" w:rsidRDefault="00172448">
      <w:pPr>
        <w:spacing w:after="150"/>
        <w:jc w:val="both"/>
      </w:pPr>
      <w:r>
        <w:t>264. Операции по наливу и сливу должны проводиться при заземленных трубопроводах с помощью резино-тканевых рукавов.</w:t>
      </w:r>
    </w:p>
    <w:p w:rsidR="00F05160" w:rsidRDefault="00F05160"/>
    <w:p w:rsidR="00F05160" w:rsidRDefault="00172448">
      <w:pPr>
        <w:spacing w:after="150"/>
        <w:jc w:val="center"/>
        <w:rPr>
          <w:sz w:val="32"/>
        </w:rPr>
      </w:pPr>
      <w:r>
        <w:rPr>
          <w:b/>
          <w:sz w:val="32"/>
        </w:rPr>
        <w:t>XIII. Сливоналивные операции со сжиженным угл</w:t>
      </w:r>
      <w:r>
        <w:rPr>
          <w:b/>
          <w:sz w:val="32"/>
        </w:rPr>
        <w:t>еводородным газом</w:t>
      </w:r>
    </w:p>
    <w:p w:rsidR="00F05160" w:rsidRDefault="00172448">
      <w:pPr>
        <w:spacing w:after="150"/>
        <w:jc w:val="both"/>
      </w:pPr>
      <w:r>
        <w:t>265. При проведении сливоналивных операций запрещается оставлять цистерну присоединенной к коммуникациям, когда ее налив и слив не проводят. В случае длительного перерыва при сливе или наливе сжиженного углеводородного газа соединительные</w:t>
      </w:r>
      <w:r>
        <w:t xml:space="preserve"> рукава от цистерны отсоединяются.</w:t>
      </w:r>
    </w:p>
    <w:p w:rsidR="00F05160" w:rsidRDefault="00172448">
      <w:pPr>
        <w:spacing w:after="150"/>
        <w:jc w:val="both"/>
      </w:pPr>
      <w:r>
        <w:t>266. Во время налива и слива сжиженного углеводородного газа запрещается:</w:t>
      </w:r>
    </w:p>
    <w:p w:rsidR="00F05160" w:rsidRDefault="00172448">
      <w:pPr>
        <w:spacing w:after="150"/>
        <w:jc w:val="both"/>
      </w:pPr>
      <w:r>
        <w:t>а) проведение пожароопасных работ и курение на расстоянии менее 100 метров от цистерны;</w:t>
      </w:r>
    </w:p>
    <w:p w:rsidR="00F05160" w:rsidRDefault="00172448">
      <w:pPr>
        <w:spacing w:after="150"/>
        <w:jc w:val="both"/>
      </w:pPr>
      <w:r>
        <w:t xml:space="preserve">б) проведение ремонтных работ на цистернах и вблизи них, а </w:t>
      </w:r>
      <w:r>
        <w:t>также иных работ, не связанных со сливоналивными операциями;</w:t>
      </w:r>
    </w:p>
    <w:p w:rsidR="00F05160" w:rsidRDefault="00172448">
      <w:pPr>
        <w:spacing w:after="150"/>
        <w:jc w:val="both"/>
      </w:pPr>
      <w:r>
        <w:t>в) подъезд автомобильного и маневрового железнодорожного транспорта;</w:t>
      </w:r>
    </w:p>
    <w:p w:rsidR="00F05160" w:rsidRDefault="00172448">
      <w:pPr>
        <w:spacing w:after="150"/>
        <w:jc w:val="both"/>
      </w:pPr>
      <w:r>
        <w:t>г) нахождение на сливоналивной эстакаде посторонних лиц, не осуществляющих сливоналивные операции.</w:t>
      </w:r>
    </w:p>
    <w:p w:rsidR="00F05160" w:rsidRDefault="00172448">
      <w:pPr>
        <w:spacing w:after="150"/>
        <w:jc w:val="both"/>
      </w:pPr>
      <w:r>
        <w:t xml:space="preserve">267. Руководитель </w:t>
      </w:r>
      <w:r>
        <w:t>организации обеспечивает наличие со стороны железнодорожного пути на подъездных путях и дорогах на участке налива (слива) сигнальных знаков размером 0,4 x 0,5 метра с надписью "Стоп, проезд запрещен, производится налив (слив) цистерны".</w:t>
      </w:r>
    </w:p>
    <w:p w:rsidR="00F05160" w:rsidRDefault="00172448">
      <w:pPr>
        <w:spacing w:after="150"/>
        <w:jc w:val="both"/>
      </w:pPr>
      <w:r>
        <w:t xml:space="preserve">Цистерны до начала </w:t>
      </w:r>
      <w:r>
        <w:t>сливоналивных операций закрепляются на рельсовом пути специальными башмаками из материала, исключающего образование искр, и заземляются.</w:t>
      </w:r>
    </w:p>
    <w:p w:rsidR="00F05160" w:rsidRDefault="00172448">
      <w:pPr>
        <w:spacing w:after="150"/>
        <w:jc w:val="both"/>
      </w:pPr>
      <w:r>
        <w:t>268. Запрещается выполнять сливоналивные операции во время грозы.</w:t>
      </w:r>
    </w:p>
    <w:p w:rsidR="00F05160" w:rsidRDefault="00172448">
      <w:pPr>
        <w:spacing w:after="150"/>
        <w:jc w:val="both"/>
      </w:pPr>
      <w:r>
        <w:t xml:space="preserve">269. Цистерна, заполняемая впервые или после ремонта </w:t>
      </w:r>
      <w:r>
        <w:t>с дегазацией котла, продувается инертным газом. Концентрация кислорода в котле после продувки не должна превышать 5 процентов объема.</w:t>
      </w:r>
    </w:p>
    <w:p w:rsidR="00F05160" w:rsidRDefault="00172448">
      <w:pPr>
        <w:spacing w:after="150"/>
        <w:jc w:val="both"/>
      </w:pPr>
      <w:r>
        <w:t>270. Запрещается заполнение цистерн в следующих случаях:</w:t>
      </w:r>
    </w:p>
    <w:p w:rsidR="00F05160" w:rsidRDefault="00172448">
      <w:pPr>
        <w:spacing w:after="150"/>
        <w:jc w:val="both"/>
      </w:pPr>
      <w:r>
        <w:t>а) истек срок заводского и деповского ремонта ходовых частей цист</w:t>
      </w:r>
      <w:r>
        <w:t>ерны;</w:t>
      </w:r>
    </w:p>
    <w:p w:rsidR="00F05160" w:rsidRDefault="00172448">
      <w:pPr>
        <w:spacing w:after="150"/>
        <w:jc w:val="both"/>
      </w:pPr>
      <w:r>
        <w:t>б) истекли сроки профилактического или планового ремонта арматуры, технического освидетельствования или гидравлического испытания котла цистерны;</w:t>
      </w:r>
    </w:p>
    <w:p w:rsidR="00F05160" w:rsidRDefault="00172448">
      <w:pPr>
        <w:spacing w:after="150"/>
        <w:jc w:val="both"/>
      </w:pPr>
      <w:r>
        <w:t>в) отсутствуют или неисправны предохранительная, запорная арматура или контрольно-измерительные приборы,</w:t>
      </w:r>
      <w:r>
        <w:t xml:space="preserve"> предусмотренные предприятием-изготовителем;</w:t>
      </w:r>
    </w:p>
    <w:p w:rsidR="00F05160" w:rsidRDefault="00172448">
      <w:pPr>
        <w:spacing w:after="150"/>
        <w:jc w:val="both"/>
      </w:pPr>
      <w:r>
        <w:t>г) нет либо не читаемы установленные клеймы и надписи;</w:t>
      </w:r>
    </w:p>
    <w:p w:rsidR="00F05160" w:rsidRDefault="00172448">
      <w:pPr>
        <w:spacing w:after="150"/>
        <w:jc w:val="both"/>
      </w:pPr>
      <w:r>
        <w:t>д) повреждена цилиндрическая часть котла или днища (трещины, вмятины, заметные изменения формы и др.);</w:t>
      </w:r>
    </w:p>
    <w:p w:rsidR="00F05160" w:rsidRDefault="00172448">
      <w:pPr>
        <w:spacing w:after="150"/>
        <w:jc w:val="both"/>
      </w:pPr>
      <w:r>
        <w:t>е) цистерны заполнены продуктами, не относящимися к с</w:t>
      </w:r>
      <w:r>
        <w:t>жиженным углеводородным газам;</w:t>
      </w:r>
    </w:p>
    <w:p w:rsidR="00F05160" w:rsidRDefault="00172448">
      <w:pPr>
        <w:spacing w:after="150"/>
        <w:jc w:val="both"/>
      </w:pPr>
      <w:r>
        <w:t>ж) избыточное остаточное давление паров сжиженных углеводородных газов менее 0,05 МПа (для сжиженных углеводородных газов, упругость паров которых в зимнее время может быть ниже 0,05 МПа, избыточное остаточное давление устана</w:t>
      </w:r>
      <w:r>
        <w:t>вливается производственной инструкцией), кроме цистерн, наливаемых впервые или после ремонта.</w:t>
      </w:r>
    </w:p>
    <w:p w:rsidR="00F05160" w:rsidRDefault="00172448">
      <w:pPr>
        <w:spacing w:after="150"/>
        <w:jc w:val="both"/>
      </w:pPr>
      <w:r>
        <w:t>271. Перед наполнением необходимо проверить наличие остаточного давления в цистерне, а также наличие в цистерне воды или неиспаряющихся остатков сжиженных углевод</w:t>
      </w:r>
      <w:r>
        <w:t>ородных газов. Вода в котле цистерны или неиспаряющиеся остатки газов должны быть удалены до наполнения цистерны.</w:t>
      </w:r>
    </w:p>
    <w:p w:rsidR="00F05160" w:rsidRDefault="00172448">
      <w:pPr>
        <w:spacing w:after="150"/>
        <w:jc w:val="both"/>
      </w:pPr>
      <w:r>
        <w:t>Дренирование воды и неиспаряющихся остатков сжиженного углеводородного газа разрешается проводить только в присутствии второго работника. Утеч</w:t>
      </w:r>
      <w:r>
        <w:t>ка сжиженного углеводородного газа должна устраняться в возможно короткие сроки. При этом следует находиться с наветренной стороны и иметь необходимые средства индивидуальной защиты органов дыхания и зрения.</w:t>
      </w:r>
    </w:p>
    <w:p w:rsidR="00F05160" w:rsidRDefault="00172448">
      <w:pPr>
        <w:spacing w:after="150"/>
        <w:jc w:val="both"/>
      </w:pPr>
      <w:r>
        <w:t>272. В процессе заполнения цистерны сжиженным уг</w:t>
      </w:r>
      <w:r>
        <w:t>леводородным газом необходимо вести контроль за уровнем газа в котле цистерны. При обнаружении утечки продукта заполнение цистерны прекращается, продукт сливается, давление сбрасывается и принимаются меры к выявлению и устранению неисправностей.</w:t>
      </w:r>
    </w:p>
    <w:p w:rsidR="00F05160" w:rsidRDefault="00172448">
      <w:pPr>
        <w:spacing w:after="150"/>
        <w:jc w:val="both"/>
      </w:pPr>
      <w:r>
        <w:t>273. При п</w:t>
      </w:r>
      <w:r>
        <w:t>риеме заполненных цистерн необходимо проверять правильность их наполнения. Максимальная степень наполнения цистерн не должна превышать показателей, установленных в эксплуатационной документации.</w:t>
      </w:r>
    </w:p>
    <w:p w:rsidR="00F05160" w:rsidRDefault="00172448">
      <w:pPr>
        <w:spacing w:after="150"/>
        <w:jc w:val="both"/>
      </w:pPr>
      <w:r>
        <w:t>274. Руководитель организации обеспечивает наличие на сливона</w:t>
      </w:r>
      <w:r>
        <w:t>ливных эстакадах первичных средств пожаротушения.</w:t>
      </w:r>
    </w:p>
    <w:p w:rsidR="00F05160" w:rsidRDefault="00172448">
      <w:pPr>
        <w:spacing w:after="150"/>
        <w:jc w:val="both"/>
      </w:pPr>
      <w:r>
        <w:t>275. Цистерна для сжиженного углеводородного газа с обнаруженной неисправностью, из-за которой она не может следовать по назначению, должна отцепляться от состава и отводиться на отдельный путь.</w:t>
      </w:r>
    </w:p>
    <w:p w:rsidR="00F05160" w:rsidRDefault="00172448">
      <w:pPr>
        <w:spacing w:after="150"/>
        <w:jc w:val="both"/>
      </w:pPr>
      <w:r>
        <w:t>276. Запрещ</w:t>
      </w:r>
      <w:r>
        <w:t>ается на электрифицированных участках железных дорог до снятия напряжения с контактной сети проведение всех видов работ наверху цистерны, кроме внешнего осмотра.</w:t>
      </w:r>
    </w:p>
    <w:p w:rsidR="00F05160" w:rsidRDefault="00172448">
      <w:pPr>
        <w:spacing w:after="150"/>
        <w:jc w:val="both"/>
      </w:pPr>
      <w:r>
        <w:t>277. Запрещается машинисту локомотива отцеплять локомотив от состава, имеющего вагоны-цистерны</w:t>
      </w:r>
      <w:r>
        <w:t xml:space="preserve"> со сжиженным углеводородным газом, если не получено сообщение о закреплении состава тормозными башмаками.</w:t>
      </w:r>
    </w:p>
    <w:p w:rsidR="00F05160" w:rsidRDefault="00172448">
      <w:pPr>
        <w:spacing w:after="150"/>
        <w:jc w:val="both"/>
      </w:pPr>
      <w:r>
        <w:t>278. Ремонт котла цистерны, его элементов, а также его внутренний осмотр разрешается проводить только после дегазации объема котла.</w:t>
      </w:r>
    </w:p>
    <w:p w:rsidR="00F05160" w:rsidRDefault="00172448">
      <w:pPr>
        <w:spacing w:after="150"/>
        <w:jc w:val="both"/>
      </w:pPr>
      <w:r>
        <w:t>279. При проведен</w:t>
      </w:r>
      <w:r>
        <w:t>ии работ по исправлению тележек с применением огня, сварки и ударов тележки должны выкатываться из-под цистерны и отводиться от нее на расстояние 100 метров.</w:t>
      </w:r>
    </w:p>
    <w:p w:rsidR="00F05160" w:rsidRDefault="00172448">
      <w:pPr>
        <w:spacing w:after="150"/>
        <w:jc w:val="both"/>
      </w:pPr>
      <w:r>
        <w:t>280. При производстве ремонтных работ запрещается:</w:t>
      </w:r>
    </w:p>
    <w:p w:rsidR="00F05160" w:rsidRDefault="00172448">
      <w:pPr>
        <w:spacing w:after="150"/>
        <w:jc w:val="both"/>
      </w:pPr>
      <w:r>
        <w:t xml:space="preserve">а) ремонтировать котел в груженом состоянии, а </w:t>
      </w:r>
      <w:r>
        <w:t>также в порожнем состоянии до производства дегазации его объема;</w:t>
      </w:r>
    </w:p>
    <w:p w:rsidR="00F05160" w:rsidRDefault="00172448">
      <w:pPr>
        <w:spacing w:after="150"/>
        <w:jc w:val="both"/>
      </w:pPr>
      <w:r>
        <w:t>б) производить удары по котлу цистерны;</w:t>
      </w:r>
    </w:p>
    <w:p w:rsidR="00F05160" w:rsidRDefault="00172448">
      <w:pPr>
        <w:spacing w:after="150"/>
        <w:jc w:val="both"/>
      </w:pPr>
      <w:r>
        <w:t>в) пользоваться инструментом, создающим искрение, и находиться с открытым огнем вблизи цистерны;</w:t>
      </w:r>
    </w:p>
    <w:p w:rsidR="00F05160" w:rsidRDefault="00172448">
      <w:pPr>
        <w:spacing w:after="150"/>
        <w:jc w:val="both"/>
      </w:pPr>
      <w:r>
        <w:t>г) производить под цистерной сварочные и огневые работ</w:t>
      </w:r>
      <w:r>
        <w:t>ы.</w:t>
      </w:r>
    </w:p>
    <w:p w:rsidR="00F05160" w:rsidRDefault="00172448">
      <w:pPr>
        <w:spacing w:after="150"/>
        <w:jc w:val="both"/>
      </w:pPr>
      <w:r>
        <w:t>281. При выполнении работ внутри котла цистерны (внутренний осмотр, ремонт, чистка и др.):</w:t>
      </w:r>
    </w:p>
    <w:p w:rsidR="00F05160" w:rsidRDefault="00172448">
      <w:pPr>
        <w:spacing w:after="150"/>
        <w:jc w:val="both"/>
      </w:pPr>
      <w:r>
        <w:t>а) применяются светильники напряжением не выше 12 вольт в исправном взрывобезопасном исполнении. Включение и выключение светильника должно производиться вне котла</w:t>
      </w:r>
      <w:r>
        <w:t xml:space="preserve"> цистерны;</w:t>
      </w:r>
    </w:p>
    <w:p w:rsidR="00F05160" w:rsidRDefault="00172448">
      <w:pPr>
        <w:spacing w:after="150"/>
        <w:jc w:val="both"/>
      </w:pPr>
      <w:r>
        <w:t>б) проводится анализ воздушной среды в объеме котла цистерны на отсутствие опасной концентрации углеводородов и содержание кислорода.</w:t>
      </w:r>
    </w:p>
    <w:p w:rsidR="00F05160" w:rsidRDefault="00172448">
      <w:pPr>
        <w:spacing w:after="150"/>
        <w:jc w:val="both"/>
      </w:pPr>
      <w:r>
        <w:t>282. В нерабочем состоянии вентили цистерны должны быть закрыты и заглушены. В случае необходимости замена саль</w:t>
      </w:r>
      <w:r>
        <w:t>никовой набивки вентилей наполненной цистерны может выполняться при полностью закрытом клапане и снятых заглушках.</w:t>
      </w:r>
    </w:p>
    <w:p w:rsidR="00F05160" w:rsidRDefault="00172448">
      <w:pPr>
        <w:spacing w:after="150"/>
        <w:jc w:val="both"/>
      </w:pPr>
      <w:r>
        <w:t xml:space="preserve">283. При возникновении пожароопасной ситуации или пожара в подвижном составе, имеющем вагоны-цистерны со сжиженным углеводородным газом, на </w:t>
      </w:r>
      <w:r>
        <w:t>железнодорожных станциях, перегонах, сливоналивных эстакадах, на путях промышленных предприятий, при проведении маневровых работ руководители и другие работники организации должны действовать в соответствии с планом локализации и ликвидации пожароопасных с</w:t>
      </w:r>
      <w:r>
        <w:t>итуаций и пожаров.</w:t>
      </w:r>
    </w:p>
    <w:p w:rsidR="00F05160" w:rsidRDefault="00172448">
      <w:pPr>
        <w:spacing w:after="150"/>
        <w:jc w:val="both"/>
      </w:pPr>
      <w:r>
        <w:t>Руководитель организации создает для целей ликвидации пожароопасных ситуаций и пожаров аварийные группы.</w:t>
      </w:r>
    </w:p>
    <w:p w:rsidR="00F05160" w:rsidRDefault="00172448">
      <w:pPr>
        <w:spacing w:after="150"/>
        <w:jc w:val="both"/>
      </w:pPr>
      <w:r>
        <w:t>284. При утечке сжиженного углеводородного газа следует:</w:t>
      </w:r>
    </w:p>
    <w:p w:rsidR="00F05160" w:rsidRDefault="00172448">
      <w:pPr>
        <w:spacing w:after="150"/>
        <w:jc w:val="both"/>
      </w:pPr>
      <w:r>
        <w:t>а) прекратить все технологические операции по сливу и наливу сжиженного угл</w:t>
      </w:r>
      <w:r>
        <w:t>еводородного газа, а также движение поездов и маневровые работы, не относящиеся к локализации и ликвидации пожароопасной ситуации, устранить потенциальный источник зажигания (огонь, искры и др.);</w:t>
      </w:r>
    </w:p>
    <w:p w:rsidR="00F05160" w:rsidRDefault="00172448">
      <w:pPr>
        <w:spacing w:after="150"/>
        <w:jc w:val="both"/>
      </w:pPr>
      <w:r>
        <w:t>б) убрать из зоны разлива сжиженного углеводородного газа го</w:t>
      </w:r>
      <w:r>
        <w:t>рючие вещества;</w:t>
      </w:r>
    </w:p>
    <w:p w:rsidR="00F05160" w:rsidRDefault="00172448">
      <w:pPr>
        <w:spacing w:after="150"/>
        <w:jc w:val="both"/>
      </w:pPr>
      <w:r>
        <w:t>в) устранить течь и (или) перекачать содержимое цистерны в исправную цистерну (емкость);</w:t>
      </w:r>
    </w:p>
    <w:p w:rsidR="00F05160" w:rsidRDefault="00172448">
      <w:pPr>
        <w:spacing w:after="150"/>
        <w:jc w:val="both"/>
      </w:pPr>
      <w:r>
        <w:t>г) отвести вагон-цистерну со сжиженным углеводородным газом в безопасную зону;</w:t>
      </w:r>
    </w:p>
    <w:p w:rsidR="00F05160" w:rsidRDefault="00172448">
      <w:pPr>
        <w:spacing w:after="150"/>
        <w:jc w:val="both"/>
      </w:pPr>
      <w:r>
        <w:t>д) при интенсивной утечке под организованным контролем со стороны руково</w:t>
      </w:r>
      <w:r>
        <w:t>дителя организации дать газу полностью выйти из цистерны;</w:t>
      </w:r>
    </w:p>
    <w:p w:rsidR="00F05160" w:rsidRDefault="00172448">
      <w:pPr>
        <w:spacing w:after="150"/>
        <w:jc w:val="both"/>
      </w:pPr>
      <w:r>
        <w:t>е) вызвать на место аварии подразделения пожарной охраны, аварийную группу и газоспасательную службу, информировать об аварийной ситуации органы исполнительной власти и (или) органы местного самоупр</w:t>
      </w:r>
      <w:r>
        <w:t>авления;</w:t>
      </w:r>
    </w:p>
    <w:p w:rsidR="00F05160" w:rsidRDefault="00172448">
      <w:pPr>
        <w:spacing w:after="150"/>
        <w:jc w:val="both"/>
      </w:pPr>
      <w:r>
        <w:t>ж) не допускать попадания сжиженного углеводородного газа в тоннели, подвалы и канализацию.</w:t>
      </w:r>
    </w:p>
    <w:p w:rsidR="00F05160" w:rsidRDefault="00172448">
      <w:pPr>
        <w:spacing w:after="150"/>
        <w:jc w:val="both"/>
      </w:pPr>
      <w:r>
        <w:t>285. При возникновении пожароопасной ситуации или загорании истекающего сжиженного углеводородного газа необходимо незамедлительно сообщить об этом поездно</w:t>
      </w:r>
      <w:r>
        <w:t>му диспетчеру и дежурному по ближайшей станции.</w:t>
      </w:r>
    </w:p>
    <w:p w:rsidR="00F05160" w:rsidRDefault="00172448">
      <w:pPr>
        <w:spacing w:after="150"/>
        <w:jc w:val="both"/>
      </w:pPr>
      <w:r>
        <w:t xml:space="preserve">Сообщение должно включать в себя описание характера пожароопасной ситуации или пожара, сведения о наименовании сжиженного углеводородного газа, транспортируемого в вагонах-цистернах, а также его количестве в </w:t>
      </w:r>
      <w:r>
        <w:t>зоне пожароопасной ситуации (пожара).</w:t>
      </w:r>
    </w:p>
    <w:p w:rsidR="00F05160" w:rsidRDefault="00F05160"/>
    <w:p w:rsidR="00F05160" w:rsidRDefault="00172448">
      <w:pPr>
        <w:spacing w:after="150"/>
        <w:jc w:val="center"/>
        <w:rPr>
          <w:sz w:val="32"/>
        </w:rPr>
      </w:pPr>
      <w:r>
        <w:rPr>
          <w:b/>
          <w:sz w:val="32"/>
        </w:rPr>
        <w:t>XIV. Объекты хранения</w:t>
      </w:r>
    </w:p>
    <w:p w:rsidR="00F05160" w:rsidRDefault="00172448">
      <w:pPr>
        <w:spacing w:after="150"/>
        <w:jc w:val="both"/>
      </w:pPr>
      <w:r>
        <w:t>286. Хранить на складах (в помещениях) вещества и материалы необходимо с учетом их пожароопасных физико-химических свойств (способность к окислению, самонагреванию и воспламенению при попадании в</w:t>
      </w:r>
      <w:r>
        <w:t>лаги, соприкосновении с воздухом и др.).</w:t>
      </w:r>
    </w:p>
    <w:p w:rsidR="00F05160" w:rsidRDefault="00172448">
      <w:pPr>
        <w:spacing w:after="150"/>
        <w:jc w:val="both"/>
      </w:pPr>
      <w:r>
        <w:t>Запрещается совместное хранение в одной пожарной секции с каучуком или материалами, получаемыми путем вулканизации каучука, каких-либо других материалов и товаров. (в ред. Постановления Правительства РФ </w:t>
      </w:r>
      <w:hyperlink r:id="rId130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287. Баллоны с горючими газами, емкости (бутылки, бутыли, другая тара) с легковоспламеняющимися и горючими жидкостями, а также аэрозольные упаковки должны быть</w:t>
      </w:r>
      <w:r>
        <w:t xml:space="preserve"> защищены от солнечного и иного теплового воздействия.</w:t>
      </w:r>
    </w:p>
    <w:p w:rsidR="00F05160" w:rsidRDefault="00172448">
      <w:pPr>
        <w:spacing w:after="150"/>
        <w:jc w:val="both"/>
      </w:pPr>
      <w:r>
        <w:t>На открытых площадках или под навесами хранение аэрозольных упаковок допускается только в контейнерах из негорючих материалов.</w:t>
      </w:r>
    </w:p>
    <w:p w:rsidR="00F05160" w:rsidRDefault="00172448">
      <w:pPr>
        <w:spacing w:after="150"/>
        <w:jc w:val="both"/>
      </w:pPr>
      <w:r>
        <w:t>288. Расстояние от светильников с лампами накаливания до хранящихся товаро</w:t>
      </w:r>
      <w:r>
        <w:t>в должно быть не менее 0,5 метра.</w:t>
      </w:r>
    </w:p>
    <w:p w:rsidR="00F05160" w:rsidRDefault="00172448">
      <w:pPr>
        <w:spacing w:after="150"/>
        <w:jc w:val="both"/>
      </w:pPr>
      <w:r>
        <w:t>289. Хранение в цеховых кладовых легковоспламеняющихся и горючих жидкостей осуществляется в отдельных от других материалов шкафах из негорючих материалов.</w:t>
      </w:r>
    </w:p>
    <w:p w:rsidR="00F05160" w:rsidRDefault="00172448">
      <w:pPr>
        <w:spacing w:after="150"/>
        <w:jc w:val="both"/>
      </w:pPr>
      <w:r>
        <w:t>Запрещается хранение в цеховых кладовых легковоспламеняющихся и гор</w:t>
      </w:r>
      <w:r>
        <w:t>ючих жидкостей в количестве, превышающем установленные на предприятии нормы. На рабочих местах количество этих жидкостей не должно превышать сменную потребность.</w:t>
      </w:r>
    </w:p>
    <w:p w:rsidR="00F05160" w:rsidRDefault="00172448">
      <w:pPr>
        <w:spacing w:after="150"/>
        <w:jc w:val="both"/>
      </w:pPr>
      <w:r>
        <w:t>290. Запрещается стоянка и ремонт погрузочно-разгрузочных и транспортных средств в складских п</w:t>
      </w:r>
      <w:r>
        <w:t>омещениях и на дебаркадерах.</w:t>
      </w:r>
    </w:p>
    <w:p w:rsidR="00F05160" w:rsidRDefault="00172448">
      <w:pPr>
        <w:spacing w:after="150"/>
        <w:jc w:val="both"/>
      </w:pPr>
      <w:r>
        <w:t>291. Грузы и материалы, разгруженные на рампу (платформу), к концу рабочего дня должны быть убраны.</w:t>
      </w:r>
    </w:p>
    <w:p w:rsidR="00F05160" w:rsidRDefault="00172448">
      <w:pPr>
        <w:spacing w:after="150"/>
        <w:jc w:val="both"/>
      </w:pPr>
      <w:r>
        <w:t>292. Все операции, связанные с вскрытием тары, проверкой исправности и мелким ремонтом, расфасовкой продукции, приготовлением р</w:t>
      </w:r>
      <w:r>
        <w:t>абочих смесей пожароопасных жидкостей (нитрокрасок, лаков и других горючих жидкостей), должны производиться в помещениях, изолированных от мест хранения пожароопасных и пожаровзрывоопасных веществ и материалов. (в ред. Постановления Правительства РФ </w:t>
      </w:r>
      <w:hyperlink r:id="rId131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293. Запрещается в помещениях складов применять дежурное освещение, использовать газовые плиты и электронагревательные приборы.</w:t>
      </w:r>
    </w:p>
    <w:p w:rsidR="00F05160" w:rsidRDefault="00172448">
      <w:pPr>
        <w:spacing w:after="150"/>
        <w:jc w:val="both"/>
      </w:pPr>
      <w:r>
        <w:t xml:space="preserve">Оборудование складов по </w:t>
      </w:r>
      <w:r>
        <w:t>окончании рабочего дня должно обесточиваться. Аппараты, предназначенные для отключения электроснабжения склада, должны располагаться вне складского помещения на стене из негорючих материалов или отдельно стоящей опоре.</w:t>
      </w:r>
    </w:p>
    <w:p w:rsidR="00F05160" w:rsidRDefault="00172448">
      <w:pPr>
        <w:spacing w:after="150"/>
        <w:jc w:val="both"/>
      </w:pPr>
      <w:r>
        <w:t xml:space="preserve">294. При хранении горючих материалов </w:t>
      </w:r>
      <w:r>
        <w:t>на открытой площадке (за исключением негорючих материалов в горючей упаковке) площадь одной секции (штабеля) не должна превышать 300 кв. метров, а противопожарные расстояния между штабелями должны быть не менее 8 метров. (в ред. Постановления Правительства</w:t>
      </w:r>
      <w:r>
        <w:t xml:space="preserve"> РФ </w:t>
      </w:r>
      <w:hyperlink r:id="rId132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295. Запрещается въезд локомотивов в складские помещения категорий А, Б и В1 - В4.</w:t>
      </w:r>
    </w:p>
    <w:p w:rsidR="00F05160" w:rsidRDefault="00172448">
      <w:pPr>
        <w:spacing w:after="150"/>
        <w:jc w:val="both"/>
      </w:pPr>
      <w:r>
        <w:t>296. Обвалования вокруг резервуаров с нефтью и нефтепродукта</w:t>
      </w:r>
      <w:r>
        <w:t>ми, легковоспламеняющимися и горючими жидкостями, а также переезды через обвалования должны находиться в исправном состоянии.</w:t>
      </w:r>
    </w:p>
    <w:p w:rsidR="00F05160" w:rsidRDefault="00172448">
      <w:pPr>
        <w:spacing w:after="150"/>
        <w:jc w:val="both"/>
      </w:pPr>
      <w:r>
        <w:t>297. Запрещается на складах легковоспламеняющихся и горючих жидкостей:</w:t>
      </w:r>
    </w:p>
    <w:p w:rsidR="00F05160" w:rsidRDefault="00172448">
      <w:pPr>
        <w:spacing w:after="150"/>
        <w:jc w:val="both"/>
      </w:pPr>
      <w:r>
        <w:t>а) эксплуатация негерметичного оборудования и запорной арма</w:t>
      </w:r>
      <w:r>
        <w:t>туры;</w:t>
      </w:r>
    </w:p>
    <w:p w:rsidR="00F05160" w:rsidRDefault="00172448">
      <w:pPr>
        <w:spacing w:after="150"/>
        <w:jc w:val="both"/>
      </w:pPr>
      <w:r>
        <w:t>б) эксплуатация резервуаров, имеющих перекосы и трещины, проемы или трещины на плавающих крышах, а также неисправные оборудование, контрольно-измерительные приборы, подводящие продуктопроводы и стационарные противопожарные устройства;</w:t>
      </w:r>
    </w:p>
    <w:p w:rsidR="00F05160" w:rsidRDefault="00172448">
      <w:pPr>
        <w:spacing w:after="150"/>
        <w:jc w:val="both"/>
      </w:pPr>
      <w:r>
        <w:t>в) наличие дере</w:t>
      </w:r>
      <w:r>
        <w:t>вьев, кустарников и сухой растительности внутри обвалований;</w:t>
      </w:r>
    </w:p>
    <w:p w:rsidR="00F05160" w:rsidRDefault="00172448">
      <w:pPr>
        <w:spacing w:after="150"/>
        <w:jc w:val="both"/>
      </w:pPr>
      <w:r>
        <w:t>г) установка емкостей (резервуаров) на основание, выполненное из горючих материалов;</w:t>
      </w:r>
    </w:p>
    <w:p w:rsidR="00F05160" w:rsidRDefault="00172448">
      <w:pPr>
        <w:spacing w:after="150"/>
        <w:jc w:val="both"/>
      </w:pPr>
      <w:r>
        <w:t>д) переполнение резервуаров и цистерн;</w:t>
      </w:r>
    </w:p>
    <w:p w:rsidR="00F05160" w:rsidRDefault="00172448">
      <w:pPr>
        <w:spacing w:after="150"/>
        <w:jc w:val="both"/>
      </w:pPr>
      <w:r>
        <w:t>е) отбор проб из резервуаров во время слива или налива нефти и нефтепро</w:t>
      </w:r>
      <w:r>
        <w:t>дуктов;</w:t>
      </w:r>
    </w:p>
    <w:p w:rsidR="00F05160" w:rsidRDefault="00172448">
      <w:pPr>
        <w:spacing w:after="150"/>
        <w:jc w:val="both"/>
      </w:pPr>
      <w:r>
        <w:t>ж) слив и налив нефти и нефтепродуктов во время грозы.</w:t>
      </w:r>
    </w:p>
    <w:p w:rsidR="00F05160" w:rsidRDefault="00172448">
      <w:pPr>
        <w:spacing w:after="150"/>
        <w:jc w:val="both"/>
      </w:pPr>
      <w:r>
        <w:t>298. На складах легковоспламеняющихся и горючих жидкостей:</w:t>
      </w:r>
    </w:p>
    <w:p w:rsidR="00F05160" w:rsidRDefault="00172448">
      <w:pPr>
        <w:spacing w:after="150"/>
        <w:jc w:val="both"/>
      </w:pPr>
      <w:r>
        <w:t>а) дыхательные клапаны и огнепреградители необходимо проверять в соответствии с технической документацией предприятий-изготовителей;</w:t>
      </w:r>
    </w:p>
    <w:p w:rsidR="00F05160" w:rsidRDefault="00172448">
      <w:pPr>
        <w:spacing w:after="150"/>
        <w:jc w:val="both"/>
      </w:pPr>
      <w:r>
        <w:t>б) при осмотрах дыхательной арматуры необходимо очищать клапаны и сетки от льда, их отогрев производится только пожаробезопасными способами;</w:t>
      </w:r>
    </w:p>
    <w:p w:rsidR="00F05160" w:rsidRDefault="00172448">
      <w:pPr>
        <w:spacing w:after="150"/>
        <w:jc w:val="both"/>
      </w:pPr>
      <w:r>
        <w:t xml:space="preserve">в) отбор проб и замер уровня жидкости в резервуаре необходимо производить при помощи приспособлений из материалов, </w:t>
      </w:r>
      <w:r>
        <w:t>исключающих искрообразование;</w:t>
      </w:r>
    </w:p>
    <w:p w:rsidR="00F05160" w:rsidRDefault="00172448">
      <w:pPr>
        <w:spacing w:after="150"/>
        <w:jc w:val="both"/>
      </w:pPr>
      <w:r>
        <w:t>г) хранить жидкости разрешается только в исправной таре. Пролитая жидкость должна немедленно убираться;</w:t>
      </w:r>
    </w:p>
    <w:p w:rsidR="00F05160" w:rsidRDefault="00172448">
      <w:pPr>
        <w:spacing w:after="150"/>
        <w:jc w:val="both"/>
      </w:pPr>
      <w:r>
        <w:t>д) запрещается разливать нефтепродукты, легковоспламеняющиеся и горючие жидкости, а также хранить упаковочный материал и т</w:t>
      </w:r>
      <w:r>
        <w:t>ару непосредственно в хранилищах и на обвалованных площадках.</w:t>
      </w:r>
    </w:p>
    <w:p w:rsidR="00F05160" w:rsidRDefault="00172448">
      <w:pPr>
        <w:spacing w:after="150"/>
        <w:jc w:val="both"/>
      </w:pPr>
      <w:r>
        <w:t>299. При хранении газа:</w:t>
      </w:r>
    </w:p>
    <w:p w:rsidR="00F05160" w:rsidRDefault="00172448">
      <w:pPr>
        <w:spacing w:after="150"/>
        <w:jc w:val="both"/>
      </w:pPr>
      <w:r>
        <w:t>а) окна помещений, где хранятся баллоны с газом, закрашиваются белой краской или оборудуются солнцезащитными устройствами из негорючих материалов;</w:t>
      </w:r>
    </w:p>
    <w:p w:rsidR="00F05160" w:rsidRDefault="00172448">
      <w:pPr>
        <w:spacing w:after="150"/>
        <w:jc w:val="both"/>
      </w:pPr>
      <w:r>
        <w:t>б) при хранении баллоно</w:t>
      </w:r>
      <w:r>
        <w:t>в на открытых площадках сооружения, защищающие баллоны от осадков и солнечных лучей, выполняются из негорючих материалов;</w:t>
      </w:r>
    </w:p>
    <w:p w:rsidR="00F05160" w:rsidRDefault="00172448">
      <w:pPr>
        <w:spacing w:after="150"/>
        <w:jc w:val="both"/>
      </w:pPr>
      <w:r>
        <w:t>в) баллоны с горючим газом должны храниться отдельно от баллонов с кислородом, сжатым воздухом, хлором, фтором и другими окислителями,</w:t>
      </w:r>
      <w:r>
        <w:t xml:space="preserve"> а также от баллонов с токсичным газом;</w:t>
      </w:r>
    </w:p>
    <w:p w:rsidR="00F05160" w:rsidRDefault="00172448">
      <w:pPr>
        <w:spacing w:after="150"/>
        <w:jc w:val="both"/>
      </w:pPr>
      <w:r>
        <w:t>г) размещение групповых баллонных установок допускается у глухих (не имеющих проемов) наружных стен зданий. Шкафы и будки, где размещаются баллоны, выполняются из негорючих материалов и имеют естественную вентиляцию,</w:t>
      </w:r>
      <w:r>
        <w:t xml:space="preserve"> исключающую образование в них взрывоопасных смесей;</w:t>
      </w:r>
    </w:p>
    <w:p w:rsidR="00F05160" w:rsidRDefault="00172448">
      <w:pPr>
        <w:spacing w:after="150"/>
        <w:jc w:val="both"/>
      </w:pPr>
      <w:r>
        <w:t>д) при хранении и транспортировании баллонов с кислородом нельзя допускать попадания масел (жиров) и соприкосновения арматуры баллона с промасленными материалами. При перекантовке баллонов с кислородом в</w:t>
      </w:r>
      <w:r>
        <w:t>ручную не разрешается браться за клапаны;</w:t>
      </w:r>
    </w:p>
    <w:p w:rsidR="00F05160" w:rsidRDefault="00172448">
      <w:pPr>
        <w:spacing w:after="150"/>
        <w:jc w:val="both"/>
      </w:pPr>
      <w:r>
        <w:t xml:space="preserve">е) в помещениях должны устанавливаться газоанализаторы для контроля образования взрывоопасных концентраций. При отсутствии газоанализаторов руководитель организации должен установить порядок отбора и контроля проб </w:t>
      </w:r>
      <w:r>
        <w:t>газовоздушной среды;</w:t>
      </w:r>
    </w:p>
    <w:p w:rsidR="00F05160" w:rsidRDefault="00172448">
      <w:pPr>
        <w:spacing w:after="150"/>
        <w:jc w:val="both"/>
      </w:pPr>
      <w:r>
        <w:t>ж) баллоны при обнаружении утечки из них газа должны убираться из помещения склада в безопасное место;</w:t>
      </w:r>
    </w:p>
    <w:p w:rsidR="00F05160" w:rsidRDefault="00172448">
      <w:pPr>
        <w:spacing w:after="150"/>
        <w:jc w:val="both"/>
      </w:pPr>
      <w:r>
        <w:t>з) на склад, где размещаются баллоны с горючим газом, не допускаются лица в обуви, подбитой металлическими гвоздями или подковами;</w:t>
      </w:r>
    </w:p>
    <w:p w:rsidR="00F05160" w:rsidRDefault="00172448">
      <w:pPr>
        <w:spacing w:after="150"/>
        <w:jc w:val="both"/>
      </w:pPr>
      <w:r>
        <w:t>и) баллоны с горючим газом, имеющие башмаки, хранятся в вертикальном положении в специальных гнездах, клетях или других устройствах, исключающих их падение. Баллоны, не имеющие башмаков, хранятся в горизонтальном положении на рамах или стеллажах. Высота шт</w:t>
      </w:r>
      <w:r>
        <w:t>абеля в этом случае не должна превышать 1,5 метра, а клапаны должны закрываться предохранительными колпаками и быть обращены в одну сторону;</w:t>
      </w:r>
    </w:p>
    <w:p w:rsidR="00F05160" w:rsidRDefault="00172448">
      <w:pPr>
        <w:spacing w:after="150"/>
        <w:jc w:val="both"/>
      </w:pPr>
      <w:r>
        <w:t>к) хранение каких-либо других веществ, материалов и оборудования в помещениях складов с горючим газом не разрешаетс</w:t>
      </w:r>
      <w:r>
        <w:t>я;</w:t>
      </w:r>
    </w:p>
    <w:p w:rsidR="00F05160" w:rsidRDefault="00172448">
      <w:pPr>
        <w:spacing w:after="150"/>
        <w:jc w:val="both"/>
      </w:pPr>
      <w:r>
        <w:t>л) помещения складов с горючим газом обеспечиваются естественной вентиляцией.</w:t>
      </w:r>
    </w:p>
    <w:p w:rsidR="00F05160" w:rsidRDefault="00172448">
      <w:pPr>
        <w:spacing w:after="150"/>
        <w:jc w:val="both"/>
      </w:pPr>
      <w:r>
        <w:t>300. При хранении зерна насыпью расстояние от верха насыпи до горючих конструкций покрытия, а также до светильников и электропроводов составляет не менее 0,5 метра.</w:t>
      </w:r>
    </w:p>
    <w:p w:rsidR="00F05160" w:rsidRDefault="00172448">
      <w:pPr>
        <w:spacing w:after="150"/>
        <w:jc w:val="both"/>
      </w:pPr>
      <w:r>
        <w:t>301. При х</w:t>
      </w:r>
      <w:r>
        <w:t>ранении зерна запрещается:</w:t>
      </w:r>
    </w:p>
    <w:p w:rsidR="00F05160" w:rsidRDefault="00172448">
      <w:pPr>
        <w:spacing w:after="150"/>
        <w:jc w:val="both"/>
      </w:pPr>
      <w:r>
        <w:t>а) хранить совместно с зерном другие материалы и оборудование;</w:t>
      </w:r>
    </w:p>
    <w:p w:rsidR="00F05160" w:rsidRDefault="00172448">
      <w:pPr>
        <w:spacing w:after="150"/>
        <w:jc w:val="both"/>
      </w:pPr>
      <w:r>
        <w:t>б) применять внутри складских помещений зерноочистительные и другие машины с двигателями внутреннего сгорания;</w:t>
      </w:r>
    </w:p>
    <w:p w:rsidR="00F05160" w:rsidRDefault="00172448">
      <w:pPr>
        <w:spacing w:after="150"/>
        <w:jc w:val="both"/>
      </w:pPr>
      <w:r>
        <w:t>в) работать на передвижных механизмах при закрытых воро</w:t>
      </w:r>
      <w:r>
        <w:t>тах с 2 сторон склада;</w:t>
      </w:r>
    </w:p>
    <w:p w:rsidR="00F05160" w:rsidRDefault="00172448">
      <w:pPr>
        <w:spacing w:after="150"/>
        <w:jc w:val="both"/>
      </w:pPr>
      <w:r>
        <w:t>г) разжигать сушилки, работающие на твердом топливе, с помощью легковоспламеняющихся и горючих жидкостей, а сушилки, работающие на жидком топливе, с помощью открытого огня;</w:t>
      </w:r>
    </w:p>
    <w:p w:rsidR="00F05160" w:rsidRDefault="00172448">
      <w:pPr>
        <w:spacing w:after="150"/>
        <w:jc w:val="both"/>
      </w:pPr>
      <w:r>
        <w:t>д) работать на сушилках с неисправными приборами контроля те</w:t>
      </w:r>
      <w:r>
        <w:t>мпературы и автоматики отключения подачи топлива при затухании факела в топке, системой электрозажигания или без них;</w:t>
      </w:r>
    </w:p>
    <w:p w:rsidR="00F05160" w:rsidRDefault="00172448">
      <w:pPr>
        <w:spacing w:after="150"/>
        <w:jc w:val="both"/>
      </w:pPr>
      <w:r>
        <w:t>е) засыпать зерно выше уровня транспортерной ленты и допускать трение ленты о конструкции транспортера.</w:t>
      </w:r>
    </w:p>
    <w:p w:rsidR="00F05160" w:rsidRDefault="00172448">
      <w:pPr>
        <w:spacing w:after="150"/>
        <w:jc w:val="both"/>
      </w:pPr>
      <w:r>
        <w:t>302. Контроль температуры зерна пр</w:t>
      </w:r>
      <w:r>
        <w:t>и работающей сушилке осуществляется путем отбора проб не реже чем через каждые 2 часа.</w:t>
      </w:r>
    </w:p>
    <w:p w:rsidR="00F05160" w:rsidRDefault="00172448">
      <w:pPr>
        <w:spacing w:after="150"/>
        <w:jc w:val="both"/>
      </w:pPr>
      <w:r>
        <w:t>Очистка загрузочно-разгрузочных механизмов сушилки от пыли и зерна производится через сутки ее работы.</w:t>
      </w:r>
    </w:p>
    <w:p w:rsidR="00F05160" w:rsidRDefault="00172448">
      <w:pPr>
        <w:spacing w:after="150"/>
        <w:jc w:val="both"/>
      </w:pPr>
      <w:r>
        <w:t>303. Передвижной сушильный агрегат устанавливается на расстоянии н</w:t>
      </w:r>
      <w:r>
        <w:t>е менее 10 метров от здания зерносклада.</w:t>
      </w:r>
    </w:p>
    <w:p w:rsidR="00F05160" w:rsidRDefault="00172448">
      <w:pPr>
        <w:spacing w:after="150"/>
        <w:jc w:val="both"/>
      </w:pPr>
      <w:r>
        <w:t>Устройство топок сушилок должно исключать вылет искр. Дымовые трубы оборудуются искрогасителями, а в местах прохода их через конструкции, выполненные из горючих материалов, устраиваются противопожарные разделки.</w:t>
      </w:r>
    </w:p>
    <w:p w:rsidR="00F05160" w:rsidRDefault="00172448">
      <w:pPr>
        <w:spacing w:after="150"/>
        <w:jc w:val="both"/>
      </w:pPr>
      <w:r>
        <w:t>304</w:t>
      </w:r>
      <w:r>
        <w:t>. На складах по хранению лесоматериалов:</w:t>
      </w:r>
    </w:p>
    <w:p w:rsidR="00F05160" w:rsidRDefault="00172448">
      <w:pPr>
        <w:spacing w:after="150"/>
        <w:jc w:val="both"/>
      </w:pPr>
      <w:r>
        <w:t>а) места, отведенные под штабели, должны быть очищены до грунта от травяного покрова, горючего мусора и отходов или покрыты слоем песка, земли или гравия толщиной не менее 15 сантиметров;</w:t>
      </w:r>
    </w:p>
    <w:p w:rsidR="00F05160" w:rsidRDefault="00172448">
      <w:pPr>
        <w:spacing w:after="150"/>
        <w:jc w:val="both"/>
      </w:pPr>
      <w:r>
        <w:t>б) запрещается проводить по</w:t>
      </w:r>
      <w:r>
        <w:t>жароопасные работы, а также работы, не связанные с хранением лесоматериалов;</w:t>
      </w:r>
    </w:p>
    <w:p w:rsidR="00F05160" w:rsidRDefault="00172448">
      <w:pPr>
        <w:spacing w:after="150"/>
        <w:jc w:val="both"/>
      </w:pPr>
      <w:r>
        <w:t>в) помещения для обогрева рабочих устраиваются только в отдельных зданиях, сооружениях с соблюдением противопожарных расстояний до складов леса. Для отопления этих помещений допус</w:t>
      </w:r>
      <w:r>
        <w:t>кается применять электронагревательные приборы только заводского изготовления;</w:t>
      </w:r>
    </w:p>
    <w:p w:rsidR="00F05160" w:rsidRDefault="00172448">
      <w:pPr>
        <w:spacing w:after="150"/>
        <w:jc w:val="both"/>
      </w:pPr>
      <w:r>
        <w:t xml:space="preserve">г) лебедки с двигателями внутреннего сгорания размещаются на расстоянии не менее 15 метров от штабелей по хранению лесоматериалов. Площадка вокруг лебедки должна быть свободной </w:t>
      </w:r>
      <w:r>
        <w:t>от коры и других горючих отходов и мусора. Горюче-смазочные материалы для заправки двигателей разрешается хранить в количестве не более 1 бочки и на расстоянии не менее 10 метров от лебедки и 20 метров от ближайшего штабеля;</w:t>
      </w:r>
    </w:p>
    <w:p w:rsidR="00F05160" w:rsidRDefault="00172448">
      <w:pPr>
        <w:spacing w:after="150"/>
        <w:jc w:val="both"/>
      </w:pPr>
      <w:r>
        <w:t>д) при укладке и разборке штабе</w:t>
      </w:r>
      <w:r>
        <w:t>лей пиломатериалов транспортные пакеты устанавливаются только по одной стороне проезда, при этом ширина оставшейся проезжей части дороги составляет не менее 4 метров. Общий объем не уложенных в штабели пиломатериалов не должен превышать суточного поступлен</w:t>
      </w:r>
      <w:r>
        <w:t>ия их на склад;</w:t>
      </w:r>
    </w:p>
    <w:p w:rsidR="00F05160" w:rsidRDefault="00172448">
      <w:pPr>
        <w:spacing w:after="150"/>
        <w:jc w:val="both"/>
      </w:pPr>
      <w:r>
        <w:t>е) запрещается устанавливать транспортные пакеты в зоне противопожарных расстояний, а также на проездах и подъездах к пожарным водоисточникам;</w:t>
      </w:r>
    </w:p>
    <w:p w:rsidR="00F05160" w:rsidRDefault="00172448">
      <w:pPr>
        <w:spacing w:after="150"/>
        <w:jc w:val="both"/>
      </w:pPr>
      <w:r>
        <w:t xml:space="preserve">ж) обертка транспортных пакетов водонепроницаемой бумагой (при отсутствии этой операции в едином </w:t>
      </w:r>
      <w:r>
        <w:t>технологическом процессе) проводится на специально отведенных площадках. Использованную водонепроницаемую бумагу, ее обрывки и обрезки необходимо собирать в контейнеры;</w:t>
      </w:r>
    </w:p>
    <w:p w:rsidR="00F05160" w:rsidRDefault="00172448">
      <w:pPr>
        <w:spacing w:after="150"/>
        <w:jc w:val="both"/>
      </w:pPr>
      <w:r>
        <w:t>з) в закрытых складах лесоматериалов не должно быть встроенных помещений;</w:t>
      </w:r>
    </w:p>
    <w:p w:rsidR="00F05160" w:rsidRDefault="00172448">
      <w:pPr>
        <w:spacing w:after="150"/>
        <w:jc w:val="both"/>
      </w:pPr>
      <w:r>
        <w:t>и) хранить ще</w:t>
      </w:r>
      <w:r>
        <w:t>пу разрешается в закрытых складах, бункерах и на открытых площадках с основанием из негорючего материала.</w:t>
      </w:r>
    </w:p>
    <w:p w:rsidR="00F05160" w:rsidRDefault="00172448">
      <w:pPr>
        <w:spacing w:after="150"/>
        <w:jc w:val="both"/>
      </w:pPr>
      <w:r>
        <w:t>305. На складах для хранения угля и торфа запрещается:</w:t>
      </w:r>
    </w:p>
    <w:p w:rsidR="00F05160" w:rsidRDefault="00172448">
      <w:pPr>
        <w:spacing w:after="150"/>
        <w:jc w:val="both"/>
      </w:pPr>
      <w:r>
        <w:t>а) укладывать уголь свежей добычи на старые отвалы угля, пролежавшего более 1 месяца;</w:t>
      </w:r>
    </w:p>
    <w:p w:rsidR="00F05160" w:rsidRDefault="00172448">
      <w:pPr>
        <w:spacing w:after="150"/>
        <w:jc w:val="both"/>
      </w:pPr>
      <w:r>
        <w:t>б) приним</w:t>
      </w:r>
      <w:r>
        <w:t>ать уголь и торф с явно выраженными очагами самовозгорания;</w:t>
      </w:r>
    </w:p>
    <w:p w:rsidR="00F05160" w:rsidRDefault="00172448">
      <w:pPr>
        <w:spacing w:after="150"/>
        <w:jc w:val="both"/>
      </w:pPr>
      <w:r>
        <w:t xml:space="preserve">в) транспортировать горящий уголь и торф по транспортерным лентам и отгружать их в вагоны или бункера; (в ред. Постановления Правительства РФ </w:t>
      </w:r>
      <w:hyperlink r:id="rId133" w:anchor="l93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 xml:space="preserve">г) располагать штабели угля и торфа над источниками тепла (паропроводы, трубопроводы горячей воды, каналы нагретого воздуха и др.), а также над проложенными </w:t>
      </w:r>
      <w:r>
        <w:t>электрокабелями и нефтегазопроводами;</w:t>
      </w:r>
    </w:p>
    <w:p w:rsidR="00F05160" w:rsidRDefault="00172448">
      <w:pPr>
        <w:spacing w:after="150"/>
        <w:jc w:val="both"/>
      </w:pPr>
      <w:r>
        <w:t>д) неорганизованно хранить выгруженное топливо в течение более 2 суток.</w:t>
      </w:r>
    </w:p>
    <w:p w:rsidR="00F05160" w:rsidRDefault="00172448">
      <w:pPr>
        <w:spacing w:after="150"/>
        <w:jc w:val="both"/>
      </w:pPr>
      <w:r>
        <w:t>306. На складах для хранения угля, торфа и горючего сланца:</w:t>
      </w:r>
    </w:p>
    <w:p w:rsidR="00F05160" w:rsidRDefault="00172448">
      <w:pPr>
        <w:spacing w:after="150"/>
        <w:jc w:val="both"/>
      </w:pPr>
      <w:r>
        <w:t xml:space="preserve">а) следует укладывать уголь различных марок, каждый вид торфа (кусковый и фрезерный), </w:t>
      </w:r>
      <w:r>
        <w:t>горючий сланец в отдельные штабели;</w:t>
      </w:r>
    </w:p>
    <w:p w:rsidR="00F05160" w:rsidRDefault="00172448">
      <w:pPr>
        <w:spacing w:after="150"/>
        <w:jc w:val="both"/>
      </w:pPr>
      <w:r>
        <w:t>б) следует исключить попадание в штабели при укладке угля на хранение древесины, ткани, бумаги, сена, торфа, а также других горючих отходов;</w:t>
      </w:r>
    </w:p>
    <w:p w:rsidR="00F05160" w:rsidRDefault="00172448">
      <w:pPr>
        <w:spacing w:after="150"/>
        <w:jc w:val="both"/>
      </w:pPr>
      <w:r>
        <w:t>в) следует предусматривать проезд для пожарных машин от границы подошвы штабеле</w:t>
      </w:r>
      <w:r>
        <w:t>й до ограждающего забора или фундамента подкрановых путей;</w:t>
      </w:r>
    </w:p>
    <w:p w:rsidR="00F05160" w:rsidRDefault="00172448">
      <w:pPr>
        <w:spacing w:after="150"/>
        <w:jc w:val="both"/>
      </w:pPr>
      <w:r>
        <w:t>г) запрещается засыпать проезды твердым топливом и загромождать их оборудованием;</w:t>
      </w:r>
    </w:p>
    <w:p w:rsidR="00F05160" w:rsidRDefault="00172448">
      <w:pPr>
        <w:spacing w:after="150"/>
        <w:jc w:val="both"/>
      </w:pPr>
      <w:r>
        <w:t>д) необходимо обеспечивать систематический контроль температуры в штабелях угля и торфа через установленные в откос</w:t>
      </w:r>
      <w:r>
        <w:t>ах железные трубы и термометры или другим безопасным способом;</w:t>
      </w:r>
    </w:p>
    <w:p w:rsidR="00F05160" w:rsidRDefault="00172448">
      <w:pPr>
        <w:spacing w:after="150"/>
        <w:jc w:val="both"/>
      </w:pPr>
      <w:r>
        <w:t>е) при повышении температуры более 60 градусов Цельсия следует проводить уплотнение штабеля в местах повышения температуры, выемку разогревшегося угля и торфа или применять другие безопасные ме</w:t>
      </w:r>
      <w:r>
        <w:t>тоды по снижению температуры;</w:t>
      </w:r>
    </w:p>
    <w:p w:rsidR="00F05160" w:rsidRDefault="00172448">
      <w:pPr>
        <w:spacing w:after="150"/>
        <w:jc w:val="both"/>
      </w:pPr>
      <w:r>
        <w:t>ж) запрещается тушение или охлаждение угля водой непосредственно в штабелях;</w:t>
      </w:r>
    </w:p>
    <w:p w:rsidR="00F05160" w:rsidRDefault="00172448">
      <w:pPr>
        <w:spacing w:after="150"/>
        <w:jc w:val="both"/>
      </w:pPr>
      <w:r>
        <w:t>з) при загорании кускового торфа в штабелях необходимо залить очаги водой с добавкой смачивателя или забросать их сырой торфяной массой и провести ра</w:t>
      </w:r>
      <w:r>
        <w:t>зборку такой части штабеля. Загоревшийся фрезерный торф удаляется, а место выемки заполняется сырым торфом и утрамбовывается;</w:t>
      </w:r>
    </w:p>
    <w:p w:rsidR="00F05160" w:rsidRDefault="00172448">
      <w:pPr>
        <w:spacing w:after="150"/>
        <w:jc w:val="both"/>
      </w:pPr>
      <w:r>
        <w:t>и) запрещается вновь укладывать в штабели самовозгоревшийся уголь, торф или горючий сланец после охлаждения или тушения.</w:t>
      </w:r>
    </w:p>
    <w:p w:rsidR="00F05160" w:rsidRDefault="00172448">
      <w:pPr>
        <w:spacing w:after="150"/>
        <w:jc w:val="both"/>
      </w:pPr>
      <w:r>
        <w:t>307. В пе</w:t>
      </w:r>
      <w:r>
        <w:t>риод со дня схода снежного покрова до установления устойчивой дождливой осенней погоды на территории полигонов (площадок) размещения, хранения и обеззараживания твердых бытовых отходов проводить мероприятия по регулярному увлажнению твердых бытовых отходов</w:t>
      </w:r>
      <w:r>
        <w:t>.</w:t>
      </w:r>
    </w:p>
    <w:p w:rsidR="00F05160" w:rsidRDefault="00172448">
      <w:pPr>
        <w:spacing w:after="150"/>
        <w:jc w:val="both"/>
      </w:pPr>
      <w:r>
        <w:t>Заполнение полигонов (площадок) размещения, хранения и обеззараживания твердых бытовых отходов осуществлять послойным чередованием твердых бытовых отходов и инертных негорючих материалов.</w:t>
      </w:r>
    </w:p>
    <w:p w:rsidR="00F05160" w:rsidRDefault="00F05160"/>
    <w:p w:rsidR="00F05160" w:rsidRDefault="00172448">
      <w:pPr>
        <w:spacing w:after="150"/>
        <w:jc w:val="center"/>
        <w:rPr>
          <w:sz w:val="32"/>
        </w:rPr>
      </w:pPr>
      <w:r>
        <w:rPr>
          <w:b/>
          <w:sz w:val="32"/>
        </w:rPr>
        <w:t>XV. Строительно-монтажные и реставрационные работы</w:t>
      </w:r>
    </w:p>
    <w:p w:rsidR="00F05160" w:rsidRDefault="00172448">
      <w:pPr>
        <w:spacing w:after="150"/>
        <w:jc w:val="both"/>
      </w:pPr>
      <w:r>
        <w:t>308. Расположе</w:t>
      </w:r>
      <w:r>
        <w:t>ние производственных, складских и вспомогательных зданий и сооружений на территории строительства должно соответствовать утвержденному в установленном порядке строительному генеральному плану, разработанному в составе проекта организации строительства.</w:t>
      </w:r>
    </w:p>
    <w:p w:rsidR="00F05160" w:rsidRDefault="00172448">
      <w:pPr>
        <w:spacing w:after="150"/>
        <w:jc w:val="both"/>
      </w:pPr>
      <w:r>
        <w:t>309</w:t>
      </w:r>
      <w:r>
        <w:t>. На территории строительства площадью 5 гектаров и более устраиваются не менее 2 въездов с противоположных сторон строительной площадки. Дороги должны иметь покрытие, пригодное для проезда пожарных автомобилей в любое время года. Ворота для въезда на терр</w:t>
      </w:r>
      <w:r>
        <w:t>иторию строительства должны быть шириной не менее 4 метров.</w:t>
      </w:r>
    </w:p>
    <w:p w:rsidR="00F05160" w:rsidRDefault="00172448">
      <w:pPr>
        <w:spacing w:after="150"/>
        <w:jc w:val="both"/>
      </w:pPr>
      <w:r>
        <w:t>У въездов на строительную площадку устанавливаются (вывешиваются) планы с нанесенными строящимися основными и вспомогательными зданиями и сооружениями, въездами, подъездами, местонахождением водои</w:t>
      </w:r>
      <w:r>
        <w:t>сточников, средств пожаротушения и связи.</w:t>
      </w:r>
    </w:p>
    <w:p w:rsidR="00F05160" w:rsidRDefault="00172448">
      <w:pPr>
        <w:spacing w:after="150"/>
        <w:jc w:val="both"/>
      </w:pPr>
      <w:r>
        <w:t>К началу основных работ по строительству должно быть обеспечено наличие наружного противопожарного водоснабжения от пожарных гидрантов или из резервуаров (водоемов), предусмотренных проектом организации строительст</w:t>
      </w:r>
      <w:r>
        <w:t>ва. (в ред. Постановления Правительства РФ </w:t>
      </w:r>
      <w:hyperlink r:id="rId134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310. Ко всем строящимся и эксплуатируемым зданиям (в том числе временным), местам открытого хранения стр</w:t>
      </w:r>
      <w:r>
        <w:t>оительных материалов, конструкций и оборудования обеспечивается свободный подъезд. Устройство подъездов и дорог к строящимся зданиям необходимо завершить к началу основных строительных работ.</w:t>
      </w:r>
    </w:p>
    <w:p w:rsidR="00F05160" w:rsidRDefault="00172448">
      <w:pPr>
        <w:spacing w:after="150"/>
        <w:jc w:val="both"/>
      </w:pPr>
      <w:r>
        <w:t>311. Хранение на открытых площадках горючих строительных материа</w:t>
      </w:r>
      <w:r>
        <w:t>лов (лесопиломатериалы, толь, рубероид и др.), изделий и конструкций из горючих материалов, а также оборудования и грузов в горючей упаковке осуществляется в штабелях или группами площадью не более 100 кв. метров.</w:t>
      </w:r>
    </w:p>
    <w:p w:rsidR="00F05160" w:rsidRDefault="00172448">
      <w:pPr>
        <w:spacing w:after="150"/>
        <w:jc w:val="both"/>
      </w:pPr>
      <w:r>
        <w:t>Расстояние между штабелями (группами) и от</w:t>
      </w:r>
      <w:r>
        <w:t xml:space="preserve"> них до строящихся или существующих объектов защиты составляет не менее 24 метров.</w:t>
      </w:r>
    </w:p>
    <w:p w:rsidR="00F05160" w:rsidRDefault="00172448">
      <w:pPr>
        <w:spacing w:after="150"/>
        <w:jc w:val="both"/>
      </w:pPr>
      <w:r>
        <w:t>312. В строящихся зданиях разрешается располагать временные мастерские и склады (за исключением складов горючих веществ и материалов, а также оборудования в горючей упаковке</w:t>
      </w:r>
      <w:r>
        <w:t>, производственных помещений или оборудования, связанных с обработкой горючих материалов). Размещение административно-бытовых помещений допускается в частях зданий, выделенных глухими противопожарными перегородками 1-го типа и перекрытиями 3-го типа. При э</w:t>
      </w:r>
      <w:r>
        <w:t>том не должны нарушаться условия безопасной эвакуации людей из частей зданий и сооружений и установленный режим эксплуатации.</w:t>
      </w:r>
    </w:p>
    <w:p w:rsidR="00F05160" w:rsidRDefault="00172448">
      <w:pPr>
        <w:spacing w:after="150"/>
        <w:jc w:val="both"/>
      </w:pPr>
      <w:r>
        <w:t xml:space="preserve">Запрещается размещение временных складов (кладовых), мастерских и административно-бытовых помещений в строящихся зданиях, имеющих </w:t>
      </w:r>
      <w:r>
        <w:t>не защищенные от огня несущие металлические конструкции и панели с горючими полимерными утеплителями.</w:t>
      </w:r>
    </w:p>
    <w:p w:rsidR="00F05160" w:rsidRDefault="00172448">
      <w:pPr>
        <w:spacing w:after="150"/>
        <w:jc w:val="both"/>
      </w:pPr>
      <w:r>
        <w:t>Временные складские (кладовые), мастерские и административно-бытовые помещения в строящихся зданиях обеспечиваются огнетушителями по нормам в соответствии</w:t>
      </w:r>
      <w:r>
        <w:t xml:space="preserve"> с пунктом 397 настоящих Правил и приложением N 1 к настоящим Правилам.</w:t>
      </w:r>
    </w:p>
    <w:p w:rsidR="00F05160" w:rsidRDefault="00172448">
      <w:pPr>
        <w:spacing w:after="150"/>
        <w:jc w:val="both"/>
      </w:pPr>
      <w:r>
        <w:t xml:space="preserve">313. Негашеную известь необходимо хранить в закрытых отдельно стоящих складских помещениях. Пол этих помещений должен быть приподнят над уровнем земли не менее чем на 0,2 метра. При </w:t>
      </w:r>
      <w:r>
        <w:t>хранении негашеной извести следует предусматривать мероприятия, предотвращающие попадание влаги и воды.</w:t>
      </w:r>
    </w:p>
    <w:p w:rsidR="00F05160" w:rsidRDefault="00172448">
      <w:pPr>
        <w:spacing w:after="150"/>
        <w:jc w:val="both"/>
      </w:pPr>
      <w:r>
        <w:t>Ямы для гашения извести разрешается располагать на расстоянии не менее 5 метров от склада ее хранения и не менее 15 метров от других объектов защиты.</w:t>
      </w:r>
    </w:p>
    <w:p w:rsidR="00F05160" w:rsidRDefault="00172448">
      <w:pPr>
        <w:spacing w:after="150"/>
        <w:jc w:val="both"/>
      </w:pPr>
      <w:r>
        <w:t>31</w:t>
      </w:r>
      <w:r>
        <w:t>4. Допускается на период строительства объекта защиты для защиты от повреждений покрывать негорючие ступени горючими материалами.</w:t>
      </w:r>
    </w:p>
    <w:p w:rsidR="00F05160" w:rsidRDefault="00172448">
      <w:pPr>
        <w:spacing w:after="150"/>
        <w:jc w:val="both"/>
      </w:pPr>
      <w:r>
        <w:t>315. Предусмотренные в проектной документации наружные пожарные лестницы и ограждения на кровлях строящихся зданий устанавлива</w:t>
      </w:r>
      <w:r>
        <w:t xml:space="preserve">ются сразу же после монтажа несущих конструкций. (в ред. Постановлений Правительства РФ </w:t>
      </w:r>
      <w:hyperlink r:id="rId135" w:anchor="l93" w:history="1">
        <w:r>
          <w:rPr>
            <w:u w:val="single"/>
          </w:rPr>
          <w:t>от 24.10.2022 N 1885</w:t>
        </w:r>
      </w:hyperlink>
      <w:r>
        <w:t xml:space="preserve">, </w:t>
      </w:r>
      <w:hyperlink r:id="rId136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316. Строительные леса и опалубка выполняются из материалов, не распространяющих и не поддерживающих горение.</w:t>
      </w:r>
    </w:p>
    <w:p w:rsidR="00F05160" w:rsidRDefault="00172448">
      <w:pPr>
        <w:spacing w:after="150"/>
        <w:jc w:val="both"/>
      </w:pPr>
      <w:r>
        <w:t>При строительстве объекта защиты в 3 этажа и более следует применять инвентарные металлические</w:t>
      </w:r>
      <w:r>
        <w:t xml:space="preserve"> строительные леса.</w:t>
      </w:r>
    </w:p>
    <w:p w:rsidR="00F05160" w:rsidRDefault="00172448">
      <w:pPr>
        <w:spacing w:after="150"/>
        <w:jc w:val="both"/>
      </w:pPr>
      <w:r>
        <w:t xml:space="preserve">Строительные леса на каждые 40 метров по периметру построек необходимо оборудовать одной лестницей или стремянкой, но не менее чем 2 лестницами (стремянками) на все здание. Настил и подмости лесов следует периодически и после окончания </w:t>
      </w:r>
      <w:r>
        <w:t>работ очищать от строительного мусора, снега, наледи, а при необходимости посыпать песком.</w:t>
      </w:r>
    </w:p>
    <w:p w:rsidR="00F05160" w:rsidRDefault="00172448">
      <w:pPr>
        <w:spacing w:after="150"/>
        <w:jc w:val="both"/>
      </w:pPr>
      <w:r>
        <w:t>Запрещается конструкции лесов закрывать (утеплять) горючими материалами (фанерой, пластиком, древесноволокнистыми плитами, брезентом и др.).</w:t>
      </w:r>
    </w:p>
    <w:p w:rsidR="00F05160" w:rsidRDefault="00172448">
      <w:pPr>
        <w:spacing w:after="150"/>
        <w:jc w:val="both"/>
      </w:pPr>
      <w:r>
        <w:t xml:space="preserve">При проведении работ по </w:t>
      </w:r>
      <w:r>
        <w:t xml:space="preserve">сохранению объекта культурного наследия допускается применение неинвентарных неметаллических лесов, обработанных огнезащитным составом не ниже второй группы огнезащитной эффективности. (в ред. Постановления Правительства РФ </w:t>
      </w:r>
      <w:hyperlink r:id="rId137" w:anchor="l96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317. Руководитель организации обеспечивает для эвакуации людей со строящихся высотных сооружений (башенных градирен, плотин, силосных помещений и др.) наличие не менее 2 лестниц</w:t>
      </w:r>
      <w:r>
        <w:t xml:space="preserve"> соответствующей длины из негорючих материалов на весь период строительства.</w:t>
      </w:r>
    </w:p>
    <w:p w:rsidR="00F05160" w:rsidRDefault="00172448">
      <w:pPr>
        <w:spacing w:after="150"/>
        <w:jc w:val="both"/>
      </w:pPr>
      <w:r>
        <w:t>318. При проведении огневых работ должно быть исключено воздействие открытого огня на горючие материалы, если это не предусмотрено технологией производства работ. После завершения</w:t>
      </w:r>
      <w:r>
        <w:t xml:space="preserve"> работ должно быть обеспечено наблюдение за местом проведения работ в течение не менее 2 часов, а рабочее место должно быть обеспечено огнетушителем. (в ред. Постановления Правительства РФ </w:t>
      </w:r>
      <w:hyperlink r:id="rId138" w:anchor="l96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 xml:space="preserve">При этом наблюдение может осуществляться дистанционно, в том числе путем применения средств видеонаблюдения. (в ред. Постановления Правительства РФ </w:t>
      </w:r>
      <w:hyperlink r:id="rId139" w:anchor="l102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319. Работы по огнезащите металлоконструкций проводятся одновременно с возведением объекта защиты, если иное не предусмотрено проектной документацией.</w:t>
      </w:r>
    </w:p>
    <w:p w:rsidR="00F05160" w:rsidRDefault="00172448">
      <w:pPr>
        <w:spacing w:after="150"/>
        <w:jc w:val="both"/>
      </w:pPr>
      <w:r>
        <w:t xml:space="preserve">320. При наличии горючих материалов на объектах защиты </w:t>
      </w:r>
      <w:r>
        <w:t>принимаются меры по предотвращению распространения пожара через проемы в стенах и перекрытиях (герметизация стыков внутренних и наружных стен и междуэтажных перекрытий, уплотнение в местах прохода инженерных коммуникаций с обеспечением требуемых пределов о</w:t>
      </w:r>
      <w:r>
        <w:t>гнестойкости).</w:t>
      </w:r>
    </w:p>
    <w:p w:rsidR="00F05160" w:rsidRDefault="00172448">
      <w:pPr>
        <w:spacing w:after="150"/>
        <w:jc w:val="both"/>
      </w:pPr>
      <w:r>
        <w:t>Проемы в зданиях и сооружениях при временном их утеплении заполняются негорючими или слабогорючими материалами.</w:t>
      </w:r>
    </w:p>
    <w:p w:rsidR="00F05160" w:rsidRDefault="00172448">
      <w:pPr>
        <w:spacing w:after="150"/>
        <w:jc w:val="both"/>
      </w:pPr>
      <w:r>
        <w:t>321. Временные сооружения (тепляки) для устройства полов и производства других работ выполняются из негорючих или слабогорючих ма</w:t>
      </w:r>
      <w:r>
        <w:t>териалов.</w:t>
      </w:r>
    </w:p>
    <w:p w:rsidR="00F05160" w:rsidRDefault="00172448">
      <w:pPr>
        <w:spacing w:after="150"/>
        <w:jc w:val="both"/>
      </w:pPr>
      <w:r>
        <w:t>322. Укладку утеплителя, выполненного из горючего и слабогорючего материала, и устройство гидроизоляционного ковра на покрытии, устройство защитного гравийного слоя, монтаж ограждающих конструкций с применением горючих утеплителей следует произво</w:t>
      </w:r>
      <w:r>
        <w:t>дить на участках площадью не более 500 кв. метров.</w:t>
      </w:r>
    </w:p>
    <w:p w:rsidR="00F05160" w:rsidRDefault="00172448">
      <w:pPr>
        <w:spacing w:after="150"/>
        <w:jc w:val="both"/>
      </w:pPr>
      <w:r>
        <w:t>На местах производства работ количество утеплителя и кровельных рулонных материалов не должно превышать сменную потребность.</w:t>
      </w:r>
    </w:p>
    <w:p w:rsidR="00F05160" w:rsidRDefault="00172448">
      <w:pPr>
        <w:spacing w:after="150"/>
        <w:jc w:val="both"/>
      </w:pPr>
      <w:r>
        <w:t xml:space="preserve">Горючий утеплитель необходимо хранить вне строящегося здания в отдельно стоящем </w:t>
      </w:r>
      <w:r>
        <w:t>сооружении или на площадке на расстоянии не менее 18 метров от строящихся и временных зданий, сооружений и складов.</w:t>
      </w:r>
    </w:p>
    <w:p w:rsidR="00F05160" w:rsidRDefault="00172448">
      <w:pPr>
        <w:spacing w:after="150"/>
        <w:jc w:val="both"/>
      </w:pPr>
      <w:r>
        <w:t>Запрещается по окончании рабочей смены оставлять неиспользованный горючий утеплитель, несмонтированные панели с горючим утеплителем и кровел</w:t>
      </w:r>
      <w:r>
        <w:t>ьные рулонные материалы внутри зданий или на их покрытиях, а также в зоне противопожарных расстояний.</w:t>
      </w:r>
    </w:p>
    <w:p w:rsidR="00F05160" w:rsidRDefault="00172448">
      <w:pPr>
        <w:spacing w:after="150"/>
        <w:jc w:val="both"/>
      </w:pPr>
      <w:r>
        <w:t>323. После устройства теплоизоляции на участке кровли необходимо убрать ее остатки и немедленно нанести предусмотренные проектной документацией слои огнез</w:t>
      </w:r>
      <w:r>
        <w:t xml:space="preserve">ащиты. (в ред. Постановления Правительства РФ </w:t>
      </w:r>
      <w:hyperlink r:id="rId140" w:anchor="l102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324. При повреждении металлических обшивок панелей с горючим утеплителем принимаются незамедлитель</w:t>
      </w:r>
      <w:r>
        <w:t>ные меры по их ремонту и восстановлению с помощью механических соединений.</w:t>
      </w:r>
    </w:p>
    <w:p w:rsidR="00F05160" w:rsidRDefault="00172448">
      <w:pPr>
        <w:spacing w:after="150"/>
        <w:jc w:val="both"/>
      </w:pPr>
      <w:r>
        <w:t>325. При производстве огневых и сварочных работ, связанных с устройством гидро- и пароизоляции на кровле, монтажом панелей с горючими и слабогорючими утеплителями, работы следует пр</w:t>
      </w:r>
      <w:r>
        <w:t>оводить на участках площадью не более 500 кв. метров.</w:t>
      </w:r>
    </w:p>
    <w:p w:rsidR="00F05160" w:rsidRDefault="00172448">
      <w:pPr>
        <w:spacing w:after="150"/>
        <w:jc w:val="both"/>
      </w:pPr>
      <w:r>
        <w:t>326. Использование открытого огня для наплавления рулонных битумсодержащих материалов допускается при устройстве кровель и гидроизоляции. (в ред. Постановления Правительства РФ </w:t>
      </w:r>
      <w:hyperlink r:id="rId141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 xml:space="preserve">Заправка топливом агрегатов на кровле должна проводиться в местах, обеспеченных 2 огнетушителями с минимальным рангом модельного очага пожара 2A, 55B. Запрещается хранение </w:t>
      </w:r>
      <w:r>
        <w:t>на кровле топлива для заправки агрегатов и пустой тары из-под топлива.</w:t>
      </w:r>
    </w:p>
    <w:p w:rsidR="00F05160" w:rsidRDefault="00172448">
      <w:pPr>
        <w:spacing w:after="150"/>
        <w:jc w:val="both"/>
      </w:pPr>
      <w:r>
        <w:t>327. Сушка одежды и обуви производится в специальных шкафах заводского исполнения или приспособленных для этих целей помещениях объекта защиты с центральным водяным отоплением либо с пр</w:t>
      </w:r>
      <w:r>
        <w:t>именением водяных калориферов.</w:t>
      </w:r>
    </w:p>
    <w:p w:rsidR="00F05160" w:rsidRDefault="00172448">
      <w:pPr>
        <w:spacing w:after="150"/>
        <w:jc w:val="both"/>
      </w:pPr>
      <w:r>
        <w:t>Запрещается устройство сушилок в тамбурах и других помещениях, располагающихся у выходов из зданий.</w:t>
      </w:r>
    </w:p>
    <w:p w:rsidR="00F05160" w:rsidRDefault="00172448">
      <w:pPr>
        <w:spacing w:after="150"/>
        <w:jc w:val="both"/>
      </w:pPr>
      <w:r>
        <w:t>В зданиях из металлических конструкций с полимерными утеплителями на период производства строительных работ допускается приме</w:t>
      </w:r>
      <w:r>
        <w:t>нять только системы воздушного или водяного отопления с размещением топочных устройств за пределами зданий на расстоянии не менее 18 метров или за противопожарной стеной.</w:t>
      </w:r>
    </w:p>
    <w:p w:rsidR="00F05160" w:rsidRDefault="00172448">
      <w:pPr>
        <w:spacing w:after="150"/>
        <w:jc w:val="both"/>
      </w:pPr>
      <w:r>
        <w:t xml:space="preserve">328. Запрещается применение открытого огня, а также использование электрических </w:t>
      </w:r>
      <w:r>
        <w:t>калориферов и газовых горелок инфракрасного излучения в помещениях для обогрева рабочих.</w:t>
      </w:r>
    </w:p>
    <w:p w:rsidR="00F05160" w:rsidRDefault="00172448">
      <w:pPr>
        <w:spacing w:after="150"/>
        <w:jc w:val="both"/>
      </w:pPr>
      <w:r>
        <w:t>329. Передвижные установки с газовыми горелками инфракрасного излучения, размещаемые на полу, должны иметь специальную устойчивую подставку. Баллон с газом должен нахо</w:t>
      </w:r>
      <w:r>
        <w:t>диться на расстоянии не менее 1,5 метра от установки и других отопительных приборов, а от электросчетчика, рубильника, выключателей и других электроприборов - не менее 1 метра.</w:t>
      </w:r>
    </w:p>
    <w:p w:rsidR="00F05160" w:rsidRDefault="00172448">
      <w:pPr>
        <w:spacing w:after="150"/>
        <w:jc w:val="both"/>
      </w:pPr>
      <w:r>
        <w:t>Расстояние от горелок до конструкции из горючих материалов должно быть не менее</w:t>
      </w:r>
      <w:r>
        <w:t xml:space="preserve"> 1 метра, материалов, не распространяющих пламя, - не менее 0,7 метра, негорючих материалов - не менее 0,4 метра.</w:t>
      </w:r>
    </w:p>
    <w:p w:rsidR="00F05160" w:rsidRDefault="00172448">
      <w:pPr>
        <w:spacing w:after="150"/>
        <w:jc w:val="both"/>
      </w:pPr>
      <w:r>
        <w:t>330. При эксплуатации горелок инфракрасного излучения запрещается:</w:t>
      </w:r>
    </w:p>
    <w:p w:rsidR="00F05160" w:rsidRDefault="00172448">
      <w:pPr>
        <w:spacing w:after="150"/>
        <w:jc w:val="both"/>
      </w:pPr>
      <w:r>
        <w:t>а) пользоваться установкой в помещениях без естественного проветривания или</w:t>
      </w:r>
      <w:r>
        <w:t xml:space="preserve"> искусственной вентиляции с соответствующей кратностью воздухообмена, а также в подвальных или цокольных этажах;</w:t>
      </w:r>
    </w:p>
    <w:p w:rsidR="00F05160" w:rsidRDefault="00172448">
      <w:pPr>
        <w:spacing w:after="150"/>
        <w:jc w:val="both"/>
      </w:pPr>
      <w:r>
        <w:t>б) использовать горелку с поврежденной керамикой, а также с видимыми языками пламени;</w:t>
      </w:r>
    </w:p>
    <w:p w:rsidR="00F05160" w:rsidRDefault="00172448">
      <w:pPr>
        <w:spacing w:after="150"/>
        <w:jc w:val="both"/>
      </w:pPr>
      <w:r>
        <w:t>в) пользоваться установкой, если в помещении появился зап</w:t>
      </w:r>
      <w:r>
        <w:t>ах газа;</w:t>
      </w:r>
    </w:p>
    <w:p w:rsidR="00F05160" w:rsidRDefault="00172448">
      <w:pPr>
        <w:spacing w:after="150"/>
        <w:jc w:val="both"/>
      </w:pPr>
      <w:r>
        <w:t>г) направлять тепловые лучи горелок непосредственно в сторону горючих материалов, баллонов с газом, газопроводов, электропроводок и др.;</w:t>
      </w:r>
    </w:p>
    <w:p w:rsidR="00F05160" w:rsidRDefault="00172448">
      <w:pPr>
        <w:spacing w:after="150"/>
        <w:jc w:val="both"/>
      </w:pPr>
      <w:r>
        <w:t>д) при работе на открытых площадках (для обогрева рабочих мест и для сушки увлажненных участков) следует приме</w:t>
      </w:r>
      <w:r>
        <w:t>нять только ветроустойчивые горелки.</w:t>
      </w:r>
    </w:p>
    <w:p w:rsidR="00F05160" w:rsidRDefault="00172448">
      <w:pPr>
        <w:spacing w:after="150"/>
        <w:jc w:val="both"/>
      </w:pPr>
      <w:r>
        <w:t>331. Воздухонагревательные установки размещаются на расстоянии не менее 5 метров от строящегося здания, сооружения.</w:t>
      </w:r>
    </w:p>
    <w:p w:rsidR="00F05160" w:rsidRDefault="00172448">
      <w:pPr>
        <w:spacing w:after="150"/>
        <w:jc w:val="both"/>
      </w:pPr>
      <w:r>
        <w:t>Емкость для топлива должна быть объемом не более 200 литров и находиться на расстоянии не менее 10 метр</w:t>
      </w:r>
      <w:r>
        <w:t>ов от воздухонагревателя и не менее 15 метров от строящегося здания, сооружения. Топливо к воздухонагревателю следует подавать по металлическому трубопроводу.</w:t>
      </w:r>
    </w:p>
    <w:p w:rsidR="00F05160" w:rsidRDefault="00172448">
      <w:pPr>
        <w:spacing w:after="150"/>
        <w:jc w:val="both"/>
      </w:pPr>
      <w:r>
        <w:t xml:space="preserve">Соединения и арматура на топливопроводах изготавливаются в заводских условиях и монтируются так, </w:t>
      </w:r>
      <w:r>
        <w:t>чтобы исключалось подтекание топлива. На топливопроводе у расходного бака устанавливается запорный клапан для прекращения подачи топлива к установке в случае пожара или аварии.</w:t>
      </w:r>
    </w:p>
    <w:p w:rsidR="00F05160" w:rsidRDefault="00172448">
      <w:pPr>
        <w:spacing w:after="150"/>
        <w:jc w:val="both"/>
      </w:pPr>
      <w:r>
        <w:t>332. При монтаже и эксплуатации установок, работающих на газовом топливе, соблю</w:t>
      </w:r>
      <w:r>
        <w:t>даются следующие требования:</w:t>
      </w:r>
    </w:p>
    <w:p w:rsidR="00F05160" w:rsidRDefault="00172448">
      <w:pPr>
        <w:spacing w:after="150"/>
        <w:jc w:val="both"/>
      </w:pPr>
      <w:r>
        <w:t>а) оборудование теплопроизводящих установок стандартными горелками, имеющими заводской паспорт;</w:t>
      </w:r>
    </w:p>
    <w:p w:rsidR="00F05160" w:rsidRDefault="00172448">
      <w:pPr>
        <w:spacing w:after="150"/>
        <w:jc w:val="both"/>
      </w:pPr>
      <w:r>
        <w:t>б) устойчивая работа горелок без отрыва пламени и проскока его внутрь горелки в пределах необходимого регулирования тепловой нагруз</w:t>
      </w:r>
      <w:r>
        <w:t>ки агрегата;</w:t>
      </w:r>
    </w:p>
    <w:p w:rsidR="00F05160" w:rsidRDefault="00172448">
      <w:pPr>
        <w:spacing w:after="150"/>
        <w:jc w:val="both"/>
      </w:pPr>
      <w:r>
        <w:t>в) обеспечение вентиляцией помещения с теплопроизводящими установками трехкратного воздухообмена;</w:t>
      </w:r>
    </w:p>
    <w:p w:rsidR="00F05160" w:rsidRDefault="00172448">
      <w:pPr>
        <w:spacing w:after="150"/>
        <w:jc w:val="both"/>
      </w:pPr>
      <w:r>
        <w:t>г) обеспечена работа блокировки отсечной аппаратуры на питающем газопроводе при обрыве пламени на установке.</w:t>
      </w:r>
    </w:p>
    <w:p w:rsidR="00F05160" w:rsidRDefault="00172448">
      <w:pPr>
        <w:spacing w:after="150"/>
        <w:jc w:val="both"/>
      </w:pPr>
      <w:r>
        <w:t>333. При эксплуатации теплопроизводя</w:t>
      </w:r>
      <w:r>
        <w:t>щих установок запрещается:</w:t>
      </w:r>
    </w:p>
    <w:p w:rsidR="00F05160" w:rsidRDefault="00172448">
      <w:pPr>
        <w:spacing w:after="150"/>
        <w:jc w:val="both"/>
      </w:pPr>
      <w:r>
        <w:t>а) работать с нарушенной герметичностью топливопроводов, неплотными соединениями корпуса форсунки с теплопроизводящей установкой, неисправными дымоходами, вызывающими проникновение продуктов горения в помещение, неисправными элек</w:t>
      </w:r>
      <w:r>
        <w:t>тродвигателями и пусковой аппаратурой, а также при отсутствии тепловой защиты электродвигателя и других неисправностях;</w:t>
      </w:r>
    </w:p>
    <w:p w:rsidR="00F05160" w:rsidRDefault="00172448">
      <w:pPr>
        <w:spacing w:after="150"/>
        <w:jc w:val="both"/>
      </w:pPr>
      <w:r>
        <w:t>б) работать при неотрегулированной форсунке;</w:t>
      </w:r>
    </w:p>
    <w:p w:rsidR="00F05160" w:rsidRDefault="00172448">
      <w:pPr>
        <w:spacing w:after="150"/>
        <w:jc w:val="both"/>
      </w:pPr>
      <w:r>
        <w:t>в) применять резиновые, полимерные шланги и муфты для соединения топливопроводов;</w:t>
      </w:r>
    </w:p>
    <w:p w:rsidR="00F05160" w:rsidRDefault="00172448">
      <w:pPr>
        <w:spacing w:after="150"/>
        <w:jc w:val="both"/>
      </w:pPr>
      <w:r>
        <w:t>г) устраи</w:t>
      </w:r>
      <w:r>
        <w:t>вать ограждения из горючих материалов около теплопроизводящей установки и расходных баков;</w:t>
      </w:r>
    </w:p>
    <w:p w:rsidR="00F05160" w:rsidRDefault="00172448">
      <w:pPr>
        <w:spacing w:after="150"/>
        <w:jc w:val="both"/>
      </w:pPr>
      <w:r>
        <w:t>д) отогревать топливопроводы открытым пламенем;</w:t>
      </w:r>
    </w:p>
    <w:p w:rsidR="00F05160" w:rsidRDefault="00172448">
      <w:pPr>
        <w:spacing w:after="150"/>
        <w:jc w:val="both"/>
      </w:pPr>
      <w:r>
        <w:t>е) зажигать рабочую смесь через смотровой глазок;</w:t>
      </w:r>
    </w:p>
    <w:p w:rsidR="00F05160" w:rsidRDefault="00172448">
      <w:pPr>
        <w:spacing w:after="150"/>
        <w:jc w:val="both"/>
      </w:pPr>
      <w:r>
        <w:t>ж) регулировать зазор между электродами свечей при работающей тепло</w:t>
      </w:r>
      <w:r>
        <w:t>производящей установке;</w:t>
      </w:r>
    </w:p>
    <w:p w:rsidR="00F05160" w:rsidRDefault="00172448">
      <w:pPr>
        <w:spacing w:after="150"/>
        <w:jc w:val="both"/>
      </w:pPr>
      <w:r>
        <w:t>з) допускать работу теплопроизводящей установки при отсутствии защитной решетки на воздухозаборных коллекторах.</w:t>
      </w:r>
    </w:p>
    <w:p w:rsidR="00F05160" w:rsidRDefault="00172448">
      <w:pPr>
        <w:spacing w:after="150"/>
        <w:jc w:val="both"/>
      </w:pPr>
      <w:r>
        <w:t>334. Внутренний противопожарный водопровод и автоматические системы пожаротушения, предусмотренные проектной документаци</w:t>
      </w:r>
      <w:r>
        <w:t>ей, необходимо монтировать одновременно с возведением объекта защиты. Противопожарный водопровод вводится в действие до начала отделочных работ, а автоматические системы пожаротушения и сигнализации - к моменту завершения пусконаладочных работ инженерных с</w:t>
      </w:r>
      <w:r>
        <w:t>истем (в кабельных сооружениях - до укладки кабелей).</w:t>
      </w:r>
    </w:p>
    <w:p w:rsidR="00F05160" w:rsidRDefault="00172448">
      <w:pPr>
        <w:spacing w:after="150"/>
        <w:jc w:val="both"/>
      </w:pPr>
      <w:r>
        <w:t>335. Пожарные депо, предусмотренные проектом строительства объекта защиты, возводятся в 1-ю очередь строительства.</w:t>
      </w:r>
    </w:p>
    <w:p w:rsidR="00F05160" w:rsidRDefault="00172448">
      <w:pPr>
        <w:spacing w:after="150"/>
        <w:jc w:val="both"/>
      </w:pPr>
      <w:r>
        <w:t>Запрещается использование здания пожарного депо не по назначению.</w:t>
      </w:r>
    </w:p>
    <w:p w:rsidR="00F05160" w:rsidRDefault="00172448">
      <w:pPr>
        <w:spacing w:after="150"/>
        <w:jc w:val="both"/>
      </w:pPr>
      <w:r>
        <w:t xml:space="preserve">336. Отдельные </w:t>
      </w:r>
      <w:r>
        <w:t>блок-контейнеры, используемые в качестве административно-бытовых помещений, допускается располагать одноэтажными или двухэтажными группами не более 10 штук в группе и на площади не более 800 кв. метров.</w:t>
      </w:r>
    </w:p>
    <w:p w:rsidR="00F05160" w:rsidRDefault="00172448">
      <w:pPr>
        <w:spacing w:after="150"/>
        <w:jc w:val="both"/>
      </w:pPr>
      <w:r>
        <w:t>Проживание людей на территории строительства, в строя</w:t>
      </w:r>
      <w:r>
        <w:t>щихся зданиях, а также в указанных помещениях не допускается.</w:t>
      </w:r>
    </w:p>
    <w:p w:rsidR="00F05160" w:rsidRDefault="00F05160"/>
    <w:p w:rsidR="00F05160" w:rsidRDefault="00172448">
      <w:pPr>
        <w:spacing w:after="150"/>
        <w:jc w:val="center"/>
        <w:rPr>
          <w:sz w:val="32"/>
        </w:rPr>
      </w:pPr>
      <w:r>
        <w:rPr>
          <w:b/>
          <w:sz w:val="32"/>
        </w:rPr>
        <w:t>XVI. Пожароопасные работы</w:t>
      </w:r>
    </w:p>
    <w:p w:rsidR="00F05160" w:rsidRDefault="00172448">
      <w:pPr>
        <w:spacing w:after="150"/>
        <w:jc w:val="both"/>
      </w:pPr>
      <w:r>
        <w:t>337. При проведении окрасочных работ необходимо:</w:t>
      </w:r>
    </w:p>
    <w:p w:rsidR="00F05160" w:rsidRDefault="00172448">
      <w:pPr>
        <w:spacing w:after="150"/>
        <w:jc w:val="both"/>
      </w:pPr>
      <w:r>
        <w:t>а) производить составление и разбавление всех видов лаков и красок в изолированных помещениях у наружной стены с оконн</w:t>
      </w:r>
      <w:r>
        <w:t>ыми проемами или на открытых площадках, осуществлять подачу окрасочных материалов в готовом виде централизованно, размещать лакокрасочные материалы на рабочем месте в количестве, не превышающем сменной потребности, плотно закрывать и хранить тару из-под ла</w:t>
      </w:r>
      <w:r>
        <w:t>кокрасочных материалов на приспособленных площадках;</w:t>
      </w:r>
    </w:p>
    <w:p w:rsidR="00F05160" w:rsidRDefault="00172448">
      <w:pPr>
        <w:spacing w:after="150"/>
        <w:jc w:val="both"/>
      </w:pPr>
      <w:r>
        <w:t>б) оснащать электрокрасящие устройства при окрашивании в электростатическом поле защитной блокировкой, исключающей возможность включения распылительных устройств при неработающих системах местной вытяжно</w:t>
      </w:r>
      <w:r>
        <w:t>й вентиляции или неподвижном конвейере;</w:t>
      </w:r>
    </w:p>
    <w:p w:rsidR="00F05160" w:rsidRDefault="00172448">
      <w:pPr>
        <w:spacing w:after="150"/>
        <w:jc w:val="both"/>
      </w:pPr>
      <w:r>
        <w:t>в) не превышать сменную потребность горючих веществ на рабочем месте, открывать емкости с горючими веществами только перед использованием, а по окончании работы закрывать их и сдавать на склад, хранить тару из-под го</w:t>
      </w:r>
      <w:r>
        <w:t>рючих веществ вне помещений в специально отведенных местах.</w:t>
      </w:r>
    </w:p>
    <w:p w:rsidR="00F05160" w:rsidRDefault="00172448">
      <w:pPr>
        <w:spacing w:after="150"/>
        <w:jc w:val="both"/>
      </w:pPr>
      <w:r>
        <w:t>338. Помещения и рабочие зоны, в которых применяются горючие вещества (приготовление состава и нанесение его на изделия), выделяющие пожаровзрывоопасные пары, обеспечиваются естественной или прину</w:t>
      </w:r>
      <w:r>
        <w:t>дительной приточно-вытяжной вентиляцией.</w:t>
      </w:r>
    </w:p>
    <w:p w:rsidR="00F05160" w:rsidRDefault="00172448">
      <w:pPr>
        <w:spacing w:after="150"/>
        <w:jc w:val="both"/>
      </w:pPr>
      <w:r>
        <w:t>Кратность воздухообмена для безопасного ведения работ в указанных помещениях определяется проектом производства работ.</w:t>
      </w:r>
    </w:p>
    <w:p w:rsidR="00F05160" w:rsidRDefault="00172448">
      <w:pPr>
        <w:spacing w:after="150"/>
        <w:jc w:val="both"/>
      </w:pPr>
      <w:r>
        <w:t>Запрещается допускать в помещения, в которых применяются горючие вещества, лиц, не участвующих в</w:t>
      </w:r>
      <w:r>
        <w:t xml:space="preserve"> непосредственном выполнении работ, а также проводить работы и находиться людям в смежных помещениях.</w:t>
      </w:r>
    </w:p>
    <w:p w:rsidR="00F05160" w:rsidRDefault="00172448">
      <w:pPr>
        <w:spacing w:after="150"/>
        <w:jc w:val="both"/>
      </w:pPr>
      <w:r>
        <w:t>339. Работы в помещениях, цистернах, технологических аппаратах (оборудовании), зонах (территориях), в которых возможно образование горючих паровоздушных с</w:t>
      </w:r>
      <w:r>
        <w:t>месей, следует выполнять искробезопасным инструментом в одежде и обуви, неспособных вызвать искру.</w:t>
      </w:r>
    </w:p>
    <w:p w:rsidR="00F05160" w:rsidRDefault="00172448">
      <w:pPr>
        <w:spacing w:after="150"/>
        <w:jc w:val="both"/>
      </w:pPr>
      <w:r>
        <w:t xml:space="preserve">340. Наносить горючие покрытия на пол следует при естественном освещении. Работы необходимо начинать с мест, наиболее удаленных от выходов из помещений, а в </w:t>
      </w:r>
      <w:r>
        <w:t>коридорах и других участках путей эвакуации - после завершения работ в помещениях.</w:t>
      </w:r>
    </w:p>
    <w:p w:rsidR="00F05160" w:rsidRDefault="00172448">
      <w:pPr>
        <w:spacing w:after="150"/>
        <w:jc w:val="both"/>
      </w:pPr>
      <w:r>
        <w:t>341. Наносить эпоксидные смолы, клеи, мастики, в том числе лакокрасочные материалы на основе синтетических смол, и наклеивать плиточные и рулонные полимерные материалы следу</w:t>
      </w:r>
      <w:r>
        <w:t>ет после окончания всех строительно-монтажных и санитарно-технических работ перед окончательной окраской помещений.</w:t>
      </w:r>
    </w:p>
    <w:p w:rsidR="00F05160" w:rsidRDefault="00172448">
      <w:pPr>
        <w:spacing w:after="150"/>
        <w:jc w:val="both"/>
      </w:pPr>
      <w:r>
        <w:t>342. Промывать инструмент и оборудование, применяемое при производстве работ с горючими веществами, необходимо на открытой площадке или в по</w:t>
      </w:r>
      <w:r>
        <w:t>мещении, имеющем вытяжную вентиляцию.</w:t>
      </w:r>
    </w:p>
    <w:p w:rsidR="00F05160" w:rsidRDefault="00172448">
      <w:pPr>
        <w:spacing w:after="150"/>
        <w:jc w:val="both"/>
      </w:pPr>
      <w:r>
        <w:t>343. Котел для приготовления мастик, битума или иных пожароопасных смесей снабжается плотно закрывающейся крышкой из негорючих материалов. Заполнение котлов допускается не более чем на три четверти их вместимости. Загр</w:t>
      </w:r>
      <w:r>
        <w:t>ужаемый в котел наполнитель должен быть сухим.</w:t>
      </w:r>
    </w:p>
    <w:p w:rsidR="00F05160" w:rsidRDefault="00172448">
      <w:pPr>
        <w:spacing w:after="150"/>
        <w:jc w:val="both"/>
      </w:pPr>
      <w:r>
        <w:t>Запрещается устанавливать котлы для приготовления мастик, битума или иных пожароопасных смесей в чердачных помещениях и на покрытиях зданий, сооружений.</w:t>
      </w:r>
    </w:p>
    <w:p w:rsidR="00F05160" w:rsidRDefault="00172448">
      <w:pPr>
        <w:spacing w:after="150"/>
        <w:jc w:val="both"/>
      </w:pPr>
      <w:r>
        <w:t>344. Во избежание выливания мастики в топку и ее загоран</w:t>
      </w:r>
      <w:r>
        <w:t>ия котел необходимо устанавливать наклонно, чтобы его край, расположенный над топкой, был на 5 - 6 сантиметров выше противоположного. Топочное отверстие котла оборудуется откидным козырьком из негорючего материала.</w:t>
      </w:r>
    </w:p>
    <w:p w:rsidR="00F05160" w:rsidRDefault="00172448">
      <w:pPr>
        <w:spacing w:after="150"/>
        <w:jc w:val="both"/>
      </w:pPr>
      <w:r>
        <w:t>После окончания работ следует погасить то</w:t>
      </w:r>
      <w:r>
        <w:t>пки котлов и залить их водой.</w:t>
      </w:r>
    </w:p>
    <w:p w:rsidR="00F05160" w:rsidRDefault="00172448">
      <w:pPr>
        <w:spacing w:after="150"/>
        <w:jc w:val="both"/>
      </w:pPr>
      <w:r>
        <w:t>345. Руководитель организации (производитель работ) обеспечивает место варки битума ящиком с сухим песком емкостью 0,5 куб. метра, 2 лопатами и огнетушителем (порошковым или пенным) не ниже ранга 2A.</w:t>
      </w:r>
    </w:p>
    <w:p w:rsidR="00F05160" w:rsidRDefault="00172448">
      <w:pPr>
        <w:spacing w:after="150"/>
        <w:jc w:val="both"/>
      </w:pPr>
      <w:r>
        <w:t>346. При работе передвижны</w:t>
      </w:r>
      <w:r>
        <w:t>х котлов на сжиженном газе газовые баллоны в количестве не более 2 размещаются в вентилируемых шкафах из негорючих материалов, устанавливаемых на расстоянии не менее 20 метров от работающих котлов.</w:t>
      </w:r>
    </w:p>
    <w:p w:rsidR="00F05160" w:rsidRDefault="00172448">
      <w:pPr>
        <w:spacing w:after="150"/>
        <w:jc w:val="both"/>
      </w:pPr>
      <w:r>
        <w:t>Указанные шкафы следует постоянно держать закрытыми на зам</w:t>
      </w:r>
      <w:r>
        <w:t>ки.</w:t>
      </w:r>
    </w:p>
    <w:p w:rsidR="00F05160" w:rsidRDefault="00172448">
      <w:pPr>
        <w:spacing w:after="150"/>
        <w:jc w:val="both"/>
      </w:pPr>
      <w:r>
        <w:t>347. Место варки и разогрева мастик обваловывается на высоту не менее 0,3 метра или устраиваются бортики из негорючих материалов.</w:t>
      </w:r>
    </w:p>
    <w:p w:rsidR="00F05160" w:rsidRDefault="00172448">
      <w:pPr>
        <w:spacing w:after="150"/>
        <w:jc w:val="both"/>
      </w:pPr>
      <w:r>
        <w:t>348. Запрещается внутри помещений применять открытый огонь для подогрева битумных составов.</w:t>
      </w:r>
    </w:p>
    <w:p w:rsidR="00F05160" w:rsidRDefault="00172448">
      <w:pPr>
        <w:spacing w:after="150"/>
        <w:jc w:val="both"/>
      </w:pPr>
      <w:r>
        <w:t>349. Доставку горячей битумной</w:t>
      </w:r>
      <w:r>
        <w:t xml:space="preserve"> мастики на рабочие места разрешается осуществлять:</w:t>
      </w:r>
    </w:p>
    <w:p w:rsidR="00F05160" w:rsidRDefault="00172448">
      <w:pPr>
        <w:spacing w:after="150"/>
        <w:jc w:val="both"/>
      </w:pPr>
      <w:r>
        <w:t>а) в металлических бачках, имеющих форму усеченного конуса, обращенного широкой стороной вниз, с плотно закрывающимися крышками. Крышки должны иметь запорные устройства, исключающие открывание при падении</w:t>
      </w:r>
      <w:r>
        <w:t xml:space="preserve"> бачка;</w:t>
      </w:r>
    </w:p>
    <w:p w:rsidR="00F05160" w:rsidRDefault="00172448">
      <w:pPr>
        <w:spacing w:after="150"/>
        <w:jc w:val="both"/>
      </w:pPr>
      <w:r>
        <w:t xml:space="preserve">б) при помощи насоса по стальному трубопроводу, прикрепленному на вертикальных участках к строительной конструкции, не допуская протечек. На горизонтальных участках допускается подача мастики по термостойкому шлангу. В месте соединения шланга со </w:t>
      </w:r>
      <w:r>
        <w:t>стальной трубой надевается предохранительный футляр длиной 40 - 50 сантиметров (из брезента или других негорючих материалов). После наполнения емкости установки для нанесения мастики следует откачать мастику из трубопровода.</w:t>
      </w:r>
    </w:p>
    <w:p w:rsidR="00F05160" w:rsidRDefault="00172448">
      <w:pPr>
        <w:spacing w:after="150"/>
        <w:jc w:val="both"/>
      </w:pPr>
      <w:r>
        <w:t>350. Запрещается переносить мас</w:t>
      </w:r>
      <w:r>
        <w:t>тику в открытой таре.</w:t>
      </w:r>
    </w:p>
    <w:p w:rsidR="00F05160" w:rsidRDefault="00172448">
      <w:pPr>
        <w:spacing w:after="150"/>
        <w:jc w:val="both"/>
      </w:pPr>
      <w:r>
        <w:t>351. Запрещается в процессе варки и разогрева битумных составов оставлять котлы без присмотра.</w:t>
      </w:r>
    </w:p>
    <w:p w:rsidR="00F05160" w:rsidRDefault="00172448">
      <w:pPr>
        <w:spacing w:after="150"/>
        <w:jc w:val="both"/>
      </w:pPr>
      <w:r>
        <w:t>352. Запрещается разогрев битумной мастики вместе с растворителями.</w:t>
      </w:r>
    </w:p>
    <w:p w:rsidR="00F05160" w:rsidRDefault="00172448">
      <w:pPr>
        <w:spacing w:after="150"/>
        <w:jc w:val="both"/>
      </w:pPr>
      <w:r>
        <w:t>353. При смешивании разогретый битум следует вливать в растворитель. Пе</w:t>
      </w:r>
      <w:r>
        <w:t>ремешивание разрешается только деревянной мешалкой.</w:t>
      </w:r>
    </w:p>
    <w:p w:rsidR="00F05160" w:rsidRDefault="00172448">
      <w:pPr>
        <w:spacing w:after="150"/>
        <w:jc w:val="both"/>
      </w:pPr>
      <w:r>
        <w:t>Запрещается пользоваться открытым огнем в радиусе 50 метров от места смешивания битума с растворителями.</w:t>
      </w:r>
    </w:p>
    <w:p w:rsidR="00F05160" w:rsidRDefault="00172448">
      <w:pPr>
        <w:spacing w:after="150"/>
        <w:jc w:val="both"/>
      </w:pPr>
      <w:r>
        <w:t>354. При проведении огневых работ необходимо:</w:t>
      </w:r>
    </w:p>
    <w:p w:rsidR="00F05160" w:rsidRDefault="00172448">
      <w:pPr>
        <w:spacing w:after="150"/>
        <w:jc w:val="both"/>
      </w:pPr>
      <w:r>
        <w:t>а) перед проведением огневых работ провентилировать п</w:t>
      </w:r>
      <w:r>
        <w:t>омещения, в которых возможно скопление паров легковоспламеняющихся и горючих жидкостей, а также горючих газов;</w:t>
      </w:r>
    </w:p>
    <w:p w:rsidR="00F05160" w:rsidRDefault="00172448">
      <w:pPr>
        <w:spacing w:after="150"/>
        <w:jc w:val="both"/>
      </w:pPr>
      <w:r>
        <w:t>б) обеспечить место производства работ не менее чем 2 огнетушителями с минимальным рангом модельного очага пожара 2A, 55B и покрывалом для изоляц</w:t>
      </w:r>
      <w:r>
        <w:t>ии очага возгорания;</w:t>
      </w:r>
    </w:p>
    <w:p w:rsidR="00F05160" w:rsidRDefault="00172448">
      <w:pPr>
        <w:spacing w:after="150"/>
        <w:jc w:val="both"/>
      </w:pPr>
      <w:r>
        <w:t>в) плотно закрыть все двери, соединяющие помещения, в которых проводятся огневые работы, с другими помещениями, в том числе двери тамбур-шлюзов, открыть окна;</w:t>
      </w:r>
    </w:p>
    <w:p w:rsidR="00F05160" w:rsidRDefault="00172448">
      <w:pPr>
        <w:spacing w:after="150"/>
        <w:jc w:val="both"/>
      </w:pPr>
      <w:r>
        <w:t>г) осуществлять контроль состояния парогазовоздушной среды в технологическом</w:t>
      </w:r>
      <w:r>
        <w:t xml:space="preserve"> оборудовании, на котором проводятся огневые работы, и в опасной зоне;</w:t>
      </w:r>
    </w:p>
    <w:p w:rsidR="00F05160" w:rsidRDefault="00172448">
      <w:pPr>
        <w:spacing w:after="150"/>
        <w:jc w:val="both"/>
      </w:pPr>
      <w:r>
        <w:t>д) прекратить огневые работы в случае повышения содержания горючих веществ или снижения концентрации флегматизатора в опасной зоне или технологическом оборудовании до значений предельно</w:t>
      </w:r>
      <w:r>
        <w:t xml:space="preserve"> допустимых взрывобезопасных концентраций паров (газов).</w:t>
      </w:r>
    </w:p>
    <w:p w:rsidR="00F05160" w:rsidRDefault="00172448">
      <w:pPr>
        <w:spacing w:after="150"/>
        <w:jc w:val="both"/>
      </w:pPr>
      <w:r>
        <w:t>355. Технологическое оборудование, на котором будут проводиться огневые работы, необходимо пропарить, промыть, очистить, освободить от пожаровзрывоопасных веществ и отключить от действующих коммуника</w:t>
      </w:r>
      <w:r>
        <w:t>ций (за исключением коммуникаций, используемых для подготовки к проведению огневых работ).</w:t>
      </w:r>
    </w:p>
    <w:p w:rsidR="00F05160" w:rsidRDefault="00172448">
      <w:pPr>
        <w:spacing w:after="150"/>
        <w:jc w:val="both"/>
      </w:pPr>
      <w:r>
        <w:t>При пропарке внутреннего объема технологического оборудования температура подаваемого водяного пара не должна превышать значение, равное 80 процентам температуры сам</w:t>
      </w:r>
      <w:r>
        <w:t>овоспламенения горючего пара (газа).</w:t>
      </w:r>
    </w:p>
    <w:p w:rsidR="00F05160" w:rsidRDefault="00172448">
      <w:pPr>
        <w:spacing w:after="150"/>
        <w:jc w:val="both"/>
      </w:pPr>
      <w:r>
        <w:t>Промывать технологическое оборудование следует при концентрации в нем паров (газов), находящейся вне пределов их воспламенения, и в электростатически безопасном режиме.</w:t>
      </w:r>
    </w:p>
    <w:p w:rsidR="00F05160" w:rsidRDefault="00172448">
      <w:pPr>
        <w:spacing w:after="150"/>
        <w:jc w:val="both"/>
      </w:pPr>
      <w:r>
        <w:t xml:space="preserve">Способы очистки помещений, а также оборудования и </w:t>
      </w:r>
      <w:r>
        <w:t>коммуникаций, в которых проводятся огневые работы, не должны приводить к образованию взрывоопасных паро- и пылевоздушных смесей и появлению источников зажигания.</w:t>
      </w:r>
    </w:p>
    <w:p w:rsidR="00F05160" w:rsidRDefault="00172448">
      <w:pPr>
        <w:spacing w:after="150"/>
        <w:jc w:val="both"/>
      </w:pPr>
      <w:r>
        <w:t>356. Для исключения попадания раскаленных частиц металла в смежные помещения, соседние этажи и</w:t>
      </w:r>
      <w:r>
        <w:t xml:space="preserve"> другие помещения все смотровые, технологические и другие люки (лючки), вентиляционные, монтажные и другие проемы (отверстия) в перекрытиях, стенах и перегородках помещений, где проводятся огневые работы, закрываются негорючими материалами.</w:t>
      </w:r>
    </w:p>
    <w:p w:rsidR="00F05160" w:rsidRDefault="00172448">
      <w:pPr>
        <w:spacing w:after="150"/>
        <w:jc w:val="both"/>
      </w:pPr>
      <w:r>
        <w:t>Место проведени</w:t>
      </w:r>
      <w:r>
        <w:t>я огневых работ очищается от горючих веществ и материалов в радиусе очистки территории от горючих материалов, использование которых не предусмотрено технологией производства работ, согласно приложению N 5.</w:t>
      </w:r>
    </w:p>
    <w:p w:rsidR="00F05160" w:rsidRDefault="00172448">
      <w:pPr>
        <w:spacing w:after="150"/>
        <w:jc w:val="both"/>
      </w:pPr>
      <w:r>
        <w:t xml:space="preserve">357. Находящиеся в радиусе очистки территории </w:t>
      </w:r>
      <w:r>
        <w:t>строительные конструкции, настилы полов, отделка и облицовка, а также изоляция и части оборудования, выполненные из горючих материалов, должны быть защищены от попадания на них искр металлическим экраном, покрывалами для изоляции очага возгорания или други</w:t>
      </w:r>
      <w:r>
        <w:t>ми негорючими материалами и при необходимости политы водой.</w:t>
      </w:r>
    </w:p>
    <w:p w:rsidR="00F05160" w:rsidRDefault="00172448">
      <w:pPr>
        <w:spacing w:after="150"/>
        <w:jc w:val="both"/>
      </w:pPr>
      <w:r>
        <w:t>358. Место для проведения сварочных и резательных работ на объектах защиты, в конструкциях которых использованы горючие материалы, ограждается сплошной перегородкой из негорючего материала. При эт</w:t>
      </w:r>
      <w:r>
        <w:t>ом высота перегородки должна быть не менее 1,8 метра, а зазор между перегородкой и полом - не более 5 сантиметров. Для предотвращения разлета раскаленных частиц указанный зазор должен быть огражден сеткой из негорючего материала с размером ячеек не более 1</w:t>
      </w:r>
      <w:r>
        <w:t xml:space="preserve"> x 1 миллиметр.</w:t>
      </w:r>
    </w:p>
    <w:p w:rsidR="00F05160" w:rsidRDefault="00172448">
      <w:pPr>
        <w:spacing w:after="150"/>
        <w:jc w:val="both"/>
      </w:pPr>
      <w:r>
        <w:t>359. Не разрешается вскрывать люки и крышки технологического оборудования, выгружать, перегружать и сливать продукты, загружать их через открытые люки, а также выполнять другие операции, которые могут привести к возникновению пожаров и взры</w:t>
      </w:r>
      <w:r>
        <w:t>вов из-за загазованности и запыленности мест, в которых проводятся огневые работы.</w:t>
      </w:r>
    </w:p>
    <w:p w:rsidR="00F05160" w:rsidRDefault="00172448">
      <w:pPr>
        <w:spacing w:after="150"/>
        <w:jc w:val="both"/>
      </w:pPr>
      <w:r>
        <w:t>360. При перерывах в работе, а также в конце рабочей смены сварочную аппаратуру необходимо отключать (в том числе от электросети), шланги отсоединять и освобождать от горючи</w:t>
      </w:r>
      <w:r>
        <w:t>х жидкостей и газов, а в паяльных лампах давление полностью стравливать.</w:t>
      </w:r>
    </w:p>
    <w:p w:rsidR="00F05160" w:rsidRDefault="00172448">
      <w:pPr>
        <w:spacing w:after="150"/>
        <w:jc w:val="both"/>
      </w:pPr>
      <w:r>
        <w:t>По окончании работ всю аппаратуру и оборудование необходимо убирать в специально отведенные помещения (места).</w:t>
      </w:r>
    </w:p>
    <w:p w:rsidR="00F05160" w:rsidRDefault="00172448">
      <w:pPr>
        <w:spacing w:after="150"/>
        <w:jc w:val="both"/>
      </w:pPr>
      <w:r>
        <w:t>361. Запрещается организация постоянных мест проведения огневых работ бо</w:t>
      </w:r>
      <w:r>
        <w:t>лее чем на 10 постах (сварочные, резательные мастерские), если не предусмотрено централизованное электро- и газоснабжение.</w:t>
      </w:r>
    </w:p>
    <w:p w:rsidR="00F05160" w:rsidRDefault="00172448">
      <w:pPr>
        <w:spacing w:after="150"/>
        <w:jc w:val="both"/>
      </w:pPr>
      <w:r>
        <w:t>В сварочной мастерской при наличии не более 10 сварочных постов допускается для каждого поста иметь по 1 запасному баллону с кислород</w:t>
      </w:r>
      <w:r>
        <w:t>ом и горючим газом. Запасные баллоны ограждаются щитами из негорючих материалов или хранятся в специальных пристройках к мастерской.</w:t>
      </w:r>
    </w:p>
    <w:p w:rsidR="00F05160" w:rsidRDefault="00172448">
      <w:pPr>
        <w:spacing w:after="150"/>
        <w:jc w:val="both"/>
      </w:pPr>
      <w:r>
        <w:t>362. При проведении огневых работ запрещается:</w:t>
      </w:r>
    </w:p>
    <w:p w:rsidR="00F05160" w:rsidRDefault="00172448">
      <w:pPr>
        <w:spacing w:after="150"/>
        <w:jc w:val="both"/>
      </w:pPr>
      <w:r>
        <w:t>а) приступать к работе при неисправной аппаратуре;</w:t>
      </w:r>
    </w:p>
    <w:p w:rsidR="00F05160" w:rsidRDefault="00172448">
      <w:pPr>
        <w:spacing w:after="150"/>
        <w:jc w:val="both"/>
      </w:pPr>
      <w:r>
        <w:t>б) проводить огневые рабо</w:t>
      </w:r>
      <w:r>
        <w:t>ты на свежеокрашенных горючими красками (лаками) конструкциях и изделиях;</w:t>
      </w:r>
    </w:p>
    <w:p w:rsidR="00F05160" w:rsidRDefault="00172448">
      <w:pPr>
        <w:spacing w:after="150"/>
        <w:jc w:val="both"/>
      </w:pPr>
      <w:r>
        <w:t>в) использовать одежду и рукавицы со следами масел, жиров, бензина, керосина и других горючих жидкостей;</w:t>
      </w:r>
    </w:p>
    <w:p w:rsidR="00F05160" w:rsidRDefault="00172448">
      <w:pPr>
        <w:spacing w:after="150"/>
        <w:jc w:val="both"/>
      </w:pPr>
      <w:r>
        <w:t xml:space="preserve">г) хранить в сварочных кабинах одежду, легковоспламеняющиеся и горючие </w:t>
      </w:r>
      <w:r>
        <w:t>жидкости, другие горючие материалы;</w:t>
      </w:r>
    </w:p>
    <w:p w:rsidR="00F05160" w:rsidRDefault="00172448">
      <w:pPr>
        <w:spacing w:after="150"/>
        <w:jc w:val="both"/>
      </w:pPr>
      <w:r>
        <w:t>д) допускать к самостоятельной работе лиц, не имеющих квалификационного удостоверения;</w:t>
      </w:r>
    </w:p>
    <w:p w:rsidR="00F05160" w:rsidRDefault="00172448">
      <w:pPr>
        <w:spacing w:after="150"/>
        <w:jc w:val="both"/>
      </w:pPr>
      <w:r>
        <w:t>е) допускать соприкосновение электрических проводов с баллонами со сжатыми, сжиженными и растворенными газами;</w:t>
      </w:r>
    </w:p>
    <w:p w:rsidR="00F05160" w:rsidRDefault="00172448">
      <w:pPr>
        <w:spacing w:after="150"/>
        <w:jc w:val="both"/>
      </w:pPr>
      <w:r>
        <w:t>ж) проводить работы на</w:t>
      </w:r>
      <w:r>
        <w:t xml:space="preserve"> аппаратах и коммуникациях, заполненных горючими и токсичными веществами, а также находящихся под электрическим напряжением;</w:t>
      </w:r>
    </w:p>
    <w:p w:rsidR="00F05160" w:rsidRDefault="00172448">
      <w:pPr>
        <w:spacing w:after="150"/>
        <w:jc w:val="both"/>
      </w:pPr>
      <w:r>
        <w:t>з) проводить работы по устройству гидроизоляции и пароизоляции на кровле, монтаж панелей с горючими и слабогорючими утеплителями, н</w:t>
      </w:r>
      <w:r>
        <w:t>аклейкой покрытий полов и отделкой помещений с применением горючих лаков, клеев, мастик и других горючих материалов, за исключением случаев, когда проведение огневых работ предусмотрено технологией применения материала.</w:t>
      </w:r>
    </w:p>
    <w:p w:rsidR="00F05160" w:rsidRDefault="00172448">
      <w:pPr>
        <w:spacing w:after="150"/>
        <w:jc w:val="both"/>
      </w:pPr>
      <w:r>
        <w:t xml:space="preserve">363. После завершения огневых работ </w:t>
      </w:r>
      <w:r>
        <w:t xml:space="preserve">должно быть обеспечено наблюдение за местом проведения работ в течение не менее 2 часов. (в ред. Постановления Правительства РФ </w:t>
      </w:r>
      <w:hyperlink r:id="rId142" w:anchor="l102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При этом наблюде</w:t>
      </w:r>
      <w:r>
        <w:t xml:space="preserve">ние может осуществляться дистанционно, в том числе путем применения средств видеонаблюдения. (в ред. Постановления Правительства РФ </w:t>
      </w:r>
      <w:hyperlink r:id="rId143" w:anchor="l107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364. При про</w:t>
      </w:r>
      <w:r>
        <w:t>ведении газосварочных работ:</w:t>
      </w:r>
    </w:p>
    <w:p w:rsidR="00F05160" w:rsidRDefault="00172448">
      <w:pPr>
        <w:spacing w:after="150"/>
        <w:jc w:val="both"/>
      </w:pPr>
      <w:r>
        <w:t>а) переносные ацетиленовые генераторы следует устанавливать на открытых площадках. Ацетиленовые генераторы необходимо ограждать и размещать не ближе 10 метров от мест проведения работ, а также от мест забора воздуха компрессора</w:t>
      </w:r>
      <w:r>
        <w:t>ми и вентиляторами;</w:t>
      </w:r>
    </w:p>
    <w:p w:rsidR="00F05160" w:rsidRDefault="00172448">
      <w:pPr>
        <w:spacing w:after="150"/>
        <w:jc w:val="both"/>
      </w:pPr>
      <w:r>
        <w:t>б) при установке ацетиленового генератора в помещениях (закрытых местах) вывешиваются плакаты "Вход посторонним запрещен - огнеопасно", "Не курить", "Не проходить с огнем";</w:t>
      </w:r>
    </w:p>
    <w:p w:rsidR="00F05160" w:rsidRDefault="00172448">
      <w:pPr>
        <w:spacing w:after="150"/>
        <w:jc w:val="both"/>
      </w:pPr>
      <w:r>
        <w:t>в) по окончании работы карбид кальция в переносном генераторе д</w:t>
      </w:r>
      <w:r>
        <w:t>олжен быть выработан. Известковый ил, удаляемый из генератора, выгружается в приспособленную для этих целей тару и сливается в иловую яму или специальный бункер;</w:t>
      </w:r>
    </w:p>
    <w:p w:rsidR="00F05160" w:rsidRDefault="00172448">
      <w:pPr>
        <w:spacing w:after="150"/>
        <w:jc w:val="both"/>
      </w:pPr>
      <w:r>
        <w:t>г) открытые иловые ямы ограждаются перилами, а закрытые имеют негорючие перекрытия и оборудуют</w:t>
      </w:r>
      <w:r>
        <w:t>ся вытяжной вентиляцией и люками для удаления ила;</w:t>
      </w:r>
    </w:p>
    <w:p w:rsidR="00F05160" w:rsidRDefault="00172448">
      <w:pPr>
        <w:spacing w:after="150"/>
        <w:jc w:val="both"/>
      </w:pPr>
      <w:r>
        <w:t>д) газоподводящие шланги на присоединительных ниппелях аппаратуры, горелок, резаков и редукторов должны быть надежно закреплены. На ниппели водяных затворов шланги плотно надеваются, но не закрепляются;</w:t>
      </w:r>
    </w:p>
    <w:p w:rsidR="00F05160" w:rsidRDefault="00172448">
      <w:pPr>
        <w:spacing w:after="150"/>
        <w:jc w:val="both"/>
      </w:pPr>
      <w:r>
        <w:t>е)</w:t>
      </w:r>
      <w:r>
        <w:t xml:space="preserve"> карбид кальция хранится в сухих проветриваемых помещениях. Запрещается размещать склады карбида кальция в подвальных помещениях и низких затапливаемых местах;</w:t>
      </w:r>
    </w:p>
    <w:p w:rsidR="00F05160" w:rsidRDefault="00172448">
      <w:pPr>
        <w:spacing w:after="150"/>
        <w:jc w:val="both"/>
      </w:pPr>
      <w:r>
        <w:t>ж) в помещениях ацетиленовых установок, в которых не имеется промежуточного склада карбида кальц</w:t>
      </w:r>
      <w:r>
        <w:t>ия, разрешается хранить одновременно не свыше 200 килограммов карбида кальция, причем из этого количества в открытом виде может быть не более 50 килограммов;</w:t>
      </w:r>
    </w:p>
    <w:p w:rsidR="00F05160" w:rsidRDefault="00172448">
      <w:pPr>
        <w:spacing w:after="150"/>
        <w:jc w:val="both"/>
      </w:pPr>
      <w:r>
        <w:t>з) вскрытые барабаны с карбидом кальция следует защищать непроницаемыми для воды крышками;</w:t>
      </w:r>
    </w:p>
    <w:p w:rsidR="00F05160" w:rsidRDefault="00172448">
      <w:pPr>
        <w:spacing w:after="150"/>
        <w:jc w:val="both"/>
      </w:pPr>
      <w:r>
        <w:t>и) запр</w:t>
      </w:r>
      <w:r>
        <w:t>ещается в местах хранения и вскрытия барабанов с карбидом кальция курение, пользование открытым огнем и применение искрообразующего инструмента;</w:t>
      </w:r>
    </w:p>
    <w:p w:rsidR="00F05160" w:rsidRDefault="00172448">
      <w:pPr>
        <w:spacing w:after="150"/>
        <w:jc w:val="both"/>
      </w:pPr>
      <w:r>
        <w:t>к) хранение и транспортирование баллонов с газами осуществляется только с навинченными на их горловины предохра</w:t>
      </w:r>
      <w:r>
        <w:t>нительными колпаками. К месту сварочных работ баллоны доставляются на специальных тележках, носилках, санках. При транспортировании баллонов не допускаются толчки и удары;</w:t>
      </w:r>
    </w:p>
    <w:p w:rsidR="00F05160" w:rsidRDefault="00172448">
      <w:pPr>
        <w:spacing w:after="150"/>
        <w:jc w:val="both"/>
      </w:pPr>
      <w:r>
        <w:t>л) запрещается хранение в одном помещении кислородных баллонов и баллонов с горючими</w:t>
      </w:r>
      <w:r>
        <w:t xml:space="preserve"> газами, а также карбида кальция, красок, масел и жиров;</w:t>
      </w:r>
    </w:p>
    <w:p w:rsidR="00F05160" w:rsidRDefault="00172448">
      <w:pPr>
        <w:spacing w:after="150"/>
        <w:jc w:val="both"/>
      </w:pPr>
      <w:r>
        <w:t>м) при обращении с порожними баллонами из-под кислорода или горючих газов соблюдаются такие же меры безопасности, как и с наполненными баллонами;</w:t>
      </w:r>
    </w:p>
    <w:p w:rsidR="00F05160" w:rsidRDefault="00172448">
      <w:pPr>
        <w:spacing w:after="150"/>
        <w:jc w:val="both"/>
      </w:pPr>
      <w:r>
        <w:t xml:space="preserve">н) запрещается курение и применение открытого огня в </w:t>
      </w:r>
      <w:r>
        <w:t>радиусе 10 метров от мест хранения известкового ила, рядом с которыми вывешиваются соответствующие запрещающие знаки.</w:t>
      </w:r>
    </w:p>
    <w:p w:rsidR="00F05160" w:rsidRDefault="00172448">
      <w:pPr>
        <w:spacing w:after="150"/>
        <w:jc w:val="both"/>
      </w:pPr>
      <w:r>
        <w:t>365. При проведении газосварочных или газорезательных работ с карбидом кальция запрещается:</w:t>
      </w:r>
    </w:p>
    <w:p w:rsidR="00F05160" w:rsidRDefault="00172448">
      <w:pPr>
        <w:spacing w:after="150"/>
        <w:jc w:val="both"/>
      </w:pPr>
      <w:r>
        <w:t>а) использовать один водяной затвор 2 сварщика</w:t>
      </w:r>
      <w:r>
        <w:t>м;</w:t>
      </w:r>
    </w:p>
    <w:p w:rsidR="00F05160" w:rsidRDefault="00172448">
      <w:pPr>
        <w:spacing w:after="150"/>
        <w:jc w:val="both"/>
      </w:pPr>
      <w:r>
        <w:t>б) загружать карбид кальция завышенной грануляции или проталкивать его в воронку аппарата с помощью железных прутков и проволоки, а также работать на карбидной пыли;</w:t>
      </w:r>
    </w:p>
    <w:p w:rsidR="00F05160" w:rsidRDefault="00172448">
      <w:pPr>
        <w:spacing w:after="150"/>
        <w:jc w:val="both"/>
      </w:pPr>
      <w:r>
        <w:t>в) загружать карбид кальция в мокрые загрузочные корзины или при наличии воды в газосбо</w:t>
      </w:r>
      <w:r>
        <w:t>рнике, а также загружать корзины карбидом более чем на половину их объема при работе генераторов "вода на карбид";</w:t>
      </w:r>
    </w:p>
    <w:p w:rsidR="00F05160" w:rsidRDefault="00172448">
      <w:pPr>
        <w:spacing w:after="150"/>
        <w:jc w:val="both"/>
      </w:pPr>
      <w:r>
        <w:t>г) проводить продувку шланга для горючих газов кислородом и кислородного шланга горючим газом, а также взаимозаменять шланги при работе;</w:t>
      </w:r>
    </w:p>
    <w:p w:rsidR="00F05160" w:rsidRDefault="00172448">
      <w:pPr>
        <w:spacing w:after="150"/>
        <w:jc w:val="both"/>
      </w:pPr>
      <w:r>
        <w:t>д) п</w:t>
      </w:r>
      <w:r>
        <w:t>ерекручивать, заламывать или зажимать газоподводящие шланги;</w:t>
      </w:r>
    </w:p>
    <w:p w:rsidR="00F05160" w:rsidRDefault="00172448">
      <w:pPr>
        <w:spacing w:after="150"/>
        <w:jc w:val="both"/>
      </w:pPr>
      <w:r>
        <w:t>е) переносить генератор при наличии в газосборнике ацетилена;</w:t>
      </w:r>
    </w:p>
    <w:p w:rsidR="00F05160" w:rsidRDefault="00172448">
      <w:pPr>
        <w:spacing w:after="150"/>
        <w:jc w:val="both"/>
      </w:pPr>
      <w:r>
        <w:t xml:space="preserve">ж) форсировать работу ацетиленовых генераторов путем преднамеренного увеличения давления газа в них или увеличения единовременной </w:t>
      </w:r>
      <w:r>
        <w:t>загрузки карбида кальция;</w:t>
      </w:r>
    </w:p>
    <w:p w:rsidR="00F05160" w:rsidRDefault="00172448">
      <w:pPr>
        <w:spacing w:after="150"/>
        <w:jc w:val="both"/>
      </w:pPr>
      <w:r>
        <w:t>з) применять медный инструмент для вскрытия барабанов с карбидом кальция, а также медь в качестве припоя для пайки ацетиленовой аппаратуры и в других местах, где возможно соприкосновение с ацетиленом.</w:t>
      </w:r>
    </w:p>
    <w:p w:rsidR="00F05160" w:rsidRDefault="00172448">
      <w:pPr>
        <w:spacing w:after="150"/>
        <w:jc w:val="both"/>
      </w:pPr>
      <w:r>
        <w:t>366. При проведении электросв</w:t>
      </w:r>
      <w:r>
        <w:t>арочных работ:</w:t>
      </w:r>
    </w:p>
    <w:p w:rsidR="00F05160" w:rsidRDefault="00172448">
      <w:pPr>
        <w:spacing w:after="150"/>
        <w:jc w:val="both"/>
      </w:pPr>
      <w:r>
        <w:t>а) запрещается использовать провода без изоляции или с поврежденной изоляцией, а также применять нестандартные автоматические выключатели;</w:t>
      </w:r>
    </w:p>
    <w:p w:rsidR="00F05160" w:rsidRDefault="00172448">
      <w:pPr>
        <w:spacing w:after="150"/>
        <w:jc w:val="both"/>
      </w:pPr>
      <w:r>
        <w:t>б) следует соединять сварочные провода при помощи опрессования, сварки, пайки или специальных зажимов.</w:t>
      </w:r>
      <w:r>
        <w:t xml:space="preserve"> Подключение электропроводов к электрододержателю, свариваемому изделию и сварочному аппарату выполняется при помощи медных кабельных наконечников, скрепленных болтами с шайбами;</w:t>
      </w:r>
    </w:p>
    <w:p w:rsidR="00F05160" w:rsidRDefault="00172448">
      <w:pPr>
        <w:spacing w:after="150"/>
        <w:jc w:val="both"/>
      </w:pPr>
      <w:r>
        <w:t>в) следует надежно изолировать и в необходимых местах защищать от действия вы</w:t>
      </w:r>
      <w:r>
        <w:t>сокой температуры, механических повреждений или химических воздействий провода, подключенные к сварочным аппаратам, распределительным щитам и другому оборудованию, а также к местам сварочных работ;</w:t>
      </w:r>
    </w:p>
    <w:p w:rsidR="00F05160" w:rsidRDefault="00172448">
      <w:pPr>
        <w:spacing w:after="150"/>
        <w:jc w:val="both"/>
      </w:pPr>
      <w:r>
        <w:t>г) необходимо располагать кабели (провода) электросварочны</w:t>
      </w:r>
      <w:r>
        <w:t>х машин от трубопроводов с кислородом на расстоянии не менее 0,5 метра, а от трубопроводов и баллонов с ацетиленом и других горючих газов - не менее 1 метра;</w:t>
      </w:r>
    </w:p>
    <w:p w:rsidR="00F05160" w:rsidRDefault="00172448">
      <w:pPr>
        <w:spacing w:after="150"/>
        <w:jc w:val="both"/>
      </w:pPr>
      <w:r>
        <w:t>д) в качестве обратного проводника, соединяющего свариваемое изделие с источником тока, могут испо</w:t>
      </w:r>
      <w:r>
        <w:t>льзоваться стальные или алюминиевые шины любого профиля, сварочные плиты, стеллажи и сама свариваемая конструкция при условии, если их сечение обеспечивает безопасное по условиям нагрева протекание тока. Соединение между собой отдельных элементов, использу</w:t>
      </w:r>
      <w:r>
        <w:t>емых в качестве обратного проводника, должно выполняться с помощью болтов, струбцин или зажимов;</w:t>
      </w:r>
    </w:p>
    <w:p w:rsidR="00F05160" w:rsidRDefault="00172448">
      <w:pPr>
        <w:spacing w:after="150"/>
        <w:jc w:val="both"/>
      </w:pPr>
      <w:r>
        <w:t>е) запрещается использование в качестве обратного проводника внутренних железнодорожных путей, сети заземления или зануления, а также металлических конструкций</w:t>
      </w:r>
      <w:r>
        <w:t xml:space="preserve"> зданий, коммуникаций и технологического оборудования. В этих случаях сварка производится с применением 2 проводов;</w:t>
      </w:r>
    </w:p>
    <w:p w:rsidR="00F05160" w:rsidRDefault="00172448">
      <w:pPr>
        <w:spacing w:after="150"/>
        <w:jc w:val="both"/>
      </w:pPr>
      <w:r>
        <w:t>ж) в пожаровзрывоопасных и пожароопасных помещениях обратный проводник от свариваемого изделия до источника тока выполняется только изолиров</w:t>
      </w:r>
      <w:r>
        <w:t>анным проводом, причем по качеству изоляции он не должен уступать прямому проводнику, присоединяемому к электрододержателю;</w:t>
      </w:r>
    </w:p>
    <w:p w:rsidR="00F05160" w:rsidRDefault="00172448">
      <w:pPr>
        <w:spacing w:after="150"/>
        <w:jc w:val="both"/>
      </w:pPr>
      <w:r>
        <w:t>з) конструкция электрододержателя для ручной сварки должна обеспечивать надежное зажатие и быструю смену электродов, а также исключа</w:t>
      </w:r>
      <w:r>
        <w:t>ть возможность короткого замыкания его корпуса на свариваемую деталь при временных перерывах в работе или при случайном его падении на металлические предметы. Рукоятка электрододержателя делается из негорючего диэлектрического и теплоизолирующего материала</w:t>
      </w:r>
      <w:r>
        <w:t>;</w:t>
      </w:r>
    </w:p>
    <w:p w:rsidR="00F05160" w:rsidRDefault="00172448">
      <w:pPr>
        <w:spacing w:after="150"/>
        <w:jc w:val="both"/>
      </w:pPr>
      <w:r>
        <w:t>и) следует применять электроды, изготовленные в заводских условиях, соответствующие номинальной величине сварочного тока. При смене электродов их остатки (огарки) следует помещать в металлический ящик, устанавливаемый у места сварочных работ;</w:t>
      </w:r>
    </w:p>
    <w:p w:rsidR="00F05160" w:rsidRDefault="00172448">
      <w:pPr>
        <w:spacing w:after="150"/>
        <w:jc w:val="both"/>
      </w:pPr>
      <w:r>
        <w:t>к) необходи</w:t>
      </w:r>
      <w:r>
        <w:t>мо электросварочную установку на время работы заземлять. Помимо заземления основного электросварочного оборудования в сварочных установках следует непосредственно заземлять тот зажим вторичной обмотки сварочного трансформатора, к которому присоединяется пр</w:t>
      </w:r>
      <w:r>
        <w:t>оводник, идущий к изделию (обратный проводник);</w:t>
      </w:r>
    </w:p>
    <w:p w:rsidR="00F05160" w:rsidRDefault="00172448">
      <w:pPr>
        <w:spacing w:after="150"/>
        <w:jc w:val="both"/>
      </w:pPr>
      <w:r>
        <w:t>л) чистку агрегата и пусковой аппаратуры следует проводить ежедневно после окончания работы. Техническое обслуживание и планово-предупредительный ремонт сварочного оборудования проводится в соответствии с гра</w:t>
      </w:r>
      <w:r>
        <w:t>фиком;</w:t>
      </w:r>
    </w:p>
    <w:p w:rsidR="00F05160" w:rsidRDefault="00172448">
      <w:pPr>
        <w:spacing w:after="150"/>
        <w:jc w:val="both"/>
      </w:pPr>
      <w:r>
        <w:t>м) питание дуги в установках для атомно-водородной сварки обеспечивается от отдельного трансформатора. Запрещается непосредственное питание дуги от распределительной сети через регулятор тока любого типа;</w:t>
      </w:r>
    </w:p>
    <w:p w:rsidR="00F05160" w:rsidRDefault="00172448">
      <w:pPr>
        <w:spacing w:after="150"/>
        <w:jc w:val="both"/>
      </w:pPr>
      <w:r>
        <w:t>н) при атомно-водородной сварке в горелке до</w:t>
      </w:r>
      <w:r>
        <w:t>лжно предусматриваться автоматическое отключение напряжения и прекращение подачи водорода в случае разрыва цепи. Запрещается оставлять включенные горелки без присмотра.</w:t>
      </w:r>
    </w:p>
    <w:p w:rsidR="00F05160" w:rsidRDefault="00172448">
      <w:pPr>
        <w:spacing w:after="150"/>
        <w:jc w:val="both"/>
      </w:pPr>
      <w:r>
        <w:t>367. При огневых работах, связанных с резкой металла:</w:t>
      </w:r>
    </w:p>
    <w:p w:rsidR="00F05160" w:rsidRDefault="00172448">
      <w:pPr>
        <w:spacing w:after="150"/>
        <w:jc w:val="both"/>
      </w:pPr>
      <w:r>
        <w:t>а) необходимо принимать меры по п</w:t>
      </w:r>
      <w:r>
        <w:t>редотвращению розлива легковоспламеняющихся и горючих жидкостей;</w:t>
      </w:r>
    </w:p>
    <w:p w:rsidR="00F05160" w:rsidRDefault="00172448">
      <w:pPr>
        <w:spacing w:after="150"/>
        <w:jc w:val="both"/>
      </w:pPr>
      <w:r>
        <w:t>б) допускается хранить запас горючего на месте проведения бензо- и керосинорезательных работ в количестве не более сменной потребности. Горючее следует хранить в исправной небьющейся и плотно</w:t>
      </w:r>
      <w:r>
        <w:t xml:space="preserve"> закрывающейся таре на расстоянии не менее 10 метров от места производства огневых работ;</w:t>
      </w:r>
    </w:p>
    <w:p w:rsidR="00F05160" w:rsidRDefault="00172448">
      <w:pPr>
        <w:spacing w:after="150"/>
        <w:jc w:val="both"/>
      </w:pPr>
      <w:r>
        <w:t>в) необходимо проверять перед началом работ исправность арматуры бензо- и керосинореза, плотность соединений шлангов на ниппелях, исправность резьбы в накидных гайках</w:t>
      </w:r>
      <w:r>
        <w:t xml:space="preserve"> и головках;</w:t>
      </w:r>
    </w:p>
    <w:p w:rsidR="00F05160" w:rsidRDefault="00172448">
      <w:pPr>
        <w:spacing w:after="150"/>
        <w:jc w:val="both"/>
      </w:pPr>
      <w:r>
        <w:t>г) применять горючее для бензо- и керосинорезательных работ в соответствии с имеющейся инструкцией;</w:t>
      </w:r>
    </w:p>
    <w:p w:rsidR="00F05160" w:rsidRDefault="00172448">
      <w:pPr>
        <w:spacing w:after="150"/>
        <w:jc w:val="both"/>
      </w:pPr>
      <w:r>
        <w:t>д) бачок с горючим располагать на расстоянии не менее 5 метров от баллонов с кислородом, а также от источника открытого огня и не менее 3 метро</w:t>
      </w:r>
      <w:r>
        <w:t>в от рабочего места, при этом на бачок не должны попадать пламя и искры при работе;</w:t>
      </w:r>
    </w:p>
    <w:p w:rsidR="00F05160" w:rsidRDefault="00172448">
      <w:pPr>
        <w:spacing w:after="150"/>
        <w:jc w:val="both"/>
      </w:pPr>
      <w:r>
        <w:t>е) запрещается эксплуатировать бачки, не прошедшие гидроиспытаний, имеющие течь горючей смеси, а также неисправный насос или манометр;</w:t>
      </w:r>
    </w:p>
    <w:p w:rsidR="00F05160" w:rsidRDefault="00172448">
      <w:pPr>
        <w:spacing w:after="150"/>
        <w:jc w:val="both"/>
      </w:pPr>
      <w:r>
        <w:t>ж) запрещается разогревать испаритель</w:t>
      </w:r>
      <w:r>
        <w:t xml:space="preserve"> резака посредством зажигания налитой на рабочем месте легковоспламеняющейся или горючей жидкости.</w:t>
      </w:r>
    </w:p>
    <w:p w:rsidR="00F05160" w:rsidRDefault="00172448">
      <w:pPr>
        <w:spacing w:after="150"/>
        <w:jc w:val="both"/>
      </w:pPr>
      <w:r>
        <w:t>368. При проведении бензо- и керосинорезательных работ запрещается:</w:t>
      </w:r>
    </w:p>
    <w:p w:rsidR="00F05160" w:rsidRDefault="00172448">
      <w:pPr>
        <w:spacing w:after="150"/>
        <w:jc w:val="both"/>
      </w:pPr>
      <w:r>
        <w:t xml:space="preserve">а) достигать давления воздуха в бачке с горючим, превышающего рабочее давление кислорода </w:t>
      </w:r>
      <w:r>
        <w:t>в резаке;</w:t>
      </w:r>
    </w:p>
    <w:p w:rsidR="00F05160" w:rsidRDefault="00172448">
      <w:pPr>
        <w:spacing w:after="150"/>
        <w:jc w:val="both"/>
      </w:pPr>
      <w:r>
        <w:t>б) перегревать испаритель резака, а также подвешивать резак во время работы вертикально, головкой вверх;</w:t>
      </w:r>
    </w:p>
    <w:p w:rsidR="00F05160" w:rsidRDefault="00172448">
      <w:pPr>
        <w:spacing w:after="150"/>
        <w:jc w:val="both"/>
      </w:pPr>
      <w:r>
        <w:t>в) зажимать, перекручивать или заламывать шланги, подающие кислород или горючее к резаку;</w:t>
      </w:r>
    </w:p>
    <w:p w:rsidR="00F05160" w:rsidRDefault="00172448">
      <w:pPr>
        <w:spacing w:after="150"/>
        <w:jc w:val="both"/>
      </w:pPr>
      <w:r>
        <w:t xml:space="preserve">г) использовать кислородные шланги для подвода </w:t>
      </w:r>
      <w:r>
        <w:t>бензина или керосина к резаку.</w:t>
      </w:r>
    </w:p>
    <w:p w:rsidR="00F05160" w:rsidRDefault="00172448">
      <w:pPr>
        <w:spacing w:after="150"/>
        <w:jc w:val="both"/>
      </w:pPr>
      <w:r>
        <w:t>369. При проведении работ с применением паяльной лампы рабочее место должно быть очищено от горючих материалов, а находящиеся на расстоянии менее 5 метров конструкции из горючих материалов должны быть защищены экранами из нег</w:t>
      </w:r>
      <w:r>
        <w:t>орючих материалов или политы водой (водным раствором пенообразователя и др.).</w:t>
      </w:r>
    </w:p>
    <w:p w:rsidR="00F05160" w:rsidRDefault="00172448">
      <w:pPr>
        <w:spacing w:after="150"/>
        <w:jc w:val="both"/>
      </w:pPr>
      <w:r>
        <w:t>Паяльные лампы необходимо содержать в исправном состоянии и осуществлять проверки их параметров в соответствии с технической документацией, но не реже 1 раза в месяц.</w:t>
      </w:r>
    </w:p>
    <w:p w:rsidR="00F05160" w:rsidRDefault="00172448">
      <w:pPr>
        <w:spacing w:after="150"/>
        <w:jc w:val="both"/>
      </w:pPr>
      <w:r>
        <w:t>Для предотв</w:t>
      </w:r>
      <w:r>
        <w:t>ращения выброса пламени из паяльной лампы заправляемое в лампу горючее не должно содержать посторонних примесей и воды.</w:t>
      </w:r>
    </w:p>
    <w:p w:rsidR="00F05160" w:rsidRDefault="00172448">
      <w:pPr>
        <w:spacing w:after="150"/>
        <w:jc w:val="both"/>
      </w:pPr>
      <w:r>
        <w:t>370. Во избежание взрыва паяльной лампы запрещается:</w:t>
      </w:r>
    </w:p>
    <w:p w:rsidR="00F05160" w:rsidRDefault="00172448">
      <w:pPr>
        <w:spacing w:after="150"/>
        <w:jc w:val="both"/>
      </w:pPr>
      <w:r>
        <w:t>а) применять в качестве горючего для ламп, работающих на керосине, бензин или смеси</w:t>
      </w:r>
      <w:r>
        <w:t xml:space="preserve"> бензина с керосином;</w:t>
      </w:r>
    </w:p>
    <w:p w:rsidR="00F05160" w:rsidRDefault="00172448">
      <w:pPr>
        <w:spacing w:after="150"/>
        <w:jc w:val="both"/>
      </w:pPr>
      <w:r>
        <w:t>б) повышать давление в резервуаре лампы при накачке воздуха более допустимого рабочего давления, указанного в паспорте;</w:t>
      </w:r>
    </w:p>
    <w:p w:rsidR="00F05160" w:rsidRDefault="00172448">
      <w:pPr>
        <w:spacing w:after="150"/>
        <w:jc w:val="both"/>
      </w:pPr>
      <w:r>
        <w:t>в) заполнять лампу горючим более чем на три четверти объема ее резервуара;</w:t>
      </w:r>
    </w:p>
    <w:p w:rsidR="00F05160" w:rsidRDefault="00172448">
      <w:pPr>
        <w:spacing w:after="150"/>
        <w:jc w:val="both"/>
      </w:pPr>
      <w:r>
        <w:t>г) отворачивать воздушный винт и наливн</w:t>
      </w:r>
      <w:r>
        <w:t>ую пробку, когда лампа горит или еще не остыла;</w:t>
      </w:r>
    </w:p>
    <w:p w:rsidR="00F05160" w:rsidRDefault="00172448">
      <w:pPr>
        <w:spacing w:after="150"/>
        <w:jc w:val="both"/>
      </w:pPr>
      <w:r>
        <w:t>д) ремонтировать лампу, а также выливать из нее горючее или заправлять ее горючим вблизи открытого огня.</w:t>
      </w:r>
    </w:p>
    <w:p w:rsidR="00F05160" w:rsidRDefault="00172448">
      <w:pPr>
        <w:spacing w:after="150"/>
        <w:jc w:val="both"/>
      </w:pPr>
      <w:r>
        <w:t>371. Работы, связанные с применением легковоспламеняющихся и горючих жидкостей, выполняемые в помещения</w:t>
      </w:r>
      <w:r>
        <w:t>х, должны проводиться в вытяжных шкафах или под вытяжными зонтами при включенной местной вытяжной вентиляции. Запрещается проводить работы с применением легковоспламеняющихся и горючих жидкостей при отключенных или неисправных системах вентиляции.</w:t>
      </w:r>
    </w:p>
    <w:p w:rsidR="00F05160" w:rsidRDefault="00172448">
      <w:pPr>
        <w:spacing w:after="150"/>
        <w:jc w:val="both"/>
      </w:pPr>
      <w:r>
        <w:t>Легковос</w:t>
      </w:r>
      <w:r>
        <w:t>пламеняющиеся жидкости с температурой кипения ниже 50 градусов Цельсия следует хранить в холодильнике в емкости из темного стекла с нанесенной информацией о ее содержании.</w:t>
      </w:r>
    </w:p>
    <w:p w:rsidR="00F05160" w:rsidRDefault="00172448">
      <w:pPr>
        <w:spacing w:after="150"/>
        <w:jc w:val="both"/>
      </w:pPr>
      <w:r>
        <w:t xml:space="preserve">Не допускается оставлять на рабочих местах тару с легковоспламеняющимися и горючими </w:t>
      </w:r>
      <w:r>
        <w:t>жидкостями после их разлива в рабочую емкость. На рабочем месте легковоспламеняющиеся и горючие жидкости должны находиться в количествах, необходимых для выполнения работы. Тару из-под легковоспламеняющихся и горючих жидкостей следует плотно закрывать и хр</w:t>
      </w:r>
      <w:r>
        <w:t>анить в специально отведенном месте вне рабочих помещений.</w:t>
      </w:r>
    </w:p>
    <w:p w:rsidR="00F05160" w:rsidRDefault="00172448">
      <w:pPr>
        <w:spacing w:after="150"/>
        <w:jc w:val="both"/>
      </w:pPr>
      <w:r>
        <w:t>По окончании работ неиспользованные и отработанные легковоспламеняющиеся и горючие жидкости следует убирать в помещения, предназначенные для их хранения.</w:t>
      </w:r>
    </w:p>
    <w:p w:rsidR="00F05160" w:rsidRDefault="00172448">
      <w:pPr>
        <w:spacing w:after="150"/>
        <w:jc w:val="both"/>
      </w:pPr>
      <w:r>
        <w:t>372. На проведение огневых работ (огневой р</w:t>
      </w:r>
      <w:r>
        <w:t>азогрев битума, газо- и электросварочные работы, газо- и электрорезательные работы, бензино- и керосинорезательные работы, работы с паяльной лампой, резка металла механизированным инструментом с образованием искр) на временных местах (кроме строительных пл</w:t>
      </w:r>
      <w:r>
        <w:t>ощадок и частных домовладений) руководителем организации или лицом, ответственным за пожарную безопасность, оформляется наряд-допуск на выполнение огневых работ.</w:t>
      </w:r>
    </w:p>
    <w:p w:rsidR="00F05160" w:rsidRDefault="00172448">
      <w:pPr>
        <w:spacing w:after="150"/>
        <w:jc w:val="both"/>
      </w:pPr>
      <w:r>
        <w:t>Наряд-допуск выдается руководителю работ и утверждается руководителем организации или иным дол</w:t>
      </w:r>
      <w:r>
        <w:t>жностным лицом, уполномоченным руководителем организации.</w:t>
      </w:r>
    </w:p>
    <w:p w:rsidR="00F05160" w:rsidRDefault="00172448">
      <w:pPr>
        <w:spacing w:after="150"/>
        <w:jc w:val="both"/>
      </w:pPr>
      <w:r>
        <w:t>Наряд-допуск должен содержать сведения о фамилии, имени, отчестве (при наличии) руководителя работ, месте и характере проводимой работы, требования безопасности при подготовке, проведении и окончани</w:t>
      </w:r>
      <w:r>
        <w:t>и работ, состав исполнителей с указанием фамилии, имени, отчества (при наличии), профессии, сведения о проведенном инструктаже по пожарной безопасности каждому исполнителю, планируемое время начала и окончания работ.</w:t>
      </w:r>
    </w:p>
    <w:p w:rsidR="00F05160" w:rsidRDefault="00172448">
      <w:pPr>
        <w:spacing w:after="150"/>
        <w:jc w:val="both"/>
      </w:pPr>
      <w:r>
        <w:t>В наряд-допуск вносятся сведения о гото</w:t>
      </w:r>
      <w:r>
        <w:t>вности рабочего места к проведению работ (дата, подпись лица, ответственного за подготовку рабочего места), отметка ответственного лица о возможности проведения работ, сведения о ежедневном допуске к проведению работ, а также информация о завершении работы</w:t>
      </w:r>
      <w:r>
        <w:t xml:space="preserve"> в полном объеме с указанием даты и времени.</w:t>
      </w:r>
    </w:p>
    <w:p w:rsidR="00F05160" w:rsidRDefault="00172448">
      <w:pPr>
        <w:spacing w:after="150"/>
        <w:jc w:val="both"/>
      </w:pPr>
      <w:r>
        <w:t xml:space="preserve">Допускается оформление и регистрация наряда-допуска на проведение огневых работ в электронном виде в соответствии с требованиями Федерального </w:t>
      </w:r>
      <w:hyperlink r:id="rId144" w:anchor="l0" w:history="1">
        <w:r>
          <w:rPr>
            <w:u w:val="single"/>
          </w:rPr>
          <w:t>закона</w:t>
        </w:r>
      </w:hyperlink>
      <w:r>
        <w:t xml:space="preserve"> "Об электронной подписи".</w:t>
      </w:r>
    </w:p>
    <w:p w:rsidR="00F05160" w:rsidRDefault="00F05160"/>
    <w:p w:rsidR="00F05160" w:rsidRDefault="00172448">
      <w:pPr>
        <w:spacing w:after="150"/>
        <w:jc w:val="center"/>
        <w:rPr>
          <w:sz w:val="32"/>
        </w:rPr>
      </w:pPr>
      <w:r>
        <w:rPr>
          <w:b/>
          <w:sz w:val="32"/>
        </w:rPr>
        <w:t>XVII. Автозаправочные станции</w:t>
      </w:r>
    </w:p>
    <w:p w:rsidR="00F05160" w:rsidRDefault="00172448">
      <w:pPr>
        <w:spacing w:after="150"/>
        <w:jc w:val="both"/>
      </w:pPr>
      <w:r>
        <w:t xml:space="preserve">373. Руководитель организации обеспечивает в установленные технической документацией сроки очистку и предремонтную подготовку технологического оборудования на </w:t>
      </w:r>
      <w:r>
        <w:t>автозаправочной станции, в котором обращалось топливо или его пары (резервуары, емкости, трубопроводы и др.).</w:t>
      </w:r>
    </w:p>
    <w:p w:rsidR="00F05160" w:rsidRDefault="00172448">
      <w:pPr>
        <w:spacing w:after="150"/>
        <w:jc w:val="both"/>
      </w:pPr>
      <w:r>
        <w:t>374. Технологическое оборудование, предназначенное для использования пожароопасных и пожаровзрывоопасных веществ и материалов, должно соответствов</w:t>
      </w:r>
      <w:r>
        <w:t>ать технико-эксплуатационной документации на применяемую технологическую систему и конструкторской документации.</w:t>
      </w:r>
    </w:p>
    <w:p w:rsidR="00F05160" w:rsidRDefault="00172448">
      <w:pPr>
        <w:spacing w:after="150"/>
        <w:jc w:val="both"/>
      </w:pPr>
      <w:r>
        <w:t>375. Степень заполнения резервуаров топливом не должна превышать 95 процентов их внутреннего геометрического объема.</w:t>
      </w:r>
    </w:p>
    <w:p w:rsidR="00F05160" w:rsidRDefault="00172448">
      <w:pPr>
        <w:spacing w:after="150"/>
        <w:jc w:val="both"/>
      </w:pPr>
      <w:r>
        <w:t>376. Ремонтные и регламент</w:t>
      </w:r>
      <w:r>
        <w:t>ные работы внутри резервуаров можно проводить только при условии, что концентрация паров топлива не превышает 20 процентов нижнего концентрационного предела распространения пламени и при непрерывном контроле газовой среды.</w:t>
      </w:r>
    </w:p>
    <w:p w:rsidR="00F05160" w:rsidRDefault="00172448">
      <w:pPr>
        <w:spacing w:after="150"/>
        <w:jc w:val="both"/>
      </w:pPr>
      <w:r>
        <w:t>377. После окончания обесшламлива</w:t>
      </w:r>
      <w:r>
        <w:t>ния шлам необходимо немедленно удалить с территории автозаправочных станций.</w:t>
      </w:r>
    </w:p>
    <w:p w:rsidR="00F05160" w:rsidRDefault="00172448">
      <w:pPr>
        <w:spacing w:after="150"/>
        <w:jc w:val="both"/>
      </w:pPr>
      <w:r>
        <w:t>378. Запрещается перекрытие трубопровода деаэрации резервуара для осуществления рециркуляции паров топлива при сливоналивных операциях.</w:t>
      </w:r>
    </w:p>
    <w:p w:rsidR="00F05160" w:rsidRDefault="00172448">
      <w:pPr>
        <w:spacing w:after="150"/>
        <w:jc w:val="both"/>
      </w:pPr>
      <w:r>
        <w:t xml:space="preserve">379. Наполнение резервуаров топливом </w:t>
      </w:r>
      <w:r>
        <w:t>следует проводить только закрытым способом.</w:t>
      </w:r>
    </w:p>
    <w:p w:rsidR="00F05160" w:rsidRDefault="00172448">
      <w:pPr>
        <w:spacing w:after="150"/>
        <w:jc w:val="both"/>
      </w:pPr>
      <w:r>
        <w:t>380. Выход паров топлива в окружающее пространство должен быть исключен помимо трубопроводов деаэрации резервуаров (камер) или через дыхательный клапан автоцистерны с топливом.</w:t>
      </w:r>
    </w:p>
    <w:p w:rsidR="00F05160" w:rsidRDefault="00172448">
      <w:pPr>
        <w:spacing w:after="150"/>
        <w:jc w:val="both"/>
      </w:pPr>
      <w:r>
        <w:t>381. Одновременное наполнение резер</w:t>
      </w:r>
      <w:r>
        <w:t>вуара для хранения топлива из автоцистерны и заправка транспортных средств топливом из резервуаров автозаправочной станции допускается только для автоцистерны, оборудованной донным клапаном. На других автозаправочных станциях при наполнении резервуаров для</w:t>
      </w:r>
      <w:r>
        <w:t xml:space="preserve"> хранения топлива присутствие людей, не входящих в число персонала (за исключением водителя автоцистерны), при нахождении на территории автоцистерны не допускается. (в ред. Постановления Правительства РФ </w:t>
      </w:r>
      <w:hyperlink r:id="rId145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382. Процесс наполнения резервуара топливом из автоцистерны должен контролироваться работниками автозаправочной станции (дистанционно для автоматических автозаправочных станций) и водителем автоцисте</w:t>
      </w:r>
      <w:r>
        <w:t>рны.</w:t>
      </w:r>
    </w:p>
    <w:p w:rsidR="00F05160" w:rsidRDefault="00172448">
      <w:pPr>
        <w:spacing w:after="150"/>
        <w:jc w:val="both"/>
      </w:pPr>
      <w:r>
        <w:t>383. Операции по наполнению резервуаров автозаправочной станции топливом из автоцистерны, не оборудованной донным клапаном, проводятся в следующей последовательности:</w:t>
      </w:r>
    </w:p>
    <w:p w:rsidR="00F05160" w:rsidRDefault="00172448">
      <w:pPr>
        <w:spacing w:after="150"/>
        <w:jc w:val="both"/>
      </w:pPr>
      <w:r>
        <w:t>а) установка у заправочной площадки для автоцистерны с топливом и приведение в готов</w:t>
      </w:r>
      <w:r>
        <w:t>ность 2 передвижных огнетушителей требуемого объема;</w:t>
      </w:r>
    </w:p>
    <w:p w:rsidR="00F05160" w:rsidRDefault="00172448">
      <w:pPr>
        <w:spacing w:after="150"/>
        <w:jc w:val="both"/>
      </w:pPr>
      <w:r>
        <w:t>б) перекрытие лотка отвода атмосферных осадков, загрязненных нефтепродуктами, с заправочной площадки для автоцистерны с топливом и открытие трубопровода отвода проливов топлива в аварийный резервуар, пре</w:t>
      </w:r>
      <w:r>
        <w:t>дусмотренный проектной документацией;</w:t>
      </w:r>
    </w:p>
    <w:p w:rsidR="00F05160" w:rsidRDefault="00172448">
      <w:pPr>
        <w:spacing w:after="150"/>
        <w:jc w:val="both"/>
      </w:pPr>
      <w:r>
        <w:t>в) установка автоцистерны с топливом на предусмотренную для нее площадку, заземление автоцистерны и затем наполнение резервуаров автозаправочной станции. При наличии инвентарного проводника системы заземления автозапра</w:t>
      </w:r>
      <w:r>
        <w:t>вочной станции заземляющий проводник вначале присоединяют к корпусу цистерны, а затем к заземляющему устройству. Не допускается присоединять заземляющие проводники к окрашенным и загрязненным металлическим частям автоцистерны.</w:t>
      </w:r>
    </w:p>
    <w:p w:rsidR="00F05160" w:rsidRDefault="00172448">
      <w:pPr>
        <w:spacing w:after="150"/>
        <w:jc w:val="both"/>
      </w:pPr>
      <w:r>
        <w:t>384. При заправке транспортны</w:t>
      </w:r>
      <w:r>
        <w:t>х средств топливом соблюдаются следующие требования:</w:t>
      </w:r>
    </w:p>
    <w:p w:rsidR="00F05160" w:rsidRDefault="00172448">
      <w:pPr>
        <w:spacing w:after="150"/>
        <w:jc w:val="both"/>
      </w:pPr>
      <w:r>
        <w:t>а) мототехника подается к топливораздаточным колонкам с заглушенными двигателями, пуск и остановка которых производится на расстоянии не менее 15 метров от топливозаправочных колонок, а автомобили, автоб</w:t>
      </w:r>
      <w:r>
        <w:t>усы и автотракторная техника - своим ходом;</w:t>
      </w:r>
    </w:p>
    <w:p w:rsidR="00F05160" w:rsidRDefault="00172448">
      <w:pPr>
        <w:spacing w:after="150"/>
        <w:jc w:val="both"/>
      </w:pPr>
      <w:r>
        <w:t>б) пролитые нефтепродукты засыпают песком или удаляются специально предусмотренными для этого адсорбентами, а пропитанный песок, адсорбенты и промасленные обтирочные материалы собираются в металлические ящики с п</w:t>
      </w:r>
      <w:r>
        <w:t>лотно закрывающимися крышками в искробезопасном исполнении и по окончании рабочего дня вывозятся с территории автозаправочной станции;</w:t>
      </w:r>
    </w:p>
    <w:p w:rsidR="00F05160" w:rsidRDefault="00172448">
      <w:pPr>
        <w:spacing w:after="150"/>
        <w:jc w:val="both"/>
      </w:pPr>
      <w:r>
        <w:t>в) расстояние между стоящим под заправкой и следующим за ним автомобилем должно быть не менее 1 метра при этом для каждог</w:t>
      </w:r>
      <w:r>
        <w:t>о транспортного средства обеспечивается возможность маневрирования и выезда с территории автозаправочной станции, для чего на покрытие дорог наносится отличительная разметка или предусматриваются иные визуальные указатели (дорожные знаки, схемы движения).</w:t>
      </w:r>
    </w:p>
    <w:p w:rsidR="00F05160" w:rsidRDefault="00172448">
      <w:pPr>
        <w:spacing w:after="150"/>
        <w:jc w:val="both"/>
      </w:pPr>
      <w:r>
        <w:t>385. На автозаправочной станции запрещается:</w:t>
      </w:r>
    </w:p>
    <w:p w:rsidR="00F05160" w:rsidRDefault="00172448">
      <w:pPr>
        <w:spacing w:after="150"/>
        <w:jc w:val="both"/>
      </w:pPr>
      <w:r>
        <w:t>а) заправка транспортных средств с работающими двигателями;</w:t>
      </w:r>
    </w:p>
    <w:p w:rsidR="00F05160" w:rsidRDefault="00172448">
      <w:pPr>
        <w:spacing w:after="150"/>
        <w:jc w:val="both"/>
      </w:pPr>
      <w:r>
        <w:t>б) проезд транспортных средств над подземными резервуарами, если это не предусмотрено технико-эксплуатационной документацией;</w:t>
      </w:r>
    </w:p>
    <w:p w:rsidR="00F05160" w:rsidRDefault="00172448">
      <w:pPr>
        <w:spacing w:after="150"/>
        <w:jc w:val="both"/>
      </w:pPr>
      <w:r>
        <w:t>в) заполнение резервуаров</w:t>
      </w:r>
      <w:r>
        <w:t xml:space="preserve"> топливом и заправка транспортных средств во время грозы и в случае проявления атмосферных разрядов;</w:t>
      </w:r>
    </w:p>
    <w:p w:rsidR="00F05160" w:rsidRDefault="00172448">
      <w:pPr>
        <w:spacing w:after="150"/>
        <w:jc w:val="both"/>
      </w:pPr>
      <w:r>
        <w:t>г) работать в одежде и обуви, загрязненных топливом, использовать тару (емкости, канистры и др.) для заправки топливом, в процессе наполнения которой может</w:t>
      </w:r>
      <w:r>
        <w:t xml:space="preserve"> возникнуть искра;</w:t>
      </w:r>
    </w:p>
    <w:p w:rsidR="00F05160" w:rsidRDefault="00172448">
      <w:pPr>
        <w:spacing w:after="150"/>
        <w:jc w:val="both"/>
      </w:pPr>
      <w:r>
        <w:t>д) заправка транспортных средств, в которых находятся пассажиры (за исключением легковых автомобилей);</w:t>
      </w:r>
    </w:p>
    <w:p w:rsidR="00F05160" w:rsidRDefault="00172448">
      <w:pPr>
        <w:spacing w:after="150"/>
        <w:jc w:val="both"/>
      </w:pPr>
      <w:r>
        <w:t>е) заправка транспортных средств с опасными грузами (взрывчатые вещества, сжатые и сжиженные горючие газы, легковоспламеняющиеся жидко</w:t>
      </w:r>
      <w:r>
        <w:t>сти и материалы, ядовитые и радиоактивные вещества и др.), за исключением специально предусмотренных для этого топливозаправочных пунктов;</w:t>
      </w:r>
    </w:p>
    <w:p w:rsidR="00F05160" w:rsidRDefault="00172448">
      <w:pPr>
        <w:spacing w:after="150"/>
        <w:jc w:val="both"/>
      </w:pPr>
      <w:r>
        <w:t>ж) въезд тракторов, не оборудованных искрогасителями, за исключением случаев применения системы нейтрализации отработ</w:t>
      </w:r>
      <w:r>
        <w:t>авших газов, на территорию автозаправочной станции во время осуществления операции по приему, хранению или выдаче бензина.</w:t>
      </w:r>
    </w:p>
    <w:p w:rsidR="00F05160" w:rsidRDefault="00172448">
      <w:pPr>
        <w:spacing w:after="150"/>
        <w:jc w:val="both"/>
      </w:pPr>
      <w:r>
        <w:t xml:space="preserve">386. Технологические системы передвижных автозаправочных станций следует устанавливать на площадках, расположенных и оборудованных в </w:t>
      </w:r>
      <w:r>
        <w:t>соответствии с требованиями пожарной безопасности, предъявляемыми к стационарным автозаправочным станциям.</w:t>
      </w:r>
    </w:p>
    <w:p w:rsidR="00F05160" w:rsidRDefault="00172448">
      <w:pPr>
        <w:spacing w:after="150"/>
        <w:jc w:val="both"/>
      </w:pPr>
      <w:r>
        <w:t>Запрещается использование в качестве передвижной автозаправочной станции автотопливозаправщиков и другой техники, не предназначенной для этих целей.</w:t>
      </w:r>
    </w:p>
    <w:p w:rsidR="00F05160" w:rsidRDefault="00172448">
      <w:pPr>
        <w:spacing w:after="150"/>
        <w:jc w:val="both"/>
      </w:pPr>
      <w:r>
        <w:t>387. Запрещается использовать на территории автозаправочной станции устройства с применением открытого пламени, а также теплогенерирующие агрегаты, аппараты и устройства с применением горючих теплоносителей и (или) с температурой на их внешней поверхности,</w:t>
      </w:r>
      <w:r>
        <w:t xml:space="preserve"> способной превысить (в том числе при неисправности теплогенерирующего аппарата) 90 градусов Цельсия.</w:t>
      </w:r>
    </w:p>
    <w:p w:rsidR="00F05160" w:rsidRDefault="00172448">
      <w:pPr>
        <w:spacing w:after="150"/>
        <w:jc w:val="both"/>
      </w:pPr>
      <w:r>
        <w:t>388. Для автозаправочной станции, на которой проектной документацией допускается использовать автоцистерны, не оборудованные донным клапаном, следует пред</w:t>
      </w:r>
      <w:r>
        <w:t xml:space="preserve">усматривать не менее 2 передвижных огнетушителей требуемого объема. (в ред. Постановления Правительства РФ </w:t>
      </w:r>
      <w:hyperlink r:id="rId146" w:anchor="l107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389. Автозаправочные станции оснащают</w:t>
      </w:r>
      <w:r>
        <w:t>ся первичными средствами пожаротушения.</w:t>
      </w:r>
    </w:p>
    <w:p w:rsidR="00F05160" w:rsidRDefault="00172448">
      <w:pPr>
        <w:spacing w:after="150"/>
        <w:jc w:val="both"/>
      </w:pPr>
      <w:r>
        <w:t xml:space="preserve">Заправочный островок для заправки только легковых автомобилей, имеющий от 1 до 4 топливораздаточных колонок, оснащается не менее чем 2 огнетушителями с минимальным рангом тушения модельного очага пожара 3A, 144B, C, </w:t>
      </w:r>
      <w:r>
        <w:t>E (с учетом климатических условий эксплуатации), а заправочный островок, имеющий от 5 до 8 топливораздаточных колонок, оснащается не менее чем 4 огнетушителями с минимальным рангом тушения модельного очага пожара 3A, 144B, C, E (с учетом климатических усло</w:t>
      </w:r>
      <w:r>
        <w:t>вий эксплуатации) и одним покрывалом для изоляции очага возгорания размером не менее 2 x 1,5 метра. Размещение огнетушителей должно предусматриваться на заправочных островках.</w:t>
      </w:r>
    </w:p>
    <w:p w:rsidR="00F05160" w:rsidRDefault="00172448">
      <w:pPr>
        <w:spacing w:after="150"/>
        <w:jc w:val="both"/>
      </w:pPr>
      <w:r>
        <w:t>Площадка для автоцистерны, а также заправочный островок для заправки, в том числ</w:t>
      </w:r>
      <w:r>
        <w:t>е грузовых автомобилей, автобусов, крупногабаритной строительной и сельскохозяйственной техники, дополнительно оснащается не менее чем 2 передвижными огнетушителями с минимальным рангом тушения модельного очага пожара 6A, 233B, C, E (с учетом климатических</w:t>
      </w:r>
      <w:r>
        <w:t xml:space="preserve"> условий эксплуатации).</w:t>
      </w:r>
    </w:p>
    <w:p w:rsidR="00F05160" w:rsidRDefault="00172448">
      <w:pPr>
        <w:spacing w:after="150"/>
        <w:jc w:val="both"/>
      </w:pPr>
      <w:r>
        <w:t>Размещение огнетушителей и покрывал для изоляции очага возгорания должно предусматриваться на заправочных островках в легкодоступных местах, защищенных от атмосферных осадков.</w:t>
      </w:r>
    </w:p>
    <w:p w:rsidR="00F05160" w:rsidRDefault="00172448">
      <w:pPr>
        <w:spacing w:after="150"/>
        <w:jc w:val="both"/>
      </w:pPr>
      <w:r>
        <w:t xml:space="preserve">390. При возникновении пожароопасных ситуаций на </w:t>
      </w:r>
      <w:r>
        <w:t xml:space="preserve">автозаправочной станции необходимо отключить электропитание технологической системы (кроме электропитания систем противоаварийной и противопожарной защиты), приостановить эксплуатацию объекта защиты, освободить его территорию от посетителей и транспортных </w:t>
      </w:r>
      <w:r>
        <w:t>средств и приступить к локализации и ликвидации пожароопасной ситуации.</w:t>
      </w:r>
    </w:p>
    <w:p w:rsidR="00F05160" w:rsidRDefault="00172448">
      <w:pPr>
        <w:spacing w:after="150"/>
        <w:jc w:val="both"/>
      </w:pPr>
      <w:r>
        <w:t>При возникновении пожара на автозаправочной станции необходимо немедленно вызвать подразделение пожарной охраны, привести в действие системы противопожарной защиты объекта и приступить</w:t>
      </w:r>
      <w:r>
        <w:t xml:space="preserve"> к тушению пожара имеющимися первичными средствами пожаротушения.</w:t>
      </w:r>
    </w:p>
    <w:p w:rsidR="00F05160" w:rsidRDefault="00172448">
      <w:pPr>
        <w:spacing w:after="150"/>
        <w:jc w:val="both"/>
      </w:pPr>
      <w:r>
        <w:t>На автоматических (безоператорных) автозаправочных станциях указанные действия осуществляются в соответствии с проектной документацией автоматически или дистанционно.</w:t>
      </w:r>
    </w:p>
    <w:p w:rsidR="00F05160" w:rsidRDefault="00172448">
      <w:pPr>
        <w:spacing w:after="150"/>
        <w:jc w:val="both"/>
      </w:pPr>
      <w:r>
        <w:t>391. При утечке бензина</w:t>
      </w:r>
      <w:r>
        <w:t xml:space="preserve"> на заправочном островке или на площадке для автоцистерны включение двигателей транспортных средств не допускается.</w:t>
      </w:r>
    </w:p>
    <w:p w:rsidR="00F05160" w:rsidRDefault="00F05160"/>
    <w:p w:rsidR="00F05160" w:rsidRDefault="00172448">
      <w:pPr>
        <w:spacing w:after="150"/>
        <w:jc w:val="center"/>
        <w:rPr>
          <w:sz w:val="32"/>
        </w:rPr>
      </w:pPr>
      <w:r>
        <w:rPr>
          <w:b/>
          <w:sz w:val="32"/>
        </w:rPr>
        <w:t>XVIII. Требования к инструкции о мерах пожарной безопасности</w:t>
      </w:r>
    </w:p>
    <w:p w:rsidR="00F05160" w:rsidRDefault="00172448">
      <w:pPr>
        <w:spacing w:after="150"/>
        <w:jc w:val="both"/>
      </w:pPr>
      <w:r>
        <w:t xml:space="preserve">392. Инструкция о мерах пожарной безопасности разрабатывается на основе </w:t>
      </w:r>
      <w:r>
        <w:t>настоящих Правил и нормативных правовых актов по пожарной безопасности, исходя из специфики пожарной опасности зданий, сооружений, помещений, технологических процессов, технологического и производственного оборудования.</w:t>
      </w:r>
    </w:p>
    <w:p w:rsidR="00F05160" w:rsidRDefault="00172448">
      <w:pPr>
        <w:spacing w:after="150"/>
        <w:jc w:val="both"/>
      </w:pPr>
      <w:r>
        <w:t>393. В инструкции о мерах пожарной б</w:t>
      </w:r>
      <w:r>
        <w:t>езопасности необходимо отражать следующие вопросы:</w:t>
      </w:r>
    </w:p>
    <w:p w:rsidR="00F05160" w:rsidRDefault="00172448">
      <w:pPr>
        <w:spacing w:after="150"/>
        <w:jc w:val="both"/>
      </w:pPr>
      <w:r>
        <w:t>а) порядок содержания территории, зданий, сооружений и помещений, эвакуационных путей и выходов, в том числе аварийных, а также путей доступа подразделений пожарной охраны на объекты защиты (на этажи, кров</w:t>
      </w:r>
      <w:r>
        <w:t>лю (покрытие) и др.);</w:t>
      </w:r>
    </w:p>
    <w:p w:rsidR="00F05160" w:rsidRDefault="00172448">
      <w:pPr>
        <w:spacing w:after="150"/>
        <w:jc w:val="both"/>
      </w:pPr>
      <w:r>
        <w:t>б) мероприятия по обеспечению пожарной безопасности технологических процессов при эксплуатации оборудования и производстве пожароопасных работ;</w:t>
      </w:r>
    </w:p>
    <w:p w:rsidR="00F05160" w:rsidRDefault="00172448">
      <w:pPr>
        <w:spacing w:after="150"/>
        <w:jc w:val="both"/>
      </w:pPr>
      <w:r>
        <w:t>в) порядок и нормы хранения и транспортировки пожаровзрывоопасных веществ и материалов;</w:t>
      </w:r>
    </w:p>
    <w:p w:rsidR="00F05160" w:rsidRDefault="00172448">
      <w:pPr>
        <w:spacing w:after="150"/>
        <w:jc w:val="both"/>
      </w:pPr>
      <w:r>
        <w:t>г)</w:t>
      </w:r>
      <w:r>
        <w:t xml:space="preserve"> порядок осмотра и закрытия помещений по окончании работы;</w:t>
      </w:r>
    </w:p>
    <w:p w:rsidR="00F05160" w:rsidRDefault="00172448">
      <w:pPr>
        <w:spacing w:after="150"/>
        <w:jc w:val="both"/>
      </w:pPr>
      <w:r>
        <w:t>д) расположение мест для курения, применения открытого огня, проезда транспорта, проведения огневых или иных пожароопасных работ;</w:t>
      </w:r>
    </w:p>
    <w:p w:rsidR="00F05160" w:rsidRDefault="00172448">
      <w:pPr>
        <w:spacing w:after="150"/>
        <w:jc w:val="both"/>
      </w:pPr>
      <w:r>
        <w:t>е) порядок сбора, хранения и удаления горючих веществ и материалов,</w:t>
      </w:r>
      <w:r>
        <w:t xml:space="preserve"> содержания и хранения спецодежды;</w:t>
      </w:r>
    </w:p>
    <w:p w:rsidR="00F05160" w:rsidRDefault="00172448">
      <w:pPr>
        <w:spacing w:after="150"/>
        <w:jc w:val="both"/>
      </w:pPr>
      <w:r>
        <w:t>ж) допустимое количество единовременно находящихся в помещениях сырья, полуфабрикатов и готовой продукции;</w:t>
      </w:r>
    </w:p>
    <w:p w:rsidR="00F05160" w:rsidRDefault="00172448">
      <w:pPr>
        <w:spacing w:after="150"/>
        <w:jc w:val="both"/>
      </w:pPr>
      <w:r>
        <w:t>з) порядок и периодичность уборки горючих отходов и пыли, хранения промасленной спецодежды, ветоши;</w:t>
      </w:r>
    </w:p>
    <w:p w:rsidR="00F05160" w:rsidRDefault="00172448">
      <w:pPr>
        <w:spacing w:after="150"/>
        <w:jc w:val="both"/>
      </w:pPr>
      <w:r>
        <w:t xml:space="preserve">и) предельные </w:t>
      </w:r>
      <w:r>
        <w:t>показания контрольно-измерительных приборов (манометры, термометры и др.), отклонения от которых могут вызвать пожар или взрыв;</w:t>
      </w:r>
    </w:p>
    <w:p w:rsidR="00F05160" w:rsidRDefault="00172448">
      <w:pPr>
        <w:spacing w:after="150"/>
        <w:jc w:val="both"/>
      </w:pPr>
      <w:r>
        <w:t>к) обязанности и действия работников при пожаре, в том числе при вызове пожарной охраны, открытии и блокировании в открытом сост</w:t>
      </w:r>
      <w:r>
        <w:t>оянии вращающихся дверей и турникетов, а также других устройств, препятствующих свободной эвакуации людей, аварийной остановке технологического оборудования, отключении вентиляции и электрооборудования (в том числе в случае пожара и по окончании рабочего д</w:t>
      </w:r>
      <w:r>
        <w:t>ня), пользовании средствами пожаротушения и пожарной автоматики, эвакуации горючих веществ и материальных ценностей, осмотре и приведении в пожаровзрывобезопасное состояние всех помещений предприятия (подразделения);</w:t>
      </w:r>
    </w:p>
    <w:p w:rsidR="00F05160" w:rsidRDefault="00172448">
      <w:pPr>
        <w:spacing w:after="150"/>
        <w:jc w:val="both"/>
      </w:pPr>
      <w:r>
        <w:t>л) допустимое (предельное) количество л</w:t>
      </w:r>
      <w:r>
        <w:t>юдей, которые могут одновременно находиться на объекте защиты;</w:t>
      </w:r>
    </w:p>
    <w:p w:rsidR="00F05160" w:rsidRDefault="00172448">
      <w:pPr>
        <w:spacing w:after="150"/>
        <w:jc w:val="both"/>
      </w:pPr>
      <w:r>
        <w:t xml:space="preserve">м) перечень должностных лиц, являющихся дежурным персоналом на объекте защиты (при их наличии). (в ред. Постановления Правительства РФ </w:t>
      </w:r>
      <w:hyperlink r:id="rId147" w:anchor="l110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394. В инструкции о мерах пожарной безопасности указываются лица, ответственные за обеспечение пожарной безопасности, в том числе за:</w:t>
      </w:r>
    </w:p>
    <w:p w:rsidR="00F05160" w:rsidRDefault="00172448">
      <w:pPr>
        <w:spacing w:after="150"/>
        <w:jc w:val="both"/>
      </w:pPr>
      <w:r>
        <w:t>а) сообщение о возникновении пожара в пожарную охрану и оповещение (</w:t>
      </w:r>
      <w:r>
        <w:t>информирование) руководства, дежурных и аварийных служб объекта защиты;</w:t>
      </w:r>
    </w:p>
    <w:p w:rsidR="00F05160" w:rsidRDefault="00172448">
      <w:pPr>
        <w:spacing w:after="150"/>
        <w:jc w:val="both"/>
      </w:pPr>
      <w:r>
        <w:t>б) организацию спасения людей с использованием для этого имеющихся сил и технических средств;</w:t>
      </w:r>
    </w:p>
    <w:p w:rsidR="00F05160" w:rsidRDefault="00172448">
      <w:pPr>
        <w:spacing w:after="150"/>
        <w:jc w:val="both"/>
      </w:pPr>
      <w:r>
        <w:t>в) проверку включения автоматических систем противопожарной защиты (систем оповещения люде</w:t>
      </w:r>
      <w:r>
        <w:t>й о пожаре, пожаротушения, противодымной защиты);</w:t>
      </w:r>
    </w:p>
    <w:p w:rsidR="00F05160" w:rsidRDefault="00172448">
      <w:pPr>
        <w:spacing w:after="150"/>
        <w:jc w:val="both"/>
      </w:pPr>
      <w:r>
        <w:t>г) отключение при необходимости электроэнергии (за исключением систем противопожарной защиты), остановку работы транспортирующих устройств, агрегатов, устройств с применением открытого пламени, а также тепл</w:t>
      </w:r>
      <w:r>
        <w:t>огенерирующих агрегатов, аппаратов и устройств с применением горючих теплоносителей и (или) с температурой на их внешней поверхности, способной превысить (в том числе при неисправности теплогенерирующего аппарата) 90 градусов Цельсия;</w:t>
      </w:r>
    </w:p>
    <w:p w:rsidR="00F05160" w:rsidRDefault="00172448">
      <w:pPr>
        <w:spacing w:after="150"/>
        <w:jc w:val="both"/>
      </w:pPr>
      <w:r>
        <w:t>д) перекрывание сырье</w:t>
      </w:r>
      <w:r>
        <w:t>вых, газовых, паровых и водных коммуникаций, остановку работы систем вентиляции в аварийном и смежных с ним помещениях, а также выполнение других мероприятий, способствующих предотвращению развития пожара и задымления помещений здания, сооружения;</w:t>
      </w:r>
    </w:p>
    <w:p w:rsidR="00F05160" w:rsidRDefault="00172448">
      <w:pPr>
        <w:spacing w:after="150"/>
        <w:jc w:val="both"/>
      </w:pPr>
      <w:r>
        <w:t xml:space="preserve">е) </w:t>
      </w:r>
      <w:r>
        <w:t>прекращение всех работ в здании, сооружении (если это допустимо по технологическому процессу производства), кроме работ, связанных с мероприятиями по ликвидации пожара;</w:t>
      </w:r>
    </w:p>
    <w:p w:rsidR="00F05160" w:rsidRDefault="00172448">
      <w:pPr>
        <w:spacing w:after="150"/>
        <w:jc w:val="both"/>
      </w:pPr>
      <w:r>
        <w:t>ж) удаление за пределы опасной зоны всех работников, не задействованных в тушении пожар</w:t>
      </w:r>
      <w:r>
        <w:t>а;</w:t>
      </w:r>
    </w:p>
    <w:p w:rsidR="00F05160" w:rsidRDefault="00172448">
      <w:pPr>
        <w:spacing w:after="150"/>
        <w:jc w:val="both"/>
      </w:pPr>
      <w:r>
        <w:t>з) осуществление общего руководства тушением пожара (с учетом специфических особенностей объекта защиты) до прибытия подразделения пожарной охраны;</w:t>
      </w:r>
    </w:p>
    <w:p w:rsidR="00F05160" w:rsidRDefault="00172448">
      <w:pPr>
        <w:spacing w:after="150"/>
        <w:jc w:val="both"/>
      </w:pPr>
      <w:r>
        <w:t>и) обеспечение соблюдения требований безопасности работниками, принимающими участие в тушении пожара;</w:t>
      </w:r>
    </w:p>
    <w:p w:rsidR="00F05160" w:rsidRDefault="00172448">
      <w:pPr>
        <w:spacing w:after="150"/>
        <w:jc w:val="both"/>
      </w:pPr>
      <w:r>
        <w:t xml:space="preserve">к) </w:t>
      </w:r>
      <w:r>
        <w:t>организацию одновременно с тушением пожара эвакуации и защиты материальных ценностей;</w:t>
      </w:r>
    </w:p>
    <w:p w:rsidR="00F05160" w:rsidRDefault="00172448">
      <w:pPr>
        <w:spacing w:after="150"/>
        <w:jc w:val="both"/>
      </w:pPr>
      <w:r>
        <w:t>л) встречу подразделений пожарной охраны и оказание помощи в выборе кратчайшего пути для подъезда к очагу пожара;</w:t>
      </w:r>
    </w:p>
    <w:p w:rsidR="00F05160" w:rsidRDefault="00172448">
      <w:pPr>
        <w:spacing w:after="150"/>
        <w:jc w:val="both"/>
      </w:pPr>
      <w:r>
        <w:t>м) сообщение подразделениям пожарной охраны, привлекаемы</w:t>
      </w:r>
      <w:r>
        <w:t>м для тушения пожаров и проведения связанных с ними первоочередных аварийно-спасательных работ, сведений, необходимых для обеспечения безопасности личного состава, о перерабатываемых или хранящихся на объекте защиты опасных (взрывоопасных), взрывчатых, сил</w:t>
      </w:r>
      <w:r>
        <w:t>ьнодействующих ядовитых веществах;</w:t>
      </w:r>
    </w:p>
    <w:p w:rsidR="00F05160" w:rsidRDefault="00172448">
      <w:pPr>
        <w:spacing w:after="150"/>
        <w:jc w:val="both"/>
      </w:pPr>
      <w:r>
        <w:t>н) по прибытии подразделения пожарной охраны информирование руководителя тушения пожара о конструктивных и технологических особенностях объекта защиты, прилегающих строений и сооружений, о количестве и пожароопасных свойс</w:t>
      </w:r>
      <w:r>
        <w:t>твах хранимых и применяемых на объекте защиты веществ, материалов, изделий и сообщение других сведений, необходимых для успешной ликвидации пожара;</w:t>
      </w:r>
    </w:p>
    <w:p w:rsidR="00F05160" w:rsidRDefault="00172448">
      <w:pPr>
        <w:spacing w:after="150"/>
        <w:jc w:val="both"/>
      </w:pPr>
      <w:r>
        <w:t>о) организацию привлечения сил и средств объекта защиты к осуществлению мероприятий, связанных с ликвидацией</w:t>
      </w:r>
      <w:r>
        <w:t xml:space="preserve"> пожара и предупреждением его развития.</w:t>
      </w:r>
    </w:p>
    <w:p w:rsidR="00F05160" w:rsidRDefault="00F05160"/>
    <w:p w:rsidR="00F05160" w:rsidRDefault="00172448">
      <w:pPr>
        <w:spacing w:after="150"/>
        <w:jc w:val="center"/>
        <w:rPr>
          <w:sz w:val="32"/>
        </w:rPr>
      </w:pPr>
      <w:r>
        <w:rPr>
          <w:b/>
          <w:sz w:val="32"/>
        </w:rPr>
        <w:t>XIX. Обеспечение объектов защиты первичными средствами пожаротушения</w:t>
      </w:r>
    </w:p>
    <w:p w:rsidR="00F05160" w:rsidRDefault="00172448">
      <w:pPr>
        <w:spacing w:after="150"/>
        <w:jc w:val="both"/>
      </w:pPr>
      <w:r>
        <w:t>395. При определении видов и количества первичных средств пожаротушения следует учитывать физико-химические и пожароопасные свойства горючих вещес</w:t>
      </w:r>
      <w:r>
        <w:t>тв, их взаимодействие с огнетушащими веществами, а также площадь помещений, открытых площадок и установок.</w:t>
      </w:r>
    </w:p>
    <w:p w:rsidR="00F05160" w:rsidRDefault="00172448">
      <w:pPr>
        <w:spacing w:after="150"/>
        <w:jc w:val="both"/>
      </w:pPr>
      <w:r>
        <w:t>396. Комплектование технологического оборудования огнетушителями осуществляется согласно требованиям технических условий (паспортов) на это оборудова</w:t>
      </w:r>
      <w:r>
        <w:t>ние.</w:t>
      </w:r>
    </w:p>
    <w:p w:rsidR="00F05160" w:rsidRDefault="00172448">
      <w:pPr>
        <w:spacing w:after="150"/>
        <w:jc w:val="both"/>
      </w:pPr>
      <w:r>
        <w:t>397. Выбор типа и расчет необходимого количества огнетушителей на объекте защиты (в помещении) осуществляется в соответствии с положениями настоящих Правил и приложениями N 1 и 2 к настоящим Правилам в зависимости от огнетушащей способности огнетушите</w:t>
      </w:r>
      <w:r>
        <w:t>ля, категорий помещений по пожарной и взрывопожарной опасности, а также класса пожара.</w:t>
      </w:r>
    </w:p>
    <w:p w:rsidR="00F05160" w:rsidRDefault="00172448">
      <w:pPr>
        <w:spacing w:after="150"/>
        <w:jc w:val="both"/>
      </w:pPr>
      <w:r>
        <w:t>Для тушения пожаров различных классов порошковые огнетушители должны иметь соответствующие заряды:</w:t>
      </w:r>
    </w:p>
    <w:p w:rsidR="00F05160" w:rsidRDefault="00172448">
      <w:pPr>
        <w:spacing w:after="150"/>
        <w:jc w:val="both"/>
      </w:pPr>
      <w:r>
        <w:t>для пожаров класса A - порошок ABCE;</w:t>
      </w:r>
    </w:p>
    <w:p w:rsidR="00F05160" w:rsidRDefault="00172448">
      <w:pPr>
        <w:spacing w:after="150"/>
        <w:jc w:val="both"/>
      </w:pPr>
      <w:r>
        <w:t>для пожаров классов B, C, E - пор</w:t>
      </w:r>
      <w:r>
        <w:t>ошок BCE или ABCE;</w:t>
      </w:r>
    </w:p>
    <w:p w:rsidR="00F05160" w:rsidRDefault="00172448">
      <w:pPr>
        <w:spacing w:after="150"/>
        <w:jc w:val="both"/>
      </w:pPr>
      <w:r>
        <w:t>для пожаров класса D - порошок D.</w:t>
      </w:r>
    </w:p>
    <w:p w:rsidR="00F05160" w:rsidRDefault="00172448">
      <w:pPr>
        <w:spacing w:after="150"/>
        <w:jc w:val="both"/>
      </w:pPr>
      <w:r>
        <w:t>Выбор огнетушителя (передвижной или переносной) обусловлен размерами возможных очагов пожара.</w:t>
      </w:r>
    </w:p>
    <w:p w:rsidR="00F05160" w:rsidRDefault="00172448">
      <w:pPr>
        <w:spacing w:after="150"/>
        <w:jc w:val="both"/>
      </w:pPr>
      <w:r>
        <w:t>Допускается использовать огнетушители более высокого ранга, чем предусмотрено приложениями N 1 и 2 к настоящи</w:t>
      </w:r>
      <w:r>
        <w:t>м Правилам.</w:t>
      </w:r>
    </w:p>
    <w:p w:rsidR="00F05160" w:rsidRDefault="00172448">
      <w:pPr>
        <w:spacing w:after="150"/>
        <w:jc w:val="both"/>
      </w:pPr>
      <w:r>
        <w:t>398. При выборе огнетушителя с соответствующим температурным пределом использования учитываются климатические условия эксплуатации зданий, сооружений, помещений.</w:t>
      </w:r>
    </w:p>
    <w:p w:rsidR="00F05160" w:rsidRDefault="00172448">
      <w:pPr>
        <w:spacing w:after="150"/>
        <w:jc w:val="both"/>
      </w:pPr>
      <w:r>
        <w:t>399. Если возможны комбинированные очаги пожара, то предпочтение при выборе огнету</w:t>
      </w:r>
      <w:r>
        <w:t>шителя отдается более универсальному по области применения.</w:t>
      </w:r>
    </w:p>
    <w:p w:rsidR="00F05160" w:rsidRDefault="00172448">
      <w:pPr>
        <w:spacing w:after="150"/>
        <w:jc w:val="both"/>
      </w:pPr>
      <w:r>
        <w:t>400. В общественных зданиях и сооружениях на каждом этаже размещается не менее 2 огнетушителей с минимальным рангом тушения модельного очага пожара в соответствии с приложением N 1 к настоящим Пра</w:t>
      </w:r>
      <w:r>
        <w:t>вилам и расстояние до огнетушителя от возможного очага возгорания не должно превышать норм, установленных пунктом 406 настоящих Правил.</w:t>
      </w:r>
    </w:p>
    <w:p w:rsidR="00F05160" w:rsidRDefault="00172448">
      <w:pPr>
        <w:spacing w:after="150"/>
        <w:jc w:val="both"/>
      </w:pPr>
      <w:r>
        <w:t xml:space="preserve">401. Помещение категории Д по взрывопожарной и пожарной опасности не оснащается огнетушителями, если площадь этого </w:t>
      </w:r>
      <w:r>
        <w:t>помещения не превышает 100 кв. метров.</w:t>
      </w:r>
    </w:p>
    <w:p w:rsidR="00F05160" w:rsidRDefault="00172448">
      <w:pPr>
        <w:spacing w:after="150"/>
        <w:jc w:val="both"/>
      </w:pPr>
      <w:r>
        <w:t>402. При наличии нескольких рядом расположенных помещений одного функционального назначения определение необходимого количества огнетушителей осуществляется по суммарной площади этих помещений и с учетом положений нас</w:t>
      </w:r>
      <w:r>
        <w:t>тоящих Правил.</w:t>
      </w:r>
    </w:p>
    <w:p w:rsidR="00F05160" w:rsidRDefault="00172448">
      <w:pPr>
        <w:spacing w:after="150"/>
        <w:jc w:val="both"/>
      </w:pPr>
      <w:r>
        <w:t>403. Каждый огнетушитель, отправленный с объекта защиты на перезарядку, заменяется заряженным огнетушителем, соответствующим минимальному рангу тушения модельного очага пожара огнетушителя, отправленного на перезарядку.</w:t>
      </w:r>
    </w:p>
    <w:p w:rsidR="00F05160" w:rsidRDefault="00172448">
      <w:pPr>
        <w:spacing w:after="150"/>
        <w:jc w:val="both"/>
      </w:pPr>
      <w:r>
        <w:t>404. При защите помещ</w:t>
      </w:r>
      <w:r>
        <w:t>ений огнетушителями следует учитывать специфику взаимодействия огнетушащих веществ с защищаемым оборудованием, изделиями и материалами.</w:t>
      </w:r>
    </w:p>
    <w:p w:rsidR="00F05160" w:rsidRDefault="00172448">
      <w:pPr>
        <w:spacing w:after="150"/>
        <w:jc w:val="both"/>
      </w:pPr>
      <w:r>
        <w:t xml:space="preserve">405. Помещения, оборудованные автоматическими установками пожаротушения, обеспечиваются огнетушителями на 50 процентов </w:t>
      </w:r>
      <w:r>
        <w:t>расчетного количества огнетушителей, при этом расстояние до огнетушителя от возможного очага возгорания не должно превышать норм, установленных пунктом 406 настоящих Правил.</w:t>
      </w:r>
    </w:p>
    <w:p w:rsidR="00F05160" w:rsidRDefault="00172448">
      <w:pPr>
        <w:spacing w:after="150"/>
        <w:jc w:val="both"/>
      </w:pPr>
      <w:r>
        <w:t>406. Расстояние от возможного очага пожара до места размещения переносного огнетуш</w:t>
      </w:r>
      <w:r>
        <w:t>ителя (с учетом перегородок, дверных проемов, возможных загромождений, оборудования) не должно превышать 20 метров для помещений административного и общественного назначения, 30 метров - для помещений категорий А, Б и В1 - В4 по пожарной и взрывопожарной о</w:t>
      </w:r>
      <w:r>
        <w:t>пасности, 40 метров - для помещений категории Г по пожарной и взрывопожарной опасности, 70 метров - для помещений категории Д по пожарной и взрывопожарной опасности.</w:t>
      </w:r>
    </w:p>
    <w:p w:rsidR="00F05160" w:rsidRDefault="00172448">
      <w:pPr>
        <w:spacing w:after="150"/>
        <w:jc w:val="both"/>
      </w:pPr>
      <w:r>
        <w:t>Помещения производственного и складского назначения площадью более 500 кв. метров дополнит</w:t>
      </w:r>
      <w:r>
        <w:t>ельно оснащаются передвижными огнетушителями по нормам, предусмотренным приложением N 2 к настоящим Правилам. Не требуется оснащение передвижными огнетушителями помещений категории Д по взрывопожарной и пожарной опасности. (в ред. Постановления Правительст</w:t>
      </w:r>
      <w:r>
        <w:t>ва РФ </w:t>
      </w:r>
      <w:hyperlink r:id="rId148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407. Каждый огнетушитель, установленный на объекте защиты, должен иметь порядковый номер, нанесенный на корпус огнетушителя, дату зарядки (пе</w:t>
      </w:r>
      <w:r>
        <w:t>резарядки), а запускающее или запорно-пусковое устройство должно быть опломбировано.</w:t>
      </w:r>
    </w:p>
    <w:p w:rsidR="00F05160" w:rsidRDefault="00172448">
      <w:pPr>
        <w:spacing w:after="150"/>
        <w:jc w:val="both"/>
      </w:pPr>
      <w:r>
        <w:t>408. В зимнее время огнетушители с зарядом на водной основе необходимо хранить в соответствии с инструкцией изготовителя.</w:t>
      </w:r>
    </w:p>
    <w:p w:rsidR="00F05160" w:rsidRDefault="00172448">
      <w:pPr>
        <w:spacing w:after="150"/>
        <w:jc w:val="both"/>
      </w:pPr>
      <w:r>
        <w:t>409. Огнетушители, размещенные в коридорах, прохо</w:t>
      </w:r>
      <w:r>
        <w:t>дах, не должны препятствовать безопасной эвакуации людей. Огнетушители следует располагать на видных местах вблизи от выходов из помещений на высоте не более 1,5 метра до верха корпуса огнетушителя либо в специальных подставках, исключающих падение или опр</w:t>
      </w:r>
      <w:r>
        <w:t>окидывание. (в ред. Постановления Правительства РФ </w:t>
      </w:r>
      <w:hyperlink r:id="rId149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410. Производственные и (или) складские здания предприятий (организаций), не оборудованные внутр</w:t>
      </w:r>
      <w:r>
        <w:t>енним противопожарным водопроводом или автоматическими установками пожаротушения (за исключением зданий, оборудовать которые установками пожаротушения и внутренним противопожарным водопроводом не требуется), помещения и площадки предприятий (организаций) п</w:t>
      </w:r>
      <w:r>
        <w:t>о первичной переработке сельскохозяйственных культур, помещения различного назначения, в которых проводятся огневые работы, а также территории предприятий (организаций), не имеющих источников наружного противопожарного водоснабжения, или наружные технологи</w:t>
      </w:r>
      <w:r>
        <w:t>ческие установки предприятий (организаций), удаленные на расстояние более 100 метров от источников наружного противопожарного водоснабжения, должны оборудоваться пожарными щитами.</w:t>
      </w:r>
    </w:p>
    <w:p w:rsidR="00F05160" w:rsidRDefault="00172448">
      <w:pPr>
        <w:spacing w:after="150"/>
        <w:jc w:val="both"/>
      </w:pPr>
      <w:r>
        <w:t>Тип пожарных щитов определяется в зависимости от категории помещений, зданий</w:t>
      </w:r>
      <w:r>
        <w:t xml:space="preserve"> (сооружений) и наружных технологических установок по взрывопожарной и пожарной опасности. Нормы оснащения зданий, сооружений, строений и территорий пожарными щитами приводятся согласно приложению N 6. (в ред. Постановления Правительства РФ </w:t>
      </w:r>
      <w:hyperlink r:id="rId150" w:anchor="l110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Пожарные щиты комплектуются немеханизированным пожарным инструментом и инвентарем. Нормы комплектации пожарных щитов немеханизированным инструментом и инвентар</w:t>
      </w:r>
      <w:r>
        <w:t>ем приводятся согласно приложению N 7.</w:t>
      </w:r>
    </w:p>
    <w:p w:rsidR="00F05160" w:rsidRDefault="00172448">
      <w:pPr>
        <w:spacing w:after="150"/>
        <w:jc w:val="both"/>
      </w:pPr>
      <w:r>
        <w:t xml:space="preserve">411. Пункт утратил силу. (в ред. Постановления Правительства РФ </w:t>
      </w:r>
      <w:hyperlink r:id="rId151" w:anchor="l112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412. Покрывала для изоляции очагов пожаро</w:t>
      </w:r>
      <w:r>
        <w:t>в классов A, E должны быть не менее 1 метра шириной и 1 метра длиной. (в ред. Постановления Правительства РФ </w:t>
      </w:r>
      <w:hyperlink r:id="rId152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Покрывала для изоляции очага пожара кл</w:t>
      </w:r>
      <w:r>
        <w:t>асса B должны быть не менее чем 2 на 1,5 метра. (в ред. Постановления Правительства РФ </w:t>
      </w:r>
      <w:hyperlink r:id="rId153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Покрывала для изоляции очага возгорания хранятся в водонепро</w:t>
      </w:r>
      <w:r>
        <w:t>ницаемых закрывающихся футлярах (чехлах, упаковках), позволяющих быстро применить эти средства в случае пожара.</w:t>
      </w:r>
    </w:p>
    <w:p w:rsidR="00F05160" w:rsidRDefault="00172448">
      <w:pPr>
        <w:spacing w:after="150"/>
        <w:jc w:val="both"/>
      </w:pPr>
      <w:r>
        <w:t xml:space="preserve">Абзац четвертый - Утратил силу. (в ред. Постановления Правительства РФ </w:t>
      </w:r>
      <w:hyperlink r:id="rId154" w:anchor="l112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413. Использование первичных средств пожаротушения, немеханизированного пожарного инструмента и инвентаря для хозяйственных и прочих нужд, не связанных с тушением пожара, запрещается.</w:t>
      </w:r>
    </w:p>
    <w:p w:rsidR="00F05160" w:rsidRDefault="00F05160"/>
    <w:p w:rsidR="00F05160" w:rsidRDefault="00172448">
      <w:pPr>
        <w:spacing w:after="150"/>
        <w:jc w:val="center"/>
        <w:rPr>
          <w:sz w:val="32"/>
        </w:rPr>
      </w:pPr>
      <w:r>
        <w:rPr>
          <w:b/>
          <w:sz w:val="32"/>
        </w:rPr>
        <w:t xml:space="preserve">XX. Порядок оформления паспорта </w:t>
      </w:r>
      <w:r>
        <w:rPr>
          <w:b/>
          <w:sz w:val="32"/>
        </w:rPr>
        <w:t>населенного пункта, паспорта территории</w:t>
      </w:r>
    </w:p>
    <w:p w:rsidR="00F05160" w:rsidRDefault="00172448">
      <w:pPr>
        <w:spacing w:after="150"/>
        <w:jc w:val="both"/>
      </w:pPr>
      <w:r>
        <w:t>414. Паспорт населенного пункта и паспорт территории составляются к началу пожароопасного сезона на каждый населенный пункт, подверженный угрозе лесных пожаров и других ландшафтных (природных) пожаров, а также на тер</w:t>
      </w:r>
      <w:r>
        <w:t xml:space="preserve">риторию организации отдыха детей и их оздоровления, территорию садоводства или огородничества, подверженных угрозе лесных пожаров, по формам согласно приложениям N 8 и 9. (в ред. Постановления Правительства РФ </w:t>
      </w:r>
      <w:hyperlink r:id="rId155" w:anchor="l17" w:history="1">
        <w:r>
          <w:rPr>
            <w:u w:val="single"/>
          </w:rPr>
          <w:t>от 21.05.2021 N 766</w:t>
        </w:r>
      </w:hyperlink>
      <w:r>
        <w:t>)</w:t>
      </w:r>
    </w:p>
    <w:p w:rsidR="00F05160" w:rsidRDefault="00172448">
      <w:pPr>
        <w:spacing w:after="150"/>
        <w:jc w:val="both"/>
      </w:pPr>
      <w:r>
        <w:t>Паспорт населенного пункта и паспорт территории должны содержать достоверную информацию, соответствующую фактической обстановке обеспечения пожарной безопасности на соответствующей территории.</w:t>
      </w:r>
    </w:p>
    <w:p w:rsidR="00F05160" w:rsidRDefault="00172448">
      <w:pPr>
        <w:spacing w:after="150"/>
        <w:jc w:val="both"/>
      </w:pPr>
      <w:r>
        <w:t xml:space="preserve">415. Территория организации отдыха детей и их оздоровления, территория садоводства или огородничества считаются подверженными угрозе лесных пожаров в случае их непосредственного примыкания к хвойному (смешанному) лесному участку либо наличия на их землях </w:t>
      </w:r>
      <w:r>
        <w:t xml:space="preserve">(территории) хвойного (смешанного) леса. (в ред. Постановления Правительства РФ </w:t>
      </w:r>
      <w:hyperlink r:id="rId156" w:anchor="l19" w:history="1">
        <w:r>
          <w:rPr>
            <w:u w:val="single"/>
          </w:rPr>
          <w:t>от 21.05.2021 N 766</w:t>
        </w:r>
      </w:hyperlink>
      <w:r>
        <w:t>)</w:t>
      </w:r>
    </w:p>
    <w:p w:rsidR="00F05160" w:rsidRDefault="00172448">
      <w:pPr>
        <w:spacing w:after="150"/>
        <w:jc w:val="both"/>
      </w:pPr>
      <w:r>
        <w:t>Населенный пункт считается подверженным угрозе лесных пожаров и др</w:t>
      </w:r>
      <w:r>
        <w:t xml:space="preserve">угих ландшафтных (природных) пожаров: (в ред. Постановления Правительства РФ </w:t>
      </w:r>
      <w:hyperlink r:id="rId157" w:anchor="l21" w:history="1">
        <w:r>
          <w:rPr>
            <w:u w:val="single"/>
          </w:rPr>
          <w:t>от 21.05.2021 N 766</w:t>
        </w:r>
      </w:hyperlink>
      <w:r>
        <w:t>)</w:t>
      </w:r>
    </w:p>
    <w:p w:rsidR="00F05160" w:rsidRDefault="00172448">
      <w:pPr>
        <w:spacing w:after="150"/>
        <w:jc w:val="both"/>
      </w:pPr>
      <w:r>
        <w:t xml:space="preserve">в случае его примыкания к хвойному (смешанному) лесному участку либо </w:t>
      </w:r>
      <w:r>
        <w:t xml:space="preserve">наличия на его землях (территории) хвойного (смешанного) леса; (в ред. Постановления Правительства РФ </w:t>
      </w:r>
      <w:hyperlink r:id="rId158" w:anchor="l21" w:history="1">
        <w:r>
          <w:rPr>
            <w:u w:val="single"/>
          </w:rPr>
          <w:t>от 21.05.2021 N 766</w:t>
        </w:r>
      </w:hyperlink>
      <w:r>
        <w:t>)</w:t>
      </w:r>
    </w:p>
    <w:p w:rsidR="00F05160" w:rsidRDefault="00172448">
      <w:pPr>
        <w:spacing w:after="150"/>
        <w:jc w:val="both"/>
      </w:pPr>
      <w:r>
        <w:t>в случае его примыкания к земельному участку</w:t>
      </w:r>
      <w:r>
        <w:t>, заросшему камышовыми и (или) тростниковыми зарослями, сорными растениями и (или) древесно-кустарниковой растительностью (за исключением поле- и лесозащитных насаждений, мелиоративных защитных лесных насаждений, плодовых и ягодных насаждений). (в ред. Пос</w:t>
      </w:r>
      <w:r>
        <w:t xml:space="preserve">тановлений Правительства РФ </w:t>
      </w:r>
      <w:hyperlink r:id="rId159" w:anchor="l21" w:history="1">
        <w:r>
          <w:rPr>
            <w:u w:val="single"/>
          </w:rPr>
          <w:t>от 21.05.2021 N 766</w:t>
        </w:r>
      </w:hyperlink>
      <w:r>
        <w:t xml:space="preserve">, </w:t>
      </w:r>
      <w:hyperlink r:id="rId160" w:anchor="l114" w:history="1">
        <w:r>
          <w:rPr>
            <w:u w:val="single"/>
          </w:rPr>
          <w:t>от 24.10.2022 N 1885</w:t>
        </w:r>
      </w:hyperlink>
      <w:r>
        <w:t>, </w:t>
      </w:r>
      <w:hyperlink r:id="rId161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416. Населенный пункт, территория организации отдыха детей и их оздоровления, территория садоводства или огородничества признаются примыкающими к л</w:t>
      </w:r>
      <w:r>
        <w:t xml:space="preserve">есному участку, если расстояние до крайних деревьев соответствующего лесного участка составляет: (в ред. Постановления Правительства РФ </w:t>
      </w:r>
      <w:hyperlink r:id="rId162" w:anchor="l25" w:history="1">
        <w:r>
          <w:rPr>
            <w:u w:val="single"/>
          </w:rPr>
          <w:t>от 21.05.2021 N 766</w:t>
        </w:r>
      </w:hyperlink>
      <w:r>
        <w:t>)</w:t>
      </w:r>
    </w:p>
    <w:p w:rsidR="00F05160" w:rsidRDefault="00172448">
      <w:pPr>
        <w:spacing w:after="150"/>
        <w:jc w:val="both"/>
      </w:pPr>
      <w:r>
        <w:t>а) менее 1</w:t>
      </w:r>
      <w:r>
        <w:t>00 метров от границы населенного пункта, территории организации отдыха детей и их оздоровления и территории садоводства или огородничества, где имеются объекты защиты с количеством этажей более 2;</w:t>
      </w:r>
    </w:p>
    <w:p w:rsidR="00F05160" w:rsidRDefault="00172448">
      <w:pPr>
        <w:spacing w:after="150"/>
        <w:jc w:val="both"/>
      </w:pPr>
      <w:r>
        <w:t>б) менее 50 метров от границы населенного пункта, организац</w:t>
      </w:r>
      <w:r>
        <w:t>ии отдыха детей и их оздоровления, территории садоводства или огородничества, где имеются объекты защиты с количеством этажей 2 и менее.</w:t>
      </w:r>
    </w:p>
    <w:p w:rsidR="00F05160" w:rsidRDefault="00172448">
      <w:pPr>
        <w:spacing w:after="150"/>
        <w:jc w:val="both"/>
      </w:pPr>
      <w:r>
        <w:t>Населенный пункт признается примыкающим к земельному участку, заросшему камышовыми и (или) тростниковыми зарослями, сор</w:t>
      </w:r>
      <w:r>
        <w:t>ными растениями и (или) древесно-кустарниковой растительностью (за исключением поле- и лесозащитных насаждений, мелиоративных защитных лесных насаждений, плодовых и ягодных насаждений), если расстояние от границы населенного пункта составляет менее 50 метр</w:t>
      </w:r>
      <w:r>
        <w:t xml:space="preserve">ов до границы указанного земельного участка. (в ред. Постановления Правительства РФ </w:t>
      </w:r>
      <w:hyperlink r:id="rId163" w:anchor="l27" w:history="1">
        <w:r>
          <w:rPr>
            <w:u w:val="single"/>
          </w:rPr>
          <w:t>от 21.05.2021 N 766</w:t>
        </w:r>
      </w:hyperlink>
      <w:r>
        <w:t>)</w:t>
      </w:r>
    </w:p>
    <w:p w:rsidR="00F05160" w:rsidRDefault="00172448">
      <w:pPr>
        <w:spacing w:after="150"/>
        <w:jc w:val="both"/>
      </w:pPr>
      <w:r>
        <w:t>417. Перечень населенных пунктов, подверженных угрозе лесных пожаров и других ландшафтных (природных) пожаров, а также перечень территорий организаций отдыха детей и их оздоровления, территорий садоводства или огородничества, подверженных угрозе лесных пож</w:t>
      </w:r>
      <w:r>
        <w:t xml:space="preserve">аров, и начало пожароопасного сезона ежегодно устанавливаются нормативным правовым актом субъекта Российской Федерации. (в ред. Постановлений Правительства РФ </w:t>
      </w:r>
      <w:hyperlink r:id="rId164" w:anchor="l27" w:history="1">
        <w:r>
          <w:rPr>
            <w:u w:val="single"/>
          </w:rPr>
          <w:t>от 21.05.20</w:t>
        </w:r>
        <w:r>
          <w:rPr>
            <w:u w:val="single"/>
          </w:rPr>
          <w:t>21 N 766</w:t>
        </w:r>
      </w:hyperlink>
      <w:r>
        <w:t xml:space="preserve">, </w:t>
      </w:r>
      <w:hyperlink r:id="rId165" w:anchor="l114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418. Паспорт населенного пункта и паспорт территории оформляются в 3 экземплярах в течение 15 дней со дня принятия нормативного пра</w:t>
      </w:r>
      <w:r>
        <w:t>вового акта субъекта Российской Федерации, утверждающего перечень населенных пунктов, подверженных угрозе лесных пожаров и других ландшафтных (природных) пожаров, а также перечень территорий, подверженных угрозе лесных пожаров. (в ред. Постановления Правит</w:t>
      </w:r>
      <w:r>
        <w:t xml:space="preserve">ельства РФ </w:t>
      </w:r>
      <w:hyperlink r:id="rId166" w:anchor="l29" w:history="1">
        <w:r>
          <w:rPr>
            <w:u w:val="single"/>
          </w:rPr>
          <w:t>от 21.05.2021 N 766</w:t>
        </w:r>
      </w:hyperlink>
      <w:r>
        <w:t>)</w:t>
      </w:r>
    </w:p>
    <w:p w:rsidR="00F05160" w:rsidRDefault="00172448">
      <w:pPr>
        <w:spacing w:after="150"/>
        <w:jc w:val="both"/>
      </w:pPr>
      <w:r>
        <w:t xml:space="preserve">Орган местного самоуправления (орган государственной власти субъекта Российской Федерации), руководитель организации отдыха детей и их </w:t>
      </w:r>
      <w:r>
        <w:t>оздоровления, председатель садоводческого или огороднического некоммерческого товарищества, утвердившие паспорт населенного пункта и паспорт территории, в течение 3 дней со дня утверждения паспорта населенного пункта и паспорта территории представляют по о</w:t>
      </w:r>
      <w:r>
        <w:t>дному экземпляру паспорта населенного пункта и паспорта территории в комиссию по предупреждению и ликвидации чрезвычайных ситуаций и обеспечению пожарной безопасности муниципального образования (субъекта Российской Федерации), структурное подразделение тер</w:t>
      </w:r>
      <w:r>
        <w:t>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бедствий, в сферу ведения которого входят вопросы организации и осуществления федерального государственного пожар</w:t>
      </w:r>
      <w:r>
        <w:t>ного надзора.</w:t>
      </w:r>
    </w:p>
    <w:p w:rsidR="00F05160" w:rsidRDefault="00172448">
      <w:pPr>
        <w:spacing w:after="150"/>
        <w:jc w:val="both"/>
      </w:pPr>
      <w:r>
        <w:t>Один экземпляр паспорта населенного пункта, паспорта территории подлежит постоянному хранению в органе местного самоуправления (органе государственной власти субъекта Российской Федерации), у руководителя организации отдыха детей и их оздоров</w:t>
      </w:r>
      <w:r>
        <w:t>ления, председателя садоводческого или огороднического некоммерческого товарищества, утвердивших паспорт населенного пункта и паспорт территории.</w:t>
      </w:r>
    </w:p>
    <w:p w:rsidR="00F05160" w:rsidRDefault="00F05160"/>
    <w:p w:rsidR="00F05160" w:rsidRDefault="00172448">
      <w:pPr>
        <w:spacing w:after="150"/>
        <w:jc w:val="center"/>
        <w:rPr>
          <w:sz w:val="32"/>
        </w:rPr>
      </w:pPr>
      <w:r>
        <w:rPr>
          <w:b/>
          <w:sz w:val="32"/>
        </w:rPr>
        <w:t>XXI. Объекты религиозного назначения</w:t>
      </w:r>
    </w:p>
    <w:p w:rsidR="00F05160" w:rsidRDefault="00172448">
      <w:pPr>
        <w:spacing w:after="150"/>
        <w:jc w:val="both"/>
      </w:pPr>
      <w:r>
        <w:t>419. В части здания (помещения), предназначенной для размещения священно</w:t>
      </w:r>
      <w:r>
        <w:t>служителей во время богослужения, следует предусматривать не менее 1 огнетушителя для тушения пожаров класса A, B, E с рангом тушения модельного очага не ниже 2A. (в ред. Постановления Правительства РФ </w:t>
      </w:r>
      <w:hyperlink r:id="rId167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420. В помещениях охраны, постоянного дежурства персонала должна предусматриваться телефонная связь.</w:t>
      </w:r>
    </w:p>
    <w:p w:rsidR="00F05160" w:rsidRDefault="00172448">
      <w:pPr>
        <w:spacing w:after="150"/>
        <w:jc w:val="both"/>
      </w:pPr>
      <w:r>
        <w:t xml:space="preserve">421. Хранение горючих жидкостей в помещениях молельных залов не допускается, за исключением горючих </w:t>
      </w:r>
      <w:r>
        <w:t>жидкостей, предназначенных для проведения обрядов. Хранение горючих жидкостей должно осуществляться в специально оборудованных местах.</w:t>
      </w:r>
    </w:p>
    <w:p w:rsidR="00F05160" w:rsidRDefault="00172448">
      <w:pPr>
        <w:spacing w:after="150"/>
        <w:jc w:val="both"/>
      </w:pPr>
      <w:r>
        <w:t>Запас горючих жидкостей в молельном зале должен быть в количестве, не превышающем суточную потребность, но не более:</w:t>
      </w:r>
    </w:p>
    <w:p w:rsidR="00F05160" w:rsidRDefault="00172448">
      <w:pPr>
        <w:spacing w:after="150"/>
        <w:jc w:val="both"/>
      </w:pPr>
      <w:r>
        <w:t>20 л</w:t>
      </w:r>
      <w:r>
        <w:t>итров - для помещений с отделкой из негорючих материалов;</w:t>
      </w:r>
    </w:p>
    <w:p w:rsidR="00F05160" w:rsidRDefault="00172448">
      <w:pPr>
        <w:spacing w:after="150"/>
        <w:jc w:val="both"/>
      </w:pPr>
      <w:r>
        <w:t>5 литров - для остальных помещений.</w:t>
      </w:r>
    </w:p>
    <w:p w:rsidR="00F05160" w:rsidRDefault="00172448">
      <w:pPr>
        <w:spacing w:after="150"/>
        <w:jc w:val="both"/>
      </w:pPr>
      <w:r>
        <w:t>Горючие жидкости в молельных залах не должны храниться в стеклянной таре.</w:t>
      </w:r>
    </w:p>
    <w:p w:rsidR="00F05160" w:rsidRDefault="00172448">
      <w:pPr>
        <w:spacing w:after="150"/>
        <w:jc w:val="both"/>
      </w:pPr>
      <w:r>
        <w:t>Розлив горючих жидкостей в лампады и светильники должен осуществляться из небьющейся емк</w:t>
      </w:r>
      <w:r>
        <w:t xml:space="preserve">ости. (в ред. Постановления Правительства РФ </w:t>
      </w:r>
      <w:hyperlink r:id="rId168" w:anchor="l114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Размещение электронагревательных приборов на расстоянии менее 1 метра до мест розлива горючих жидко</w:t>
      </w:r>
      <w:r>
        <w:t>стей не допускается.</w:t>
      </w:r>
    </w:p>
    <w:p w:rsidR="00F05160" w:rsidRDefault="00172448">
      <w:pPr>
        <w:spacing w:after="150"/>
        <w:jc w:val="both"/>
      </w:pPr>
      <w:r>
        <w:t>422. Запрещается проводить пожароопасные работы в здании (помещении) в присутствии прихожан.</w:t>
      </w:r>
    </w:p>
    <w:p w:rsidR="00F05160" w:rsidRDefault="00172448">
      <w:pPr>
        <w:spacing w:after="150"/>
        <w:jc w:val="both"/>
      </w:pPr>
      <w:r>
        <w:t>423. Ежедневно должны быть проверены пути эвакуации людей, эвакуационные и аварийные выходы и при необходимости приведены в соответствие с тре</w:t>
      </w:r>
      <w:r>
        <w:t>бованиями настоящих Правил.</w:t>
      </w:r>
    </w:p>
    <w:p w:rsidR="00F05160" w:rsidRDefault="00172448">
      <w:pPr>
        <w:spacing w:after="150"/>
        <w:jc w:val="both"/>
      </w:pPr>
      <w:r>
        <w:t>424. При проведении праздничных богослужений с массовым пребыванием людей необходимо предусмотреть дополнительные организационные противопожарные мероприятия.</w:t>
      </w:r>
    </w:p>
    <w:p w:rsidR="00F05160" w:rsidRDefault="00172448">
      <w:pPr>
        <w:spacing w:after="150"/>
        <w:jc w:val="both"/>
      </w:pPr>
      <w:r>
        <w:t>425. Подсвечники, светильники и другие устройства с открытым огнем сл</w:t>
      </w:r>
      <w:r>
        <w:t>едует устанавливать на негорючие основания в устойчивом положении, исключающем их опрокидывание. Разожженные кадила во время проведения богослужения могут быть поставлены только на негорючее основание в специально отведенном месте с его отделкой из негорюч</w:t>
      </w:r>
      <w:r>
        <w:t>их материалов. Расстояние от места установки разожженного кадила до предметов отделки помещения и интерьера, одежды и других предметов, выполненных из горючих материалов, должно быть не менее 0,5 метра.</w:t>
      </w:r>
    </w:p>
    <w:p w:rsidR="00F05160" w:rsidRDefault="00172448">
      <w:pPr>
        <w:spacing w:after="150"/>
        <w:jc w:val="both"/>
      </w:pPr>
      <w:r>
        <w:t>426. Не допускается предусматривать вешалки для одежд</w:t>
      </w:r>
      <w:r>
        <w:t>ы прихожан и места для хранения одежды в непосредственной близости (менее 1,5 метра) от открытого огня, печей и вытяжек из печей.</w:t>
      </w:r>
    </w:p>
    <w:p w:rsidR="00F05160" w:rsidRDefault="00172448">
      <w:pPr>
        <w:spacing w:after="150"/>
        <w:jc w:val="both"/>
      </w:pPr>
      <w:r>
        <w:t>427. Крепление к полу ковров и ковровых дорожек, используемых только во время богослужений, допускается не предусматривать.</w:t>
      </w:r>
    </w:p>
    <w:p w:rsidR="00F05160" w:rsidRDefault="00172448">
      <w:pPr>
        <w:spacing w:after="150"/>
        <w:jc w:val="both"/>
      </w:pPr>
      <w:r>
        <w:t>42</w:t>
      </w:r>
      <w:r>
        <w:t>8. Временно размещаемые в молельном зале горючие материалы (ели, сухая трава) должны находиться на расстоянии более 1,5 метра от источника открытого огня.</w:t>
      </w:r>
    </w:p>
    <w:p w:rsidR="00F05160" w:rsidRDefault="00172448">
      <w:pPr>
        <w:spacing w:after="150"/>
        <w:jc w:val="both"/>
      </w:pPr>
      <w:r>
        <w:t>Допускается размещение свежей травы по площади молельного зала не более чем на 1 сутки с дальнейшей з</w:t>
      </w:r>
      <w:r>
        <w:t>аменой.</w:t>
      </w:r>
    </w:p>
    <w:p w:rsidR="00F05160" w:rsidRDefault="00F05160"/>
    <w:p w:rsidR="00F05160" w:rsidRDefault="00172448">
      <w:pPr>
        <w:spacing w:after="150"/>
        <w:jc w:val="center"/>
        <w:rPr>
          <w:sz w:val="32"/>
        </w:rPr>
      </w:pPr>
      <w:r>
        <w:rPr>
          <w:b/>
          <w:sz w:val="32"/>
        </w:rPr>
        <w:t>XXII. Организации отдыха детей и их оздоровления, где размещение детей осуществляется в палатках и иных некапитальных строениях, предназначенных для проживания детей</w:t>
      </w:r>
    </w:p>
    <w:p w:rsidR="00F05160" w:rsidRDefault="00172448">
      <w:pPr>
        <w:spacing w:after="150"/>
        <w:jc w:val="both"/>
      </w:pPr>
      <w:r>
        <w:t>429. Требования настоящего раздела распространяются на организации отдыха детей и</w:t>
      </w:r>
      <w:r>
        <w:t xml:space="preserve"> их оздоровления, где размещение детей осуществляется в палатках и иных некапитальных строениях, предназначенных для проживания детей (далее соответственно - детские лагеря палаточного типа, палатки).</w:t>
      </w:r>
    </w:p>
    <w:p w:rsidR="00F05160" w:rsidRDefault="00172448">
      <w:pPr>
        <w:spacing w:after="150"/>
        <w:jc w:val="both"/>
      </w:pPr>
      <w:r>
        <w:t>430. Территория детского лагеря палаточного типа должна</w:t>
      </w:r>
      <w:r>
        <w:t xml:space="preserve"> быть очищена от сухой травянистой растительности, пожнивных остатков, валежника, порубочных остатков, мусора и других горючих материалов, а также освещена в ночное время.</w:t>
      </w:r>
    </w:p>
    <w:p w:rsidR="00F05160" w:rsidRDefault="00172448">
      <w:pPr>
        <w:spacing w:after="150"/>
        <w:jc w:val="both"/>
      </w:pPr>
      <w:r>
        <w:t xml:space="preserve">431. Палатки при размещении на территории детского лагеря палаточного типа </w:t>
      </w:r>
      <w:r>
        <w:t>необходимо устанавливать группами (общее количество проживающих в группе палаток не должно превышать 45 человек). Расстояние между группами палаток, а также от них до зданий и сооружений должно быть не менее 15 метров.</w:t>
      </w:r>
    </w:p>
    <w:p w:rsidR="00F05160" w:rsidRDefault="00172448">
      <w:pPr>
        <w:spacing w:after="150"/>
        <w:jc w:val="both"/>
      </w:pPr>
      <w:r>
        <w:t>432. В палатках запрещается пользоват</w:t>
      </w:r>
      <w:r>
        <w:t>ься открытым огнем, хранить легковоспламеняющиеся и горючие жидкости, а также пиротехническую продукцию.</w:t>
      </w:r>
    </w:p>
    <w:p w:rsidR="00F05160" w:rsidRDefault="00172448">
      <w:pPr>
        <w:spacing w:after="150"/>
        <w:jc w:val="both"/>
      </w:pPr>
      <w:r>
        <w:t>433. Места применения на территории детского лагеря палаточного типа открытого огня, а также места хранения легковоспламеняющихся и горючих жидкостей д</w:t>
      </w:r>
      <w:r>
        <w:t>олжны определяться инструкцией о мерах пожарной безопасности, утверждаемой руководителем детского лагеря палаточного типа.</w:t>
      </w:r>
    </w:p>
    <w:p w:rsidR="00F05160" w:rsidRDefault="00172448">
      <w:pPr>
        <w:spacing w:after="150"/>
        <w:jc w:val="both"/>
      </w:pPr>
      <w:r>
        <w:t>434. В палатках запрещается прокладка электрических сетей, в том числе по внешней поверхности палатки, а также над палатками.</w:t>
      </w:r>
    </w:p>
    <w:p w:rsidR="00F05160" w:rsidRDefault="00172448">
      <w:pPr>
        <w:spacing w:after="150"/>
        <w:jc w:val="both"/>
      </w:pPr>
      <w:r>
        <w:t>435. Па</w:t>
      </w:r>
      <w:r>
        <w:t>латки, в которых размещаются более 10 детей, оснащаются автономными дымовыми пожарными извещателями.</w:t>
      </w:r>
    </w:p>
    <w:p w:rsidR="00F05160" w:rsidRDefault="00172448">
      <w:pPr>
        <w:spacing w:after="150"/>
        <w:jc w:val="both"/>
      </w:pPr>
      <w:r>
        <w:t>436. Каждая группа палаток должна быть обеспечена первичными средствами пожаротушения из расчета не менее 4 огнетушителей с рангом тушения модельного очага</w:t>
      </w:r>
      <w:r>
        <w:t xml:space="preserve"> не ниже 2A.</w:t>
      </w:r>
    </w:p>
    <w:p w:rsidR="00F05160" w:rsidRDefault="00172448">
      <w:pPr>
        <w:spacing w:after="150"/>
        <w:jc w:val="both"/>
      </w:pPr>
      <w:r>
        <w:t>Первичные средства пожаротушения размещаются на противоположных сторонах группы палаток.</w:t>
      </w:r>
    </w:p>
    <w:p w:rsidR="00F05160" w:rsidRDefault="00172448">
      <w:pPr>
        <w:spacing w:after="150"/>
        <w:jc w:val="both"/>
      </w:pPr>
      <w:r>
        <w:t>437. Не допускается группирование более 2 кроватей. Расстояние между кроватями (группами кроватей) должно быть не менее 0,7 метра.</w:t>
      </w:r>
    </w:p>
    <w:p w:rsidR="00F05160" w:rsidRDefault="00172448">
      <w:pPr>
        <w:spacing w:after="150"/>
        <w:jc w:val="both"/>
      </w:pPr>
      <w:r>
        <w:t>438. Детский лагерь пал</w:t>
      </w:r>
      <w:r>
        <w:t>аточного типа оснащается устройствами (громкоговорителями или звукоусилительной аппаратурой), обеспечивающими подачу звукового (речевого) сигнала оповещения людей о пожаре.</w:t>
      </w:r>
    </w:p>
    <w:p w:rsidR="00F05160" w:rsidRDefault="00172448">
      <w:pPr>
        <w:spacing w:after="150"/>
        <w:jc w:val="both"/>
      </w:pPr>
      <w:r>
        <w:t xml:space="preserve">439. На территории детского лагеря палаточного типа устанавливается информационный </w:t>
      </w:r>
      <w:r>
        <w:t>стенд, на котором размещается информация о необходимости соблюдения настоящих Правил.</w:t>
      </w:r>
    </w:p>
    <w:p w:rsidR="00F05160" w:rsidRDefault="00172448">
      <w:pPr>
        <w:spacing w:after="150"/>
        <w:jc w:val="both"/>
      </w:pPr>
      <w:r>
        <w:t>440. Лицо, ответственное за пожарную безопасность детского лагеря палаточного типа, организует проведение противопожарного инструктажа детей в первый день их пребывания.</w:t>
      </w:r>
    </w:p>
    <w:p w:rsidR="00F05160" w:rsidRDefault="00F05160"/>
    <w:p w:rsidR="00F05160" w:rsidRDefault="00172448">
      <w:pPr>
        <w:spacing w:after="150"/>
        <w:jc w:val="center"/>
        <w:rPr>
          <w:sz w:val="32"/>
        </w:rPr>
      </w:pPr>
      <w:r>
        <w:rPr>
          <w:b/>
          <w:sz w:val="32"/>
        </w:rPr>
        <w:t>XXIII. Применение и реализация пиротехнических изделий бытового назначения</w:t>
      </w:r>
    </w:p>
    <w:p w:rsidR="00F05160" w:rsidRDefault="00172448">
      <w:pPr>
        <w:spacing w:after="150"/>
        <w:jc w:val="both"/>
      </w:pPr>
      <w:r>
        <w:t>441. При подготовке и проведении фейерверков в местах массового пребывания людей с использованием пиротехнических изделий II - III класса опасности: (в ред. Постановления Правитель</w:t>
      </w:r>
      <w:r>
        <w:t xml:space="preserve">ства РФ </w:t>
      </w:r>
      <w:hyperlink r:id="rId169" w:anchor="l114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а) должны быть реализованы дополнительные инженерно-технические мероприятия, при выполнении которых возможно проведение фейерверка с уче</w:t>
      </w:r>
      <w:r>
        <w:t>том требований инструкции на применяемые пиротехнические изделия. Они должны включать схему местности с нанесением на ней пунктов размещения фейерверочных изделий, предусматривать безопасные расстояния до зданий, сооружений с указанием границ безопасной зо</w:t>
      </w:r>
      <w:r>
        <w:t>ны, а также места хранения пиротехнической продукции и ее утилизации;</w:t>
      </w:r>
    </w:p>
    <w:p w:rsidR="00F05160" w:rsidRDefault="00172448">
      <w:pPr>
        <w:spacing w:after="150"/>
        <w:jc w:val="both"/>
      </w:pPr>
      <w:r>
        <w:t>б) зрители должны находиться с наветренной стороны. Безопасное расстояние от мест проведения фейерверка до зданий и зрителей определяется с учетом требований инструкции применяемых пирот</w:t>
      </w:r>
      <w:r>
        <w:t>ехнических изделий;</w:t>
      </w:r>
    </w:p>
    <w:p w:rsidR="00F05160" w:rsidRDefault="00172448">
      <w:pPr>
        <w:spacing w:after="150"/>
        <w:jc w:val="both"/>
      </w:pPr>
      <w:r>
        <w:t>в) на площадках, с которых запускаются пиротехнические изделия, запрещается курить и разводить огонь, а также оставлять пиротехнические изделия без присмотра;</w:t>
      </w:r>
    </w:p>
    <w:p w:rsidR="00F05160" w:rsidRDefault="00172448">
      <w:pPr>
        <w:spacing w:after="150"/>
        <w:jc w:val="both"/>
      </w:pPr>
      <w:r>
        <w:t>г) безопасность при устройстве фейерверков возлагается на организацию и (или)</w:t>
      </w:r>
      <w:r>
        <w:t xml:space="preserve"> физических лиц, проводящих фейерверк;</w:t>
      </w:r>
    </w:p>
    <w:p w:rsidR="00F05160" w:rsidRDefault="00172448">
      <w:pPr>
        <w:spacing w:after="150"/>
        <w:jc w:val="both"/>
      </w:pPr>
      <w:r>
        <w:t>д) после использования пиротехнических изделий территория должна быть осмотрена и очищена от отработанных, несработавших пиротехнических изделий и их опасных элементов.</w:t>
      </w:r>
    </w:p>
    <w:p w:rsidR="00F05160" w:rsidRDefault="00172448">
      <w:pPr>
        <w:spacing w:after="150"/>
        <w:jc w:val="both"/>
      </w:pPr>
      <w:r>
        <w:t>442. Применение пиротехнических изделий запрещае</w:t>
      </w:r>
      <w:r>
        <w:t xml:space="preserve">тся: (в ред. Постановления Правительства РФ </w:t>
      </w:r>
      <w:hyperlink r:id="rId170" w:anchor="l114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а) в зданиях и сооружениях любого функционального назначения, в том числе на кровлях (покрытиях), ба</w:t>
      </w:r>
      <w:r>
        <w:t>лконах, лоджиях и выступающих частях фасадов зданий и сооружений, за исключением применения специальных сценических эффектов, профессиональных пиротехнических изделий технического назначения и устройств, создающих огневые эффекты, для которых разработан ко</w:t>
      </w:r>
      <w:r>
        <w:t xml:space="preserve">мплекс организационно-технических мероприятий по обеспечению пожарной безопасности; (в ред. Постановлений Правительства РФ </w:t>
      </w:r>
      <w:hyperlink r:id="rId171" w:anchor="l121" w:history="1">
        <w:r>
          <w:rPr>
            <w:u w:val="single"/>
          </w:rPr>
          <w:t>от 24.10.2022 N 1885</w:t>
        </w:r>
      </w:hyperlink>
      <w:r>
        <w:t>, </w:t>
      </w:r>
      <w:hyperlink r:id="rId172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172448">
      <w:pPr>
        <w:spacing w:after="150"/>
        <w:jc w:val="both"/>
      </w:pPr>
      <w:r>
        <w:t>б) на территориях взрывоопасных и пожароопасных объектов, в полосах отчуждения железных дорог, нефтепроводов, газопроводов и линий высоковольтной электропередачи;</w:t>
      </w:r>
    </w:p>
    <w:p w:rsidR="00F05160" w:rsidRDefault="00172448">
      <w:pPr>
        <w:spacing w:after="150"/>
        <w:jc w:val="both"/>
      </w:pPr>
      <w:r>
        <w:t>в) по</w:t>
      </w:r>
      <w:r>
        <w:t xml:space="preserve">дпункт утратил силу. (в ред. Постановления Правительства РФ </w:t>
      </w:r>
      <w:hyperlink r:id="rId173" w:anchor="l121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г) во время проведения митингов, демонстраций, шествий и пикетирования;</w:t>
      </w:r>
    </w:p>
    <w:p w:rsidR="00F05160" w:rsidRDefault="00172448">
      <w:pPr>
        <w:spacing w:after="150"/>
        <w:jc w:val="both"/>
      </w:pPr>
      <w:r>
        <w:t>д) на террит</w:t>
      </w:r>
      <w:r>
        <w:t>ориях особо ценных объектов культурного наследия народов Российской Федерации, памятников истории и культуры, кладбищ и культовых сооружений, заповедников, заказников и национальных парков;</w:t>
      </w:r>
    </w:p>
    <w:p w:rsidR="00F05160" w:rsidRDefault="00172448">
      <w:pPr>
        <w:spacing w:after="150"/>
        <w:jc w:val="both"/>
      </w:pPr>
      <w:r>
        <w:t>е) при погодных условиях, не позволяющих обеспечить безопасность п</w:t>
      </w:r>
      <w:r>
        <w:t>ри их использовании;</w:t>
      </w:r>
    </w:p>
    <w:p w:rsidR="00F05160" w:rsidRDefault="00172448">
      <w:pPr>
        <w:spacing w:after="150"/>
        <w:jc w:val="both"/>
      </w:pPr>
      <w:r>
        <w:t>ж) лицам, не преодолевшим возрастного ограничения, установленного производителем пиротехнического изделия.</w:t>
      </w:r>
    </w:p>
    <w:p w:rsidR="00F05160" w:rsidRDefault="00172448">
      <w:pPr>
        <w:spacing w:after="150"/>
        <w:jc w:val="both"/>
      </w:pPr>
      <w:r>
        <w:t>443. При хранении пиротехнических изделий на объектах розничной торговли:</w:t>
      </w:r>
    </w:p>
    <w:p w:rsidR="00F05160" w:rsidRDefault="00172448">
      <w:pPr>
        <w:spacing w:after="150"/>
        <w:jc w:val="both"/>
      </w:pPr>
      <w:r>
        <w:t xml:space="preserve">необходимо соблюдать требования инструкции </w:t>
      </w:r>
      <w:r>
        <w:t>(руководства) по эксплуатации изделий;</w:t>
      </w:r>
    </w:p>
    <w:p w:rsidR="00F05160" w:rsidRDefault="00172448">
      <w:pPr>
        <w:spacing w:after="150"/>
        <w:jc w:val="both"/>
      </w:pPr>
      <w:r>
        <w:t>отбракованную пиротехническую продукцию необходимо хранить отдельно от годной для реализации пиротехнической продукции;</w:t>
      </w:r>
    </w:p>
    <w:p w:rsidR="00F05160" w:rsidRDefault="00172448">
      <w:pPr>
        <w:spacing w:after="150"/>
        <w:jc w:val="both"/>
      </w:pPr>
      <w:r>
        <w:t>запрещается на складах и в кладовых помещениях совместное хранение пиротехнической продукции с ин</w:t>
      </w:r>
      <w:r>
        <w:t>ыми товарами (изделиями);</w:t>
      </w:r>
    </w:p>
    <w:p w:rsidR="00F05160" w:rsidRDefault="00172448">
      <w:pPr>
        <w:spacing w:after="150"/>
        <w:jc w:val="both"/>
      </w:pPr>
      <w:r>
        <w:t>запрещается размещение кладовых помещений для пиротехнических изделий на объектах торговли общей площадью торгового зала менее 25 кв. метров;</w:t>
      </w:r>
    </w:p>
    <w:p w:rsidR="00F05160" w:rsidRDefault="00172448">
      <w:pPr>
        <w:spacing w:after="150"/>
        <w:jc w:val="both"/>
      </w:pPr>
      <w:r>
        <w:t>для объектов торговли площадью торгового зала менее 25 кв. метров количество пиротехниче</w:t>
      </w:r>
      <w:r>
        <w:t>ских изделий не должно превышать более 100 килограммов по массе брутто. Загрузка пиротехническими изделиями торгового зала объекта торговли не должна превышать норму загрузки склада либо кладового помещения;</w:t>
      </w:r>
    </w:p>
    <w:p w:rsidR="00F05160" w:rsidRDefault="00172448">
      <w:pPr>
        <w:spacing w:after="150"/>
        <w:jc w:val="both"/>
      </w:pPr>
      <w:r>
        <w:t>пиротехнические изделия на объектах торговли дол</w:t>
      </w:r>
      <w:r>
        <w:t>жны храниться в помещениях, выделенных противопожарными перегородками 1-го типа. Запрещается размещать изделия в подвальных помещениях и подземных этажах.</w:t>
      </w:r>
    </w:p>
    <w:p w:rsidR="00F05160" w:rsidRDefault="00172448">
      <w:pPr>
        <w:spacing w:after="150"/>
        <w:jc w:val="both"/>
      </w:pPr>
      <w:r>
        <w:t>444. В процессе реализации (продажи) пиротехнической продукции выполняются следующие требования безоп</w:t>
      </w:r>
      <w:r>
        <w:t>асности:</w:t>
      </w:r>
    </w:p>
    <w:p w:rsidR="00F05160" w:rsidRDefault="00172448">
      <w:pPr>
        <w:spacing w:after="150"/>
        <w:jc w:val="both"/>
      </w:pPr>
      <w:r>
        <w:t>а) витрины с образцами пиротехнических изделий в торговых помещениях обеспечивают возможность ознакомления покупателя с надписями на изделиях и исключают любые действия покупателей с изделиями, кроме визуального осмотра;</w:t>
      </w:r>
    </w:p>
    <w:p w:rsidR="00F05160" w:rsidRDefault="00172448">
      <w:pPr>
        <w:spacing w:after="150"/>
        <w:jc w:val="both"/>
      </w:pPr>
      <w:r>
        <w:t>б) пиротехнические изделия</w:t>
      </w:r>
      <w:r>
        <w:t xml:space="preserve"> располагаются не ближе 0,5 метра от нагревательных приборов системы отопления. Работы, сопровождающиеся механическими и (или) тепловыми действиями, в помещениях с пиротехническими изделиями не допускаются;</w:t>
      </w:r>
    </w:p>
    <w:p w:rsidR="00F05160" w:rsidRDefault="00172448">
      <w:pPr>
        <w:spacing w:after="150"/>
        <w:jc w:val="both"/>
      </w:pPr>
      <w:r>
        <w:t>в) в торговых помещениях магазинов самообслуживан</w:t>
      </w:r>
      <w:r>
        <w:t>ия реализация пиротехнических изделий производится только в специализированных секциях продавцами-консультантами;</w:t>
      </w:r>
    </w:p>
    <w:p w:rsidR="00F05160" w:rsidRDefault="00172448">
      <w:pPr>
        <w:spacing w:after="150"/>
        <w:jc w:val="both"/>
      </w:pPr>
      <w:r>
        <w:t>г) пиротехнические изделия должны храниться в шкафах из негорючих материалов, установленных в помещениях, отгороженных от других помещений про</w:t>
      </w:r>
      <w:r>
        <w:t>тивопожарными перегородками и перекрытиями.</w:t>
      </w:r>
    </w:p>
    <w:p w:rsidR="00F05160" w:rsidRDefault="00172448">
      <w:pPr>
        <w:spacing w:after="150"/>
        <w:jc w:val="both"/>
      </w:pPr>
      <w:r>
        <w:t>445. Конструкция и размещение торгового (выставочного) оборудования на объектах торговли должны исключать самостоятельный доступ покупателей к пиротехническим изделиям.</w:t>
      </w:r>
    </w:p>
    <w:p w:rsidR="00F05160" w:rsidRDefault="00172448">
      <w:pPr>
        <w:spacing w:after="150"/>
        <w:jc w:val="both"/>
      </w:pPr>
      <w:r>
        <w:t>При продаже пиротехнических изделий продаве</w:t>
      </w:r>
      <w:r>
        <w:t>ц обязан информировать покупателя о классе опасности и правилах обращения с указанными изделиями.</w:t>
      </w:r>
    </w:p>
    <w:p w:rsidR="00F05160" w:rsidRDefault="00172448">
      <w:pPr>
        <w:spacing w:after="150"/>
        <w:jc w:val="both"/>
      </w:pPr>
      <w:r>
        <w:t>446. На объектах торговли запрещается:</w:t>
      </w:r>
    </w:p>
    <w:p w:rsidR="00F05160" w:rsidRDefault="00172448">
      <w:pPr>
        <w:spacing w:after="150"/>
        <w:jc w:val="both"/>
      </w:pPr>
      <w:r>
        <w:t xml:space="preserve">а) размещать отделы, секции по продаже пиротехнических изделий, а также товаров в аэрозольной упаковке в торговом зале </w:t>
      </w:r>
      <w:r>
        <w:t>ближе 4 метров от выходов в лестничные клетки и другие эвакуационные выходы;</w:t>
      </w:r>
    </w:p>
    <w:p w:rsidR="00F05160" w:rsidRDefault="00172448">
      <w:pPr>
        <w:spacing w:after="150"/>
        <w:jc w:val="both"/>
      </w:pPr>
      <w:r>
        <w:t>б) хранить пиротехнические изделия в помещениях, не имеющих оконных проемов или систем вытяжной противодымной вентиляции;</w:t>
      </w:r>
    </w:p>
    <w:p w:rsidR="00F05160" w:rsidRDefault="00172448">
      <w:pPr>
        <w:spacing w:after="150"/>
        <w:jc w:val="both"/>
      </w:pPr>
      <w:r>
        <w:t>в) хранить пиротехнические изделия совместно с другими го</w:t>
      </w:r>
      <w:r>
        <w:t>рючими веществами и материалами;</w:t>
      </w:r>
    </w:p>
    <w:p w:rsidR="00F05160" w:rsidRDefault="00172448">
      <w:pPr>
        <w:spacing w:after="150"/>
        <w:jc w:val="both"/>
      </w:pPr>
      <w:r>
        <w:t>г) проводить огневые работы во время нахождения людей в торговых залах, а также в помещениях, где размещены на хранение пиротехнические изделия;</w:t>
      </w:r>
    </w:p>
    <w:p w:rsidR="00F05160" w:rsidRDefault="00172448">
      <w:pPr>
        <w:spacing w:after="150"/>
        <w:jc w:val="both"/>
      </w:pPr>
      <w:r>
        <w:t>д) расфасовывать изделия в торговых залах и на путях эвакуации;</w:t>
      </w:r>
    </w:p>
    <w:p w:rsidR="00F05160" w:rsidRDefault="00172448">
      <w:pPr>
        <w:spacing w:after="150"/>
        <w:jc w:val="both"/>
      </w:pPr>
      <w:r>
        <w:t>е) хранить пор</w:t>
      </w:r>
      <w:r>
        <w:t>оховые изделия совместно с капсюлями или пиротехническими изделиями в одном шкафу;</w:t>
      </w:r>
    </w:p>
    <w:p w:rsidR="00F05160" w:rsidRDefault="00172448">
      <w:pPr>
        <w:spacing w:after="150"/>
        <w:jc w:val="both"/>
      </w:pPr>
      <w:r>
        <w:t>ж) размещать упаковку (тару) с изделиями и шкафы (сейфы) с изделиями в подвальных помещениях;</w:t>
      </w:r>
    </w:p>
    <w:p w:rsidR="00F05160" w:rsidRDefault="00172448">
      <w:pPr>
        <w:spacing w:after="150"/>
        <w:jc w:val="both"/>
      </w:pPr>
      <w:r>
        <w:t>з) хранить пиротехнические изделия в подвальных помещениях.</w:t>
      </w:r>
    </w:p>
    <w:p w:rsidR="00F05160" w:rsidRDefault="00172448">
      <w:pPr>
        <w:spacing w:after="150"/>
        <w:jc w:val="both"/>
      </w:pPr>
      <w:r>
        <w:t>447. Реализация (пр</w:t>
      </w:r>
      <w:r>
        <w:t>одажа) пиротехнических изделий запрещается:</w:t>
      </w:r>
    </w:p>
    <w:p w:rsidR="00F05160" w:rsidRDefault="00172448">
      <w:pPr>
        <w:spacing w:after="150"/>
        <w:jc w:val="both"/>
      </w:pPr>
      <w:r>
        <w:t>а) на объектах торговли, расположенных в жилых зданиях, зданиях вокзалов (воздушных, морских, речных, железнодорожных и автобусных), на платформах железнодорожных станций, остановках общественного транспорта, в н</w:t>
      </w:r>
      <w:r>
        <w:t>аземных вестибюлях станций метрополитена, уличных переходах и в иных подземных сооружениях, а также в транспортных средствах и на территориях пожароопасных производственных объектов;</w:t>
      </w:r>
    </w:p>
    <w:p w:rsidR="00F05160" w:rsidRDefault="00172448">
      <w:pPr>
        <w:spacing w:after="150"/>
        <w:jc w:val="both"/>
      </w:pPr>
      <w:r>
        <w:t>б) лицам, не достигшим 16-летнего возраста (если производителем не устано</w:t>
      </w:r>
      <w:r>
        <w:t>влено другое возрастное ограничение);</w:t>
      </w:r>
    </w:p>
    <w:p w:rsidR="00F05160" w:rsidRDefault="00172448">
      <w:pPr>
        <w:spacing w:after="150"/>
        <w:jc w:val="both"/>
      </w:pPr>
      <w:r>
        <w:t>в) при отсутствии (утрате) идентификационных признаков, инструкции (руководства) по эксплуатации, обязательного сертификата соответствия либо знака соответствия, при наличии следов порчи, истечении срока годности;</w:t>
      </w:r>
    </w:p>
    <w:p w:rsidR="00F05160" w:rsidRDefault="00172448">
      <w:pPr>
        <w:spacing w:after="150"/>
        <w:jc w:val="both"/>
      </w:pPr>
      <w:r>
        <w:t>г) в</w:t>
      </w:r>
      <w:r>
        <w:t>не заводской потребительской упаковки.</w:t>
      </w:r>
    </w:p>
    <w:p w:rsidR="00F05160" w:rsidRDefault="00172448">
      <w:pPr>
        <w:spacing w:after="150"/>
        <w:jc w:val="both"/>
      </w:pPr>
      <w:r>
        <w:t xml:space="preserve">448. Использование пиротехнических изделий необходимо производить строго в соответствии с их инструкцией по применению и на безопасном расстоянии от массового скопления людей и объектов защиты (в том числе с учетом </w:t>
      </w:r>
      <w:r>
        <w:t>размеров опасной зоны).</w:t>
      </w:r>
    </w:p>
    <w:p w:rsidR="00F05160" w:rsidRDefault="00F05160"/>
    <w:p w:rsidR="00F05160" w:rsidRDefault="00172448">
      <w:pPr>
        <w:spacing w:after="150"/>
        <w:jc w:val="center"/>
        <w:rPr>
          <w:sz w:val="32"/>
        </w:rPr>
      </w:pPr>
      <w:r>
        <w:rPr>
          <w:b/>
          <w:sz w:val="32"/>
        </w:rPr>
        <w:t>XXIV. Применение специальных сценических эффектов, пиротехнических изделий и огневых эффектов при проведении концертных и спортивных мероприятий с массовым пребыванием людей в зданиях и сооружениях</w:t>
      </w:r>
    </w:p>
    <w:p w:rsidR="00F05160" w:rsidRDefault="00172448">
      <w:pPr>
        <w:spacing w:after="150"/>
        <w:jc w:val="both"/>
      </w:pPr>
      <w:r>
        <w:t>449. В зданиях и сооружениях допу</w:t>
      </w:r>
      <w:r>
        <w:t xml:space="preserve">скается применение пиротехнических изделий не выше II класса опасности по техническому </w:t>
      </w:r>
      <w:hyperlink r:id="rId174" w:anchor="l236" w:history="1">
        <w:r>
          <w:rPr>
            <w:u w:val="single"/>
          </w:rPr>
          <w:t>регламенту</w:t>
        </w:r>
      </w:hyperlink>
      <w:r>
        <w:t xml:space="preserve"> Таможенного союза "О безопасности пиротехнических изделий".</w:t>
      </w:r>
    </w:p>
    <w:p w:rsidR="00F05160" w:rsidRDefault="00172448">
      <w:pPr>
        <w:spacing w:after="150"/>
        <w:jc w:val="both"/>
      </w:pPr>
      <w:r>
        <w:t>450. Рег</w:t>
      </w:r>
      <w:r>
        <w:t xml:space="preserve">ламент проведения мероприятий с применением специальных сценических эффектов, профессиональных пиротехнических изделий и огневых эффектов с приложением спецификации применяемого оборудования и схемы его размещения подлежит утверждению организатором такого </w:t>
      </w:r>
      <w:r>
        <w:t xml:space="preserve">мероприятия. (в ред. Постановления Правительства РФ </w:t>
      </w:r>
      <w:hyperlink r:id="rId175" w:anchor="l124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451. Оборудование применяемых сценических эффектов должно иметь возможность экстренного дист</w:t>
      </w:r>
      <w:r>
        <w:t>анционного отключения.</w:t>
      </w:r>
    </w:p>
    <w:p w:rsidR="00F05160" w:rsidRDefault="00172448">
      <w:pPr>
        <w:spacing w:after="150"/>
        <w:jc w:val="both"/>
      </w:pPr>
      <w:r>
        <w:t>452. Радиус опасной зоны применяемых пиротехнических изделий должен составлять не более 5 метров. При этом указанная зона должна выделяться специальными утяжеленными барьерными ограждениями ("тяжелый барьер").</w:t>
      </w:r>
    </w:p>
    <w:p w:rsidR="00F05160" w:rsidRDefault="00172448">
      <w:pPr>
        <w:spacing w:after="150"/>
        <w:jc w:val="both"/>
      </w:pPr>
      <w:r>
        <w:t>Пиротехнические изделия</w:t>
      </w:r>
      <w:r>
        <w:t xml:space="preserve"> должны устанавливаться с учетом радиуса опасных зон применяемых изделий.</w:t>
      </w:r>
    </w:p>
    <w:p w:rsidR="00F05160" w:rsidRDefault="00172448">
      <w:pPr>
        <w:spacing w:after="150"/>
        <w:jc w:val="both"/>
      </w:pPr>
      <w:r>
        <w:t>Установка специальных сценических эффектов, профессиональных пиротехнических изделий и огневых эффектов должна осуществляться на жестко закрепленных площадках или площадках, устойчив</w:t>
      </w:r>
      <w:r>
        <w:t>ость которых обеспечивается за счет большой площади опоры и (или) веса для предотвращения их падения и (или) опрокидывания. Места установки должны иметь покрытие из негорючих материалов или материалов, обработанных огнезащитными составами, с подтверждением</w:t>
      </w:r>
      <w:r>
        <w:t xml:space="preserve"> качества такой обработки.</w:t>
      </w:r>
    </w:p>
    <w:p w:rsidR="00F05160" w:rsidRDefault="00172448">
      <w:pPr>
        <w:spacing w:after="150"/>
        <w:jc w:val="both"/>
      </w:pPr>
      <w:r>
        <w:t>453. Применяемое оборудование должно эксплуатироваться в строгом соответствии с инструкцией (паспортом на оборудование) предприятия-изготовителя.</w:t>
      </w:r>
    </w:p>
    <w:p w:rsidR="00F05160" w:rsidRDefault="00172448">
      <w:pPr>
        <w:spacing w:after="150"/>
        <w:jc w:val="both"/>
      </w:pPr>
      <w:r>
        <w:t xml:space="preserve">454. При проведении мероприятий, а также в период подготовки и монтажа (демонтажа) </w:t>
      </w:r>
      <w:r>
        <w:t>оборудования специальных сценических эффектов, профессиональных пиротехнических изделий и огневых эффектов должно быть организовано не менее 2 пожарных постов для визуального контроля за работой сценических эффектов.</w:t>
      </w:r>
    </w:p>
    <w:p w:rsidR="00F05160" w:rsidRDefault="00172448">
      <w:pPr>
        <w:spacing w:after="150"/>
        <w:jc w:val="both"/>
      </w:pPr>
      <w:r>
        <w:t>Каждый из таких постов обеспечивается 2</w:t>
      </w:r>
      <w:r>
        <w:t xml:space="preserve"> огнетушителями с минимальным рангом тушения модельного очага пожара 4A, а также покрывалом для изоляции очага возгорания.</w:t>
      </w:r>
    </w:p>
    <w:p w:rsidR="00F05160" w:rsidRDefault="00172448">
      <w:pPr>
        <w:spacing w:after="150"/>
        <w:jc w:val="both"/>
      </w:pPr>
      <w:r>
        <w:t>На период подготовки и проведения мероприятия с применением специальных сценических эффектов, профессиональных пиротехнических издели</w:t>
      </w:r>
      <w:r>
        <w:t>й и огневых эффектов приказом руководителя назначается ответственное лицо, контролирующее монтаж, демонтаж и процесс эксплуатации указанного оборудования и изделий.</w:t>
      </w:r>
    </w:p>
    <w:p w:rsidR="00F05160" w:rsidRDefault="00172448">
      <w:pPr>
        <w:spacing w:after="150"/>
        <w:jc w:val="both"/>
      </w:pPr>
      <w:r>
        <w:t>455. Запрещается:</w:t>
      </w:r>
    </w:p>
    <w:p w:rsidR="00F05160" w:rsidRDefault="00172448">
      <w:pPr>
        <w:spacing w:after="150"/>
        <w:jc w:val="both"/>
      </w:pPr>
      <w:r>
        <w:t>а) применение специальных сценических эффектов при нахождении в опасном р</w:t>
      </w:r>
      <w:r>
        <w:t>адиусе людей;</w:t>
      </w:r>
    </w:p>
    <w:p w:rsidR="00F05160" w:rsidRDefault="00172448">
      <w:pPr>
        <w:spacing w:after="150"/>
        <w:jc w:val="both"/>
      </w:pPr>
      <w:r>
        <w:t>б) применение специальных сценических эффектов и (или) пиротехнических изделий в зданиях и сооружениях IV, V степени огнестойкости;</w:t>
      </w:r>
    </w:p>
    <w:p w:rsidR="00F05160" w:rsidRDefault="00172448">
      <w:pPr>
        <w:spacing w:after="150"/>
        <w:jc w:val="both"/>
      </w:pPr>
      <w:r>
        <w:t>в) применение неисправного и поврежденного оборудования для создания специальных сценических эффектов;</w:t>
      </w:r>
    </w:p>
    <w:p w:rsidR="00F05160" w:rsidRDefault="00172448">
      <w:pPr>
        <w:spacing w:after="150"/>
        <w:jc w:val="both"/>
      </w:pPr>
      <w:r>
        <w:t>г) скла</w:t>
      </w:r>
      <w:r>
        <w:t>дирование и хранение пиротехнических изделий, а также баллонов с горючими газами на объекте и на прилегающей к объекту территории (за исключением процедуры подготовки и применения на мероприятии).</w:t>
      </w:r>
    </w:p>
    <w:p w:rsidR="00F05160" w:rsidRDefault="00172448">
      <w:pPr>
        <w:spacing w:after="150"/>
        <w:jc w:val="both"/>
      </w:pPr>
      <w:r>
        <w:t>456. При подготовке и монтаже специальных сценических эффек</w:t>
      </w:r>
      <w:r>
        <w:t>тов с использованием горючих газов, а также не ранее чем за 2 часа до начала их применения осуществляется проверка исправности и герметичности оборудования посредством анализа проб воздушной среды.</w:t>
      </w:r>
    </w:p>
    <w:p w:rsidR="00F05160" w:rsidRDefault="00172448">
      <w:pPr>
        <w:spacing w:after="150"/>
        <w:jc w:val="both"/>
      </w:pPr>
      <w:r>
        <w:t>457. Временные сценические конструкции (помосты, подиумы и</w:t>
      </w:r>
      <w:r>
        <w:t xml:space="preserve"> др.) должны быть изготовлены из негорючих материалов или материалов, обработанных огнезащитными составами, с подтверждением качества такой обработки.</w:t>
      </w:r>
    </w:p>
    <w:p w:rsidR="00F05160" w:rsidRDefault="00172448">
      <w:pPr>
        <w:spacing w:after="150"/>
        <w:jc w:val="both"/>
      </w:pPr>
      <w:r>
        <w:t>Не допускается использование декораций, выполненных из горючих материалов, без огнезащитной обработки.</w:t>
      </w:r>
    </w:p>
    <w:p w:rsidR="00F05160" w:rsidRDefault="00172448">
      <w:pPr>
        <w:spacing w:after="150"/>
        <w:jc w:val="both"/>
      </w:pPr>
      <w:r>
        <w:t>Закрытые пространства под сценическими конструкциями (помосты, подиумы и др.) должны быть защищены автоматической пожарной сигнализацией с обеспечением информационной совместимости с общей системой автоматической противопожарной защиты объекта.</w:t>
      </w:r>
    </w:p>
    <w:p w:rsidR="00F05160" w:rsidRDefault="00172448">
      <w:pPr>
        <w:spacing w:after="150"/>
        <w:jc w:val="both"/>
      </w:pPr>
      <w:r>
        <w:t>458. Автома</w:t>
      </w:r>
      <w:r>
        <w:t>тические системы и установки противопожарной защиты на период проведения мероприятий с применением специальных сценических эффектов, профессиональных пиротехнических изделий и огневых эффектов, а также регламентных работ по монтажу (демонтажу) соответствую</w:t>
      </w:r>
      <w:r>
        <w:t>щего оборудования и изделий могут быть переведены с автоматического пуска на ручной. При этом технический персонал приказом руководителя объекта переводится в усиленный режим работы. Кроме того, должен быть реализован комплекс организационно-технических ме</w:t>
      </w:r>
      <w:r>
        <w:t>роприятий по обеспечению пожарной безопасности. (в ред. Постановления Правительства РФ </w:t>
      </w:r>
      <w:hyperlink r:id="rId176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F05160">
      <w:pPr>
        <w:jc w:val="both"/>
      </w:pPr>
    </w:p>
    <w:p w:rsidR="00F05160" w:rsidRDefault="00F05160">
      <w:pPr>
        <w:spacing w:after="150"/>
      </w:pPr>
    </w:p>
    <w:p w:rsidR="00F05160" w:rsidRDefault="00172448">
      <w:pPr>
        <w:spacing w:after="150"/>
        <w:jc w:val="right"/>
      </w:pPr>
      <w:r>
        <w:rPr>
          <w:i/>
        </w:rPr>
        <w:t>Приложение N 1</w:t>
      </w:r>
    </w:p>
    <w:p w:rsidR="00F05160" w:rsidRDefault="00172448">
      <w:pPr>
        <w:spacing w:after="150"/>
        <w:jc w:val="right"/>
      </w:pPr>
      <w:r>
        <w:rPr>
          <w:i/>
        </w:rPr>
        <w:t>к Правилам противопожарного</w:t>
      </w:r>
    </w:p>
    <w:p w:rsidR="00F05160" w:rsidRDefault="00172448">
      <w:pPr>
        <w:spacing w:after="150"/>
        <w:jc w:val="right"/>
      </w:pPr>
      <w:r>
        <w:rPr>
          <w:i/>
        </w:rPr>
        <w:t xml:space="preserve">режима в </w:t>
      </w:r>
      <w:r>
        <w:rPr>
          <w:i/>
        </w:rPr>
        <w:t>Российской Федерации</w:t>
      </w:r>
    </w:p>
    <w:p w:rsidR="00F05160" w:rsidRDefault="00F05160"/>
    <w:p w:rsidR="00F05160" w:rsidRDefault="00172448">
      <w:pPr>
        <w:spacing w:after="150"/>
        <w:jc w:val="center"/>
        <w:rPr>
          <w:sz w:val="36"/>
        </w:rPr>
      </w:pPr>
      <w:r>
        <w:rPr>
          <w:b/>
          <w:sz w:val="36"/>
        </w:rPr>
        <w:t>НОРМЫ ОБЕСПЕЧЕНИЯ ПЕРЕНОСНЫМИ ОГНЕТУШИТЕЛЯМИ ОБЪЕКТОВ ЗАЩИТЫ В ЗАВИСИМОСТИ ОТ ИХ КАТЕГОРИЙ ПО ПОЖАРНОЙ И ВЗРЫВОПОЖАРНОЙ ОПАСНОСТИ И КЛАССА ПОЖАРА (ЗА ИСКЛЮЧЕНИЕМ АВТОЗАПРАВОЧНЫХ СТАНЦИЙ)</w:t>
      </w:r>
    </w:p>
    <w:p w:rsidR="00F05160" w:rsidRDefault="00172448">
      <w:pPr>
        <w:spacing w:after="150"/>
      </w:pPr>
      <w:r>
        <w:t xml:space="preserve">(в ред. Постановления Правительства РФ </w:t>
      </w:r>
      <w:hyperlink r:id="rId177" w:anchor="l132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F05160">
      <w:pPr>
        <w:spacing w:after="150"/>
      </w:pPr>
    </w:p>
    <w:tbl>
      <w:tblPr>
        <w:tblW w:w="9000" w:type="dxa"/>
        <w:jc w:val="center"/>
        <w:tblLayout w:type="fixed"/>
        <w:tblCellMar>
          <w:left w:w="0" w:type="dxa"/>
          <w:right w:w="7" w:type="dxa"/>
        </w:tblCellMar>
        <w:tblLook w:val="04A0" w:firstRow="1" w:lastRow="0" w:firstColumn="1" w:lastColumn="0" w:noHBand="0" w:noVBand="1"/>
      </w:tblPr>
      <w:tblGrid>
        <w:gridCol w:w="3750"/>
        <w:gridCol w:w="1499"/>
        <w:gridCol w:w="3751"/>
      </w:tblGrid>
      <w:tr w:rsidR="00F05160">
        <w:trPr>
          <w:jc w:val="center"/>
        </w:trPr>
        <w:tc>
          <w:tcPr>
            <w:tcW w:w="37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172448">
            <w:pPr>
              <w:jc w:val="center"/>
            </w:pPr>
            <w:r>
              <w:t>Категория помещения по пожарной и взрывопожарной опасности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172448">
            <w:pPr>
              <w:jc w:val="center"/>
            </w:pPr>
            <w:r>
              <w:t>Класс пожара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Огнетушители с рангом тушения модельного очага</w:t>
            </w:r>
          </w:p>
        </w:tc>
      </w:tr>
      <w:tr w:rsidR="00F05160">
        <w:trPr>
          <w:jc w:val="center"/>
        </w:trPr>
        <w:tc>
          <w:tcPr>
            <w:tcW w:w="3750" w:type="dxa"/>
            <w:tcBorders>
              <w:top w:val="single" w:sz="6" w:space="0" w:color="000000"/>
            </w:tcBorders>
          </w:tcPr>
          <w:p w:rsidR="00F05160" w:rsidRDefault="00172448">
            <w:r>
              <w:t>А, Б, В1 - В4</w:t>
            </w:r>
          </w:p>
        </w:tc>
        <w:tc>
          <w:tcPr>
            <w:tcW w:w="1499" w:type="dxa"/>
            <w:tcBorders>
              <w:top w:val="single" w:sz="6" w:space="0" w:color="000000"/>
            </w:tcBorders>
          </w:tcPr>
          <w:p w:rsidR="00F05160" w:rsidRDefault="00172448">
            <w:r>
              <w:t>A</w:t>
            </w:r>
          </w:p>
        </w:tc>
        <w:tc>
          <w:tcPr>
            <w:tcW w:w="3751" w:type="dxa"/>
            <w:tcBorders>
              <w:top w:val="single" w:sz="6" w:space="0" w:color="000000"/>
            </w:tcBorders>
          </w:tcPr>
          <w:p w:rsidR="00F05160" w:rsidRDefault="00172448">
            <w:r>
              <w:t>3A</w:t>
            </w:r>
          </w:p>
        </w:tc>
      </w:tr>
      <w:tr w:rsidR="00F05160">
        <w:trPr>
          <w:jc w:val="center"/>
        </w:trPr>
        <w:tc>
          <w:tcPr>
            <w:tcW w:w="3750" w:type="dxa"/>
          </w:tcPr>
          <w:p w:rsidR="00F05160" w:rsidRDefault="00172448">
            <w:r>
              <w:t> </w:t>
            </w:r>
          </w:p>
        </w:tc>
        <w:tc>
          <w:tcPr>
            <w:tcW w:w="1499" w:type="dxa"/>
          </w:tcPr>
          <w:p w:rsidR="00F05160" w:rsidRDefault="00172448">
            <w:r>
              <w:t>B</w:t>
            </w:r>
          </w:p>
        </w:tc>
        <w:tc>
          <w:tcPr>
            <w:tcW w:w="3751" w:type="dxa"/>
          </w:tcPr>
          <w:p w:rsidR="00F05160" w:rsidRDefault="00172448">
            <w:r>
              <w:t>70B</w:t>
            </w:r>
          </w:p>
        </w:tc>
      </w:tr>
      <w:tr w:rsidR="00F05160">
        <w:trPr>
          <w:jc w:val="center"/>
        </w:trPr>
        <w:tc>
          <w:tcPr>
            <w:tcW w:w="3750" w:type="dxa"/>
          </w:tcPr>
          <w:p w:rsidR="00F05160" w:rsidRDefault="00172448">
            <w:r>
              <w:t> </w:t>
            </w:r>
          </w:p>
        </w:tc>
        <w:tc>
          <w:tcPr>
            <w:tcW w:w="1499" w:type="dxa"/>
          </w:tcPr>
          <w:p w:rsidR="00F05160" w:rsidRDefault="00172448">
            <w:r>
              <w:t>C</w:t>
            </w:r>
          </w:p>
        </w:tc>
        <w:tc>
          <w:tcPr>
            <w:tcW w:w="3751" w:type="dxa"/>
          </w:tcPr>
          <w:p w:rsidR="00F05160" w:rsidRDefault="00172448">
            <w:r>
              <w:t>3A, 70B, C или 70B, C</w:t>
            </w:r>
          </w:p>
        </w:tc>
      </w:tr>
      <w:tr w:rsidR="00F05160">
        <w:trPr>
          <w:jc w:val="center"/>
        </w:trPr>
        <w:tc>
          <w:tcPr>
            <w:tcW w:w="3750" w:type="dxa"/>
          </w:tcPr>
          <w:p w:rsidR="00F05160" w:rsidRDefault="00172448">
            <w:r>
              <w:t> </w:t>
            </w:r>
          </w:p>
        </w:tc>
        <w:tc>
          <w:tcPr>
            <w:tcW w:w="1499" w:type="dxa"/>
          </w:tcPr>
          <w:p w:rsidR="00F05160" w:rsidRDefault="00172448">
            <w:r>
              <w:t>D</w:t>
            </w:r>
          </w:p>
        </w:tc>
        <w:tc>
          <w:tcPr>
            <w:tcW w:w="3751" w:type="dxa"/>
          </w:tcPr>
          <w:p w:rsidR="00F05160" w:rsidRDefault="00172448">
            <w:r>
              <w:t>D</w:t>
            </w:r>
          </w:p>
        </w:tc>
      </w:tr>
      <w:tr w:rsidR="00F05160">
        <w:trPr>
          <w:jc w:val="center"/>
        </w:trPr>
        <w:tc>
          <w:tcPr>
            <w:tcW w:w="3750" w:type="dxa"/>
          </w:tcPr>
          <w:p w:rsidR="00F05160" w:rsidRDefault="00172448">
            <w:r>
              <w:t> </w:t>
            </w:r>
          </w:p>
        </w:tc>
        <w:tc>
          <w:tcPr>
            <w:tcW w:w="1499" w:type="dxa"/>
          </w:tcPr>
          <w:p w:rsidR="00F05160" w:rsidRDefault="00172448">
            <w:r>
              <w:t>E</w:t>
            </w:r>
          </w:p>
        </w:tc>
        <w:tc>
          <w:tcPr>
            <w:tcW w:w="3751" w:type="dxa"/>
          </w:tcPr>
          <w:p w:rsidR="00F05160" w:rsidRDefault="00172448">
            <w:r>
              <w:t>55B, C, E или 2A, 55B, C, E</w:t>
            </w:r>
          </w:p>
        </w:tc>
      </w:tr>
      <w:tr w:rsidR="00F05160">
        <w:trPr>
          <w:jc w:val="center"/>
        </w:trPr>
        <w:tc>
          <w:tcPr>
            <w:tcW w:w="3750" w:type="dxa"/>
          </w:tcPr>
          <w:p w:rsidR="00F05160" w:rsidRDefault="00172448">
            <w:r>
              <w:t>Г, Д</w:t>
            </w:r>
          </w:p>
        </w:tc>
        <w:tc>
          <w:tcPr>
            <w:tcW w:w="1499" w:type="dxa"/>
          </w:tcPr>
          <w:p w:rsidR="00F05160" w:rsidRDefault="00172448">
            <w:r>
              <w:t>A</w:t>
            </w:r>
          </w:p>
        </w:tc>
        <w:tc>
          <w:tcPr>
            <w:tcW w:w="3751" w:type="dxa"/>
          </w:tcPr>
          <w:p w:rsidR="00F05160" w:rsidRDefault="00172448">
            <w:r>
              <w:t>2A</w:t>
            </w:r>
          </w:p>
        </w:tc>
      </w:tr>
      <w:tr w:rsidR="00F05160">
        <w:trPr>
          <w:jc w:val="center"/>
        </w:trPr>
        <w:tc>
          <w:tcPr>
            <w:tcW w:w="3750" w:type="dxa"/>
          </w:tcPr>
          <w:p w:rsidR="00F05160" w:rsidRDefault="00172448">
            <w:r>
              <w:t> </w:t>
            </w:r>
          </w:p>
        </w:tc>
        <w:tc>
          <w:tcPr>
            <w:tcW w:w="1499" w:type="dxa"/>
          </w:tcPr>
          <w:p w:rsidR="00F05160" w:rsidRDefault="00172448">
            <w:r>
              <w:t>B</w:t>
            </w:r>
          </w:p>
        </w:tc>
        <w:tc>
          <w:tcPr>
            <w:tcW w:w="3751" w:type="dxa"/>
          </w:tcPr>
          <w:p w:rsidR="00F05160" w:rsidRDefault="00172448">
            <w:r>
              <w:t>55B</w:t>
            </w:r>
          </w:p>
        </w:tc>
      </w:tr>
      <w:tr w:rsidR="00F05160">
        <w:trPr>
          <w:jc w:val="center"/>
        </w:trPr>
        <w:tc>
          <w:tcPr>
            <w:tcW w:w="3750" w:type="dxa"/>
          </w:tcPr>
          <w:p w:rsidR="00F05160" w:rsidRDefault="00172448">
            <w:r>
              <w:t> </w:t>
            </w:r>
          </w:p>
        </w:tc>
        <w:tc>
          <w:tcPr>
            <w:tcW w:w="1499" w:type="dxa"/>
          </w:tcPr>
          <w:p w:rsidR="00F05160" w:rsidRDefault="00172448">
            <w:r>
              <w:t>C</w:t>
            </w:r>
          </w:p>
        </w:tc>
        <w:tc>
          <w:tcPr>
            <w:tcW w:w="3751" w:type="dxa"/>
          </w:tcPr>
          <w:p w:rsidR="00F05160" w:rsidRDefault="00172448">
            <w:r>
              <w:t>2A, 55B, C или 55B, C</w:t>
            </w:r>
          </w:p>
        </w:tc>
      </w:tr>
      <w:tr w:rsidR="00F05160">
        <w:trPr>
          <w:jc w:val="center"/>
        </w:trPr>
        <w:tc>
          <w:tcPr>
            <w:tcW w:w="3750" w:type="dxa"/>
          </w:tcPr>
          <w:p w:rsidR="00F05160" w:rsidRDefault="00172448">
            <w:r>
              <w:t> </w:t>
            </w:r>
          </w:p>
        </w:tc>
        <w:tc>
          <w:tcPr>
            <w:tcW w:w="1499" w:type="dxa"/>
          </w:tcPr>
          <w:p w:rsidR="00F05160" w:rsidRDefault="00172448">
            <w:r>
              <w:t>D</w:t>
            </w:r>
          </w:p>
        </w:tc>
        <w:tc>
          <w:tcPr>
            <w:tcW w:w="3751" w:type="dxa"/>
          </w:tcPr>
          <w:p w:rsidR="00F05160" w:rsidRDefault="00172448">
            <w:r>
              <w:t>D</w:t>
            </w:r>
          </w:p>
        </w:tc>
      </w:tr>
      <w:tr w:rsidR="00F05160">
        <w:trPr>
          <w:jc w:val="center"/>
        </w:trPr>
        <w:tc>
          <w:tcPr>
            <w:tcW w:w="3750" w:type="dxa"/>
          </w:tcPr>
          <w:p w:rsidR="00F05160" w:rsidRDefault="00172448">
            <w:r>
              <w:t> </w:t>
            </w:r>
          </w:p>
        </w:tc>
        <w:tc>
          <w:tcPr>
            <w:tcW w:w="1499" w:type="dxa"/>
          </w:tcPr>
          <w:p w:rsidR="00F05160" w:rsidRDefault="00172448">
            <w:r>
              <w:t>E</w:t>
            </w:r>
          </w:p>
        </w:tc>
        <w:tc>
          <w:tcPr>
            <w:tcW w:w="3751" w:type="dxa"/>
          </w:tcPr>
          <w:p w:rsidR="00F05160" w:rsidRDefault="00172448">
            <w:r>
              <w:t>55B, C, E или 2A, 55B, C, E</w:t>
            </w:r>
          </w:p>
        </w:tc>
      </w:tr>
      <w:tr w:rsidR="00F05160">
        <w:trPr>
          <w:jc w:val="center"/>
        </w:trPr>
        <w:tc>
          <w:tcPr>
            <w:tcW w:w="3750" w:type="dxa"/>
          </w:tcPr>
          <w:p w:rsidR="00F05160" w:rsidRDefault="00172448">
            <w:r>
              <w:t>Общественные здания</w:t>
            </w:r>
          </w:p>
        </w:tc>
        <w:tc>
          <w:tcPr>
            <w:tcW w:w="1499" w:type="dxa"/>
          </w:tcPr>
          <w:p w:rsidR="00F05160" w:rsidRDefault="00172448">
            <w:r>
              <w:t>A</w:t>
            </w:r>
          </w:p>
        </w:tc>
        <w:tc>
          <w:tcPr>
            <w:tcW w:w="3751" w:type="dxa"/>
          </w:tcPr>
          <w:p w:rsidR="00F05160" w:rsidRDefault="00172448">
            <w:r>
              <w:t>2A</w:t>
            </w:r>
          </w:p>
        </w:tc>
      </w:tr>
      <w:tr w:rsidR="00F05160">
        <w:trPr>
          <w:jc w:val="center"/>
        </w:trPr>
        <w:tc>
          <w:tcPr>
            <w:tcW w:w="3750" w:type="dxa"/>
          </w:tcPr>
          <w:p w:rsidR="00F05160" w:rsidRDefault="00172448">
            <w:r>
              <w:t> </w:t>
            </w:r>
          </w:p>
        </w:tc>
        <w:tc>
          <w:tcPr>
            <w:tcW w:w="1499" w:type="dxa"/>
          </w:tcPr>
          <w:p w:rsidR="00F05160" w:rsidRDefault="00172448">
            <w:r>
              <w:t>B</w:t>
            </w:r>
          </w:p>
        </w:tc>
        <w:tc>
          <w:tcPr>
            <w:tcW w:w="3751" w:type="dxa"/>
          </w:tcPr>
          <w:p w:rsidR="00F05160" w:rsidRDefault="00172448">
            <w:r>
              <w:t>55B</w:t>
            </w:r>
          </w:p>
        </w:tc>
      </w:tr>
      <w:tr w:rsidR="00F05160">
        <w:trPr>
          <w:jc w:val="center"/>
        </w:trPr>
        <w:tc>
          <w:tcPr>
            <w:tcW w:w="3750" w:type="dxa"/>
          </w:tcPr>
          <w:p w:rsidR="00F05160" w:rsidRDefault="00172448">
            <w:r>
              <w:t> </w:t>
            </w:r>
          </w:p>
        </w:tc>
        <w:tc>
          <w:tcPr>
            <w:tcW w:w="1499" w:type="dxa"/>
          </w:tcPr>
          <w:p w:rsidR="00F05160" w:rsidRDefault="00172448">
            <w:r>
              <w:t>C</w:t>
            </w:r>
          </w:p>
        </w:tc>
        <w:tc>
          <w:tcPr>
            <w:tcW w:w="3751" w:type="dxa"/>
          </w:tcPr>
          <w:p w:rsidR="00F05160" w:rsidRDefault="00172448">
            <w:r>
              <w:t>2A, 55B, C или 55B, C</w:t>
            </w:r>
          </w:p>
        </w:tc>
      </w:tr>
      <w:tr w:rsidR="00F05160">
        <w:trPr>
          <w:jc w:val="center"/>
        </w:trPr>
        <w:tc>
          <w:tcPr>
            <w:tcW w:w="3750" w:type="dxa"/>
            <w:tcBorders>
              <w:bottom w:val="single" w:sz="6" w:space="0" w:color="000000"/>
            </w:tcBorders>
          </w:tcPr>
          <w:p w:rsidR="00F05160" w:rsidRDefault="00172448">
            <w:r>
              <w:t> </w:t>
            </w:r>
          </w:p>
        </w:tc>
        <w:tc>
          <w:tcPr>
            <w:tcW w:w="1499" w:type="dxa"/>
            <w:tcBorders>
              <w:bottom w:val="single" w:sz="6" w:space="0" w:color="000000"/>
            </w:tcBorders>
          </w:tcPr>
          <w:p w:rsidR="00F05160" w:rsidRDefault="00172448">
            <w:r>
              <w:t>E</w:t>
            </w:r>
          </w:p>
        </w:tc>
        <w:tc>
          <w:tcPr>
            <w:tcW w:w="3751" w:type="dxa"/>
            <w:tcBorders>
              <w:bottom w:val="single" w:sz="6" w:space="0" w:color="000000"/>
            </w:tcBorders>
          </w:tcPr>
          <w:p w:rsidR="00F05160" w:rsidRDefault="00172448">
            <w:r>
              <w:t>55B, C, E или 2A, 55B, C, E</w:t>
            </w:r>
          </w:p>
        </w:tc>
      </w:tr>
    </w:tbl>
    <w:p w:rsidR="00F05160" w:rsidRDefault="00172448">
      <w:pPr>
        <w:jc w:val="both"/>
      </w:pPr>
      <w:r>
        <w:t>Примечания: 1. В помещениях, в которых находятся разные виды горючего материала и возможно возникновение различных классов пожара, используются универсальные по области применения огнетушители.</w:t>
      </w:r>
    </w:p>
    <w:p w:rsidR="00F05160" w:rsidRDefault="00172448">
      <w:pPr>
        <w:spacing w:after="150"/>
        <w:jc w:val="both"/>
      </w:pPr>
      <w:r>
        <w:t>2. Допускается использовать иные первичные средства пожаротуше</w:t>
      </w:r>
      <w:r>
        <w:t>ния, обеспечивающие тушение соответствующего класса пожара и ранг тушения модельного очага пожара, в том числе генераторы огнетушащего аэрозоля переносные.</w:t>
      </w:r>
    </w:p>
    <w:p w:rsidR="00F05160" w:rsidRDefault="00172448">
      <w:pPr>
        <w:spacing w:after="150"/>
        <w:jc w:val="both"/>
      </w:pPr>
      <w:r>
        <w:t>3. Выбор типа огнетушителя должен быть определен с учетом обеспечения безопасности его применения дл</w:t>
      </w:r>
      <w:r>
        <w:t>я людей и имущества.</w:t>
      </w:r>
    </w:p>
    <w:p w:rsidR="00F05160" w:rsidRDefault="00F05160">
      <w:pPr>
        <w:jc w:val="both"/>
      </w:pPr>
    </w:p>
    <w:p w:rsidR="00F05160" w:rsidRDefault="00F05160">
      <w:pPr>
        <w:spacing w:after="150"/>
      </w:pPr>
    </w:p>
    <w:p w:rsidR="00F05160" w:rsidRDefault="00172448">
      <w:pPr>
        <w:spacing w:after="150"/>
        <w:jc w:val="right"/>
      </w:pPr>
      <w:r>
        <w:rPr>
          <w:i/>
        </w:rPr>
        <w:t>Приложение N 2</w:t>
      </w:r>
    </w:p>
    <w:p w:rsidR="00F05160" w:rsidRDefault="00172448">
      <w:pPr>
        <w:spacing w:after="150"/>
        <w:jc w:val="right"/>
      </w:pPr>
      <w:r>
        <w:rPr>
          <w:i/>
        </w:rPr>
        <w:t>к Правилам противопожарного</w:t>
      </w:r>
    </w:p>
    <w:p w:rsidR="00F05160" w:rsidRDefault="00172448">
      <w:pPr>
        <w:spacing w:after="150"/>
        <w:jc w:val="right"/>
      </w:pPr>
      <w:r>
        <w:rPr>
          <w:i/>
        </w:rPr>
        <w:t>режима в Российской Федерации</w:t>
      </w:r>
    </w:p>
    <w:p w:rsidR="00F05160" w:rsidRDefault="00F05160"/>
    <w:p w:rsidR="00F05160" w:rsidRDefault="00172448">
      <w:pPr>
        <w:spacing w:after="150"/>
        <w:jc w:val="center"/>
        <w:rPr>
          <w:sz w:val="36"/>
        </w:rPr>
      </w:pPr>
      <w:r>
        <w:rPr>
          <w:b/>
          <w:sz w:val="36"/>
        </w:rPr>
        <w:t>НОРМЫ ОСНАЩЕНИЯ ПОМЕЩЕНИЙ ПЕРЕДВИЖНЫМИ ОГНЕТУШИТЕЛЯМИ (ЗА ИСКЛЮЧЕНИЕМ АВТОЗАПРАВОЧНЫХ СТАНЦИЙ)</w:t>
      </w:r>
    </w:p>
    <w:p w:rsidR="00F05160" w:rsidRDefault="00172448">
      <w:pPr>
        <w:spacing w:after="150"/>
      </w:pPr>
      <w:r>
        <w:t xml:space="preserve">(в ред. Постановления Правительства РФ </w:t>
      </w:r>
      <w:hyperlink r:id="rId178" w:anchor="l174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F05160">
      <w:pPr>
        <w:spacing w:after="150"/>
      </w:pPr>
    </w:p>
    <w:tbl>
      <w:tblPr>
        <w:tblW w:w="9000" w:type="dxa"/>
        <w:jc w:val="center"/>
        <w:tblLayout w:type="fixed"/>
        <w:tblCellMar>
          <w:left w:w="0" w:type="dxa"/>
          <w:right w:w="7" w:type="dxa"/>
        </w:tblCellMar>
        <w:tblLook w:val="04A0" w:firstRow="1" w:lastRow="0" w:firstColumn="1" w:lastColumn="0" w:noHBand="0" w:noVBand="1"/>
      </w:tblPr>
      <w:tblGrid>
        <w:gridCol w:w="2971"/>
        <w:gridCol w:w="2070"/>
        <w:gridCol w:w="990"/>
        <w:gridCol w:w="2969"/>
      </w:tblGrid>
      <w:tr w:rsidR="00F05160">
        <w:trPr>
          <w:jc w:val="center"/>
        </w:trPr>
        <w:tc>
          <w:tcPr>
            <w:tcW w:w="29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172448">
            <w:pPr>
              <w:jc w:val="center"/>
            </w:pPr>
            <w:r>
              <w:t>Категория помещения по пожарной и взрывопожарной опасности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172448">
            <w:pPr>
              <w:jc w:val="center"/>
            </w:pPr>
            <w:r>
              <w:t>Предельная защищаемая площадь (кв. метров)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172448">
            <w:pPr>
              <w:jc w:val="center"/>
            </w:pPr>
            <w:r>
              <w:t>Класс пожара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 xml:space="preserve">Количество огнетушителей с рангом тушения модельного </w:t>
            </w:r>
            <w:r>
              <w:t>очага (не менее штук)</w:t>
            </w:r>
          </w:p>
        </w:tc>
      </w:tr>
      <w:tr w:rsidR="00F05160">
        <w:trPr>
          <w:jc w:val="center"/>
        </w:trPr>
        <w:tc>
          <w:tcPr>
            <w:tcW w:w="2970" w:type="dxa"/>
            <w:tcBorders>
              <w:top w:val="single" w:sz="6" w:space="0" w:color="000000"/>
            </w:tcBorders>
          </w:tcPr>
          <w:p w:rsidR="00F05160" w:rsidRDefault="00172448">
            <w:r>
              <w:t>А, Б, В1 - В4</w:t>
            </w:r>
          </w:p>
        </w:tc>
        <w:tc>
          <w:tcPr>
            <w:tcW w:w="2070" w:type="dxa"/>
            <w:tcBorders>
              <w:top w:val="single" w:sz="6" w:space="0" w:color="000000"/>
            </w:tcBorders>
          </w:tcPr>
          <w:p w:rsidR="00F05160" w:rsidRDefault="00172448">
            <w:r>
              <w:t>500</w:t>
            </w:r>
          </w:p>
        </w:tc>
        <w:tc>
          <w:tcPr>
            <w:tcW w:w="990" w:type="dxa"/>
            <w:tcBorders>
              <w:top w:val="single" w:sz="6" w:space="0" w:color="000000"/>
            </w:tcBorders>
          </w:tcPr>
          <w:p w:rsidR="00F05160" w:rsidRDefault="00172448">
            <w:r>
              <w:t>A</w:t>
            </w:r>
          </w:p>
        </w:tc>
        <w:tc>
          <w:tcPr>
            <w:tcW w:w="2969" w:type="dxa"/>
            <w:tcBorders>
              <w:top w:val="single" w:sz="6" w:space="0" w:color="000000"/>
            </w:tcBorders>
          </w:tcPr>
          <w:p w:rsidR="00F05160" w:rsidRDefault="00172448">
            <w:r>
              <w:t>2 - 6A или 1 - 10A</w:t>
            </w:r>
          </w:p>
        </w:tc>
      </w:tr>
      <w:tr w:rsidR="00F05160">
        <w:trPr>
          <w:jc w:val="center"/>
        </w:trPr>
        <w:tc>
          <w:tcPr>
            <w:tcW w:w="2970" w:type="dxa"/>
          </w:tcPr>
          <w:p w:rsidR="00F05160" w:rsidRDefault="00172448">
            <w:r>
              <w:t> </w:t>
            </w:r>
          </w:p>
        </w:tc>
        <w:tc>
          <w:tcPr>
            <w:tcW w:w="2070" w:type="dxa"/>
          </w:tcPr>
          <w:p w:rsidR="00F05160" w:rsidRDefault="00172448">
            <w:r>
              <w:t> </w:t>
            </w:r>
          </w:p>
        </w:tc>
        <w:tc>
          <w:tcPr>
            <w:tcW w:w="990" w:type="dxa"/>
          </w:tcPr>
          <w:p w:rsidR="00F05160" w:rsidRDefault="00172448">
            <w:r>
              <w:t>B</w:t>
            </w:r>
          </w:p>
        </w:tc>
        <w:tc>
          <w:tcPr>
            <w:tcW w:w="2969" w:type="dxa"/>
          </w:tcPr>
          <w:p w:rsidR="00F05160" w:rsidRDefault="00172448">
            <w:r>
              <w:t>2 - 144B или 1 - 233B</w:t>
            </w:r>
          </w:p>
        </w:tc>
      </w:tr>
      <w:tr w:rsidR="00F05160">
        <w:trPr>
          <w:jc w:val="center"/>
        </w:trPr>
        <w:tc>
          <w:tcPr>
            <w:tcW w:w="2970" w:type="dxa"/>
          </w:tcPr>
          <w:p w:rsidR="00F05160" w:rsidRDefault="00172448">
            <w:r>
              <w:t> </w:t>
            </w:r>
          </w:p>
        </w:tc>
        <w:tc>
          <w:tcPr>
            <w:tcW w:w="2070" w:type="dxa"/>
          </w:tcPr>
          <w:p w:rsidR="00F05160" w:rsidRDefault="00172448">
            <w:r>
              <w:t> </w:t>
            </w:r>
          </w:p>
        </w:tc>
        <w:tc>
          <w:tcPr>
            <w:tcW w:w="990" w:type="dxa"/>
          </w:tcPr>
          <w:p w:rsidR="00F05160" w:rsidRDefault="00172448">
            <w:r>
              <w:t>C</w:t>
            </w:r>
          </w:p>
        </w:tc>
        <w:tc>
          <w:tcPr>
            <w:tcW w:w="2969" w:type="dxa"/>
          </w:tcPr>
          <w:p w:rsidR="00F05160" w:rsidRDefault="00172448">
            <w:r>
              <w:t>2 - (6A, 144B, C)</w:t>
            </w:r>
          </w:p>
          <w:p w:rsidR="00F05160" w:rsidRDefault="00172448">
            <w:r>
              <w:t>или 1 - (10A, 233B, C)</w:t>
            </w:r>
          </w:p>
        </w:tc>
      </w:tr>
      <w:tr w:rsidR="00F05160">
        <w:trPr>
          <w:jc w:val="center"/>
        </w:trPr>
        <w:tc>
          <w:tcPr>
            <w:tcW w:w="2970" w:type="dxa"/>
          </w:tcPr>
          <w:p w:rsidR="00F05160" w:rsidRDefault="00172448">
            <w:r>
              <w:t> </w:t>
            </w:r>
          </w:p>
        </w:tc>
        <w:tc>
          <w:tcPr>
            <w:tcW w:w="2070" w:type="dxa"/>
          </w:tcPr>
          <w:p w:rsidR="00F05160" w:rsidRDefault="00172448">
            <w:r>
              <w:t> </w:t>
            </w:r>
          </w:p>
        </w:tc>
        <w:tc>
          <w:tcPr>
            <w:tcW w:w="990" w:type="dxa"/>
          </w:tcPr>
          <w:p w:rsidR="00F05160" w:rsidRDefault="00172448">
            <w:r>
              <w:t>D</w:t>
            </w:r>
          </w:p>
        </w:tc>
        <w:tc>
          <w:tcPr>
            <w:tcW w:w="2969" w:type="dxa"/>
          </w:tcPr>
          <w:p w:rsidR="00F05160" w:rsidRDefault="00172448">
            <w:r>
              <w:t>1 - D</w:t>
            </w:r>
          </w:p>
        </w:tc>
      </w:tr>
      <w:tr w:rsidR="00F05160">
        <w:trPr>
          <w:jc w:val="center"/>
        </w:trPr>
        <w:tc>
          <w:tcPr>
            <w:tcW w:w="2970" w:type="dxa"/>
          </w:tcPr>
          <w:p w:rsidR="00F05160" w:rsidRDefault="00172448">
            <w:r>
              <w:t> </w:t>
            </w:r>
          </w:p>
        </w:tc>
        <w:tc>
          <w:tcPr>
            <w:tcW w:w="2070" w:type="dxa"/>
          </w:tcPr>
          <w:p w:rsidR="00F05160" w:rsidRDefault="00172448">
            <w:r>
              <w:t> </w:t>
            </w:r>
          </w:p>
        </w:tc>
        <w:tc>
          <w:tcPr>
            <w:tcW w:w="990" w:type="dxa"/>
          </w:tcPr>
          <w:p w:rsidR="00F05160" w:rsidRDefault="00172448">
            <w:r>
              <w:t>E</w:t>
            </w:r>
          </w:p>
        </w:tc>
        <w:tc>
          <w:tcPr>
            <w:tcW w:w="2969" w:type="dxa"/>
          </w:tcPr>
          <w:p w:rsidR="00F05160" w:rsidRDefault="00172448">
            <w:r>
              <w:t>2 - (6A, 144B, C, E)</w:t>
            </w:r>
          </w:p>
          <w:p w:rsidR="00F05160" w:rsidRDefault="00172448">
            <w:r>
              <w:t>или 1 - (10A, 233B, C, E)</w:t>
            </w:r>
          </w:p>
        </w:tc>
      </w:tr>
      <w:tr w:rsidR="00F05160">
        <w:trPr>
          <w:jc w:val="center"/>
        </w:trPr>
        <w:tc>
          <w:tcPr>
            <w:tcW w:w="2970" w:type="dxa"/>
          </w:tcPr>
          <w:p w:rsidR="00F05160" w:rsidRDefault="00172448">
            <w:r>
              <w:t>Г</w:t>
            </w:r>
          </w:p>
        </w:tc>
        <w:tc>
          <w:tcPr>
            <w:tcW w:w="2070" w:type="dxa"/>
          </w:tcPr>
          <w:p w:rsidR="00F05160" w:rsidRDefault="00172448">
            <w:r>
              <w:t>800</w:t>
            </w:r>
          </w:p>
        </w:tc>
        <w:tc>
          <w:tcPr>
            <w:tcW w:w="990" w:type="dxa"/>
          </w:tcPr>
          <w:p w:rsidR="00F05160" w:rsidRDefault="00172448">
            <w:r>
              <w:t>A</w:t>
            </w:r>
          </w:p>
        </w:tc>
        <w:tc>
          <w:tcPr>
            <w:tcW w:w="2969" w:type="dxa"/>
          </w:tcPr>
          <w:p w:rsidR="00F05160" w:rsidRDefault="00172448">
            <w:r>
              <w:t>2 - 6A или 1 - 10A</w:t>
            </w:r>
          </w:p>
        </w:tc>
      </w:tr>
      <w:tr w:rsidR="00F05160">
        <w:trPr>
          <w:jc w:val="center"/>
        </w:trPr>
        <w:tc>
          <w:tcPr>
            <w:tcW w:w="8999" w:type="dxa"/>
            <w:gridSpan w:val="4"/>
          </w:tcPr>
          <w:p w:rsidR="00F05160" w:rsidRDefault="00172448">
            <w:r>
              <w:t xml:space="preserve">(в ред. Постановления Правительства РФ </w:t>
            </w:r>
            <w:hyperlink r:id="rId179" w:anchor="l174" w:history="1">
              <w:r>
                <w:rPr>
                  <w:u w:val="single"/>
                </w:rPr>
                <w:t>от 24.10.2022 N 1885</w:t>
              </w:r>
            </w:hyperlink>
            <w:r>
              <w:t>)</w:t>
            </w:r>
          </w:p>
        </w:tc>
      </w:tr>
      <w:tr w:rsidR="00F05160">
        <w:trPr>
          <w:jc w:val="center"/>
        </w:trPr>
        <w:tc>
          <w:tcPr>
            <w:tcW w:w="2970" w:type="dxa"/>
          </w:tcPr>
          <w:p w:rsidR="00F05160" w:rsidRDefault="00172448">
            <w:r>
              <w:t> </w:t>
            </w:r>
          </w:p>
        </w:tc>
        <w:tc>
          <w:tcPr>
            <w:tcW w:w="2070" w:type="dxa"/>
          </w:tcPr>
          <w:p w:rsidR="00F05160" w:rsidRDefault="00172448">
            <w:r>
              <w:t> </w:t>
            </w:r>
          </w:p>
        </w:tc>
        <w:tc>
          <w:tcPr>
            <w:tcW w:w="990" w:type="dxa"/>
          </w:tcPr>
          <w:p w:rsidR="00F05160" w:rsidRDefault="00172448">
            <w:r>
              <w:t>B</w:t>
            </w:r>
          </w:p>
        </w:tc>
        <w:tc>
          <w:tcPr>
            <w:tcW w:w="2969" w:type="dxa"/>
          </w:tcPr>
          <w:p w:rsidR="00F05160" w:rsidRDefault="00172448">
            <w:r>
              <w:t>2 - 144B или 1 - 233B</w:t>
            </w:r>
          </w:p>
        </w:tc>
      </w:tr>
      <w:tr w:rsidR="00F05160">
        <w:trPr>
          <w:jc w:val="center"/>
        </w:trPr>
        <w:tc>
          <w:tcPr>
            <w:tcW w:w="2970" w:type="dxa"/>
          </w:tcPr>
          <w:p w:rsidR="00F05160" w:rsidRDefault="00172448">
            <w:r>
              <w:t> </w:t>
            </w:r>
          </w:p>
        </w:tc>
        <w:tc>
          <w:tcPr>
            <w:tcW w:w="2070" w:type="dxa"/>
          </w:tcPr>
          <w:p w:rsidR="00F05160" w:rsidRDefault="00172448">
            <w:r>
              <w:t> </w:t>
            </w:r>
          </w:p>
        </w:tc>
        <w:tc>
          <w:tcPr>
            <w:tcW w:w="990" w:type="dxa"/>
          </w:tcPr>
          <w:p w:rsidR="00F05160" w:rsidRDefault="00172448">
            <w:r>
              <w:t>C</w:t>
            </w:r>
          </w:p>
        </w:tc>
        <w:tc>
          <w:tcPr>
            <w:tcW w:w="2969" w:type="dxa"/>
          </w:tcPr>
          <w:p w:rsidR="00F05160" w:rsidRDefault="00172448">
            <w:r>
              <w:t>2 - (6A, 144B, C)</w:t>
            </w:r>
          </w:p>
          <w:p w:rsidR="00F05160" w:rsidRDefault="00172448">
            <w:r>
              <w:t>или 1 - (10A, 233B, C)</w:t>
            </w:r>
          </w:p>
          <w:p w:rsidR="00F05160" w:rsidRDefault="00172448">
            <w:r>
              <w:t xml:space="preserve">или 2 - (144B, C) или 1 - </w:t>
            </w:r>
            <w:r>
              <w:t>(233B, C)</w:t>
            </w:r>
          </w:p>
        </w:tc>
      </w:tr>
      <w:tr w:rsidR="00F05160">
        <w:trPr>
          <w:jc w:val="center"/>
        </w:trPr>
        <w:tc>
          <w:tcPr>
            <w:tcW w:w="2970" w:type="dxa"/>
          </w:tcPr>
          <w:p w:rsidR="00F05160" w:rsidRDefault="00172448">
            <w:r>
              <w:t> </w:t>
            </w:r>
          </w:p>
        </w:tc>
        <w:tc>
          <w:tcPr>
            <w:tcW w:w="2070" w:type="dxa"/>
          </w:tcPr>
          <w:p w:rsidR="00F05160" w:rsidRDefault="00172448">
            <w:r>
              <w:t> </w:t>
            </w:r>
          </w:p>
        </w:tc>
        <w:tc>
          <w:tcPr>
            <w:tcW w:w="990" w:type="dxa"/>
          </w:tcPr>
          <w:p w:rsidR="00F05160" w:rsidRDefault="00172448">
            <w:r>
              <w:t>D</w:t>
            </w:r>
          </w:p>
        </w:tc>
        <w:tc>
          <w:tcPr>
            <w:tcW w:w="2969" w:type="dxa"/>
          </w:tcPr>
          <w:p w:rsidR="00F05160" w:rsidRDefault="00172448">
            <w:r>
              <w:t>1 - D</w:t>
            </w:r>
          </w:p>
        </w:tc>
      </w:tr>
      <w:tr w:rsidR="00F05160">
        <w:trPr>
          <w:jc w:val="center"/>
        </w:trPr>
        <w:tc>
          <w:tcPr>
            <w:tcW w:w="2970" w:type="dxa"/>
            <w:tcBorders>
              <w:bottom w:val="single" w:sz="6" w:space="0" w:color="000000"/>
            </w:tcBorders>
          </w:tcPr>
          <w:p w:rsidR="00F05160" w:rsidRDefault="00172448">
            <w:r>
              <w:t> </w:t>
            </w:r>
          </w:p>
        </w:tc>
        <w:tc>
          <w:tcPr>
            <w:tcW w:w="2070" w:type="dxa"/>
            <w:tcBorders>
              <w:bottom w:val="single" w:sz="6" w:space="0" w:color="000000"/>
            </w:tcBorders>
          </w:tcPr>
          <w:p w:rsidR="00F05160" w:rsidRDefault="00172448">
            <w:r>
              <w:t> </w:t>
            </w:r>
          </w:p>
        </w:tc>
        <w:tc>
          <w:tcPr>
            <w:tcW w:w="990" w:type="dxa"/>
            <w:tcBorders>
              <w:bottom w:val="single" w:sz="6" w:space="0" w:color="000000"/>
            </w:tcBorders>
          </w:tcPr>
          <w:p w:rsidR="00F05160" w:rsidRDefault="00172448">
            <w:r>
              <w:t>E</w:t>
            </w:r>
          </w:p>
        </w:tc>
        <w:tc>
          <w:tcPr>
            <w:tcW w:w="2969" w:type="dxa"/>
            <w:tcBorders>
              <w:bottom w:val="single" w:sz="6" w:space="0" w:color="000000"/>
            </w:tcBorders>
          </w:tcPr>
          <w:p w:rsidR="00F05160" w:rsidRDefault="00172448">
            <w:r>
              <w:t>2 - (6A, 144B, C, E)</w:t>
            </w:r>
          </w:p>
          <w:p w:rsidR="00F05160" w:rsidRDefault="00172448">
            <w:r>
              <w:t>или 1 - (10A, 233B, C, E)</w:t>
            </w:r>
          </w:p>
          <w:p w:rsidR="00F05160" w:rsidRDefault="00172448">
            <w:r>
              <w:t>или 2 - (144B, C, E)</w:t>
            </w:r>
          </w:p>
          <w:p w:rsidR="00F05160" w:rsidRDefault="00172448">
            <w:r>
              <w:t>или 1 - (233B, C, E)</w:t>
            </w:r>
          </w:p>
        </w:tc>
      </w:tr>
    </w:tbl>
    <w:p w:rsidR="00F05160" w:rsidRDefault="00172448">
      <w:pPr>
        <w:jc w:val="both"/>
      </w:pPr>
      <w:r>
        <w:t xml:space="preserve">Примечания: 1. В помещениях, в которых находятся разные виды горючего материала и возможно возникновение различных классов пожара, </w:t>
      </w:r>
      <w:r>
        <w:t>используются универсальные по области применения огнетушители.</w:t>
      </w:r>
    </w:p>
    <w:p w:rsidR="00F05160" w:rsidRDefault="00172448">
      <w:pPr>
        <w:spacing w:after="150"/>
        <w:jc w:val="both"/>
      </w:pPr>
      <w:r>
        <w:t>2. Допускается использовать иные первичные средства пожаротушения, обеспечивающие тушение соответствующего класса пожара и ранг тушения модельного очага пожара.</w:t>
      </w:r>
    </w:p>
    <w:p w:rsidR="00F05160" w:rsidRDefault="00172448">
      <w:pPr>
        <w:spacing w:after="150"/>
        <w:jc w:val="both"/>
      </w:pPr>
      <w:r>
        <w:t xml:space="preserve">3. Выбор типа огнетушителя </w:t>
      </w:r>
      <w:r>
        <w:t>должен быть определен с учетом обеспечения безопасности его применения для людей и имущества.</w:t>
      </w:r>
    </w:p>
    <w:p w:rsidR="00F05160" w:rsidRDefault="00F05160">
      <w:pPr>
        <w:jc w:val="both"/>
      </w:pPr>
    </w:p>
    <w:p w:rsidR="00F05160" w:rsidRDefault="00F05160">
      <w:pPr>
        <w:spacing w:after="150"/>
      </w:pPr>
    </w:p>
    <w:p w:rsidR="00F05160" w:rsidRDefault="00172448">
      <w:pPr>
        <w:spacing w:after="150"/>
        <w:jc w:val="right"/>
      </w:pPr>
      <w:r>
        <w:rPr>
          <w:i/>
        </w:rPr>
        <w:t>Приложение N 3</w:t>
      </w:r>
    </w:p>
    <w:p w:rsidR="00F05160" w:rsidRDefault="00172448">
      <w:pPr>
        <w:spacing w:after="150"/>
        <w:jc w:val="right"/>
      </w:pPr>
      <w:r>
        <w:rPr>
          <w:i/>
        </w:rPr>
        <w:t>к Правилам противопожарного</w:t>
      </w:r>
    </w:p>
    <w:p w:rsidR="00F05160" w:rsidRDefault="00172448">
      <w:pPr>
        <w:spacing w:after="150"/>
        <w:jc w:val="right"/>
      </w:pPr>
      <w:r>
        <w:rPr>
          <w:i/>
        </w:rPr>
        <w:t>режима в Российской Федерации</w:t>
      </w:r>
    </w:p>
    <w:p w:rsidR="00F05160" w:rsidRDefault="00F05160"/>
    <w:p w:rsidR="00F05160" w:rsidRDefault="00172448">
      <w:pPr>
        <w:spacing w:after="150"/>
        <w:jc w:val="center"/>
        <w:rPr>
          <w:sz w:val="36"/>
        </w:rPr>
      </w:pPr>
      <w:r>
        <w:rPr>
          <w:b/>
          <w:sz w:val="36"/>
        </w:rPr>
        <w:t>НОРМЫ ОБЕСПЕЧЕНИЯ ОГНЕТУШИТЕЛЯМИ ЖЕЛЕЗНОДОРОЖНОГО ПОДВИЖНОГО СОСТАВА</w:t>
      </w:r>
    </w:p>
    <w:p w:rsidR="00F05160" w:rsidRDefault="00172448">
      <w:pPr>
        <w:spacing w:after="150"/>
      </w:pPr>
      <w:r>
        <w:t xml:space="preserve">(в ред. Постановления Правительства РФ </w:t>
      </w:r>
      <w:hyperlink r:id="rId180" w:anchor="l175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F05160">
      <w:pPr>
        <w:spacing w:after="150"/>
      </w:pPr>
    </w:p>
    <w:tbl>
      <w:tblPr>
        <w:tblW w:w="9000" w:type="dxa"/>
        <w:jc w:val="center"/>
        <w:tblLayout w:type="fixed"/>
        <w:tblCellMar>
          <w:left w:w="0" w:type="dxa"/>
          <w:right w:w="7" w:type="dxa"/>
        </w:tblCellMar>
        <w:tblLook w:val="04A0" w:firstRow="1" w:lastRow="0" w:firstColumn="1" w:lastColumn="0" w:noHBand="0" w:noVBand="1"/>
      </w:tblPr>
      <w:tblGrid>
        <w:gridCol w:w="3781"/>
        <w:gridCol w:w="1350"/>
        <w:gridCol w:w="990"/>
        <w:gridCol w:w="2879"/>
      </w:tblGrid>
      <w:tr w:rsidR="00F05160">
        <w:trPr>
          <w:jc w:val="center"/>
        </w:trPr>
        <w:tc>
          <w:tcPr>
            <w:tcW w:w="3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172448">
            <w:pPr>
              <w:jc w:val="center"/>
            </w:pPr>
            <w:r>
              <w:t>Наименование объекта защиты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172448">
            <w:pPr>
              <w:jc w:val="center"/>
            </w:pPr>
            <w:r>
              <w:t>Измеритель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172448">
            <w:pPr>
              <w:jc w:val="center"/>
            </w:pPr>
            <w:r>
              <w:t>Класс пожара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Количество огнетушителей с рангом тушения модельного</w:t>
            </w:r>
            <w:r>
              <w:t xml:space="preserve"> очага (не менее штук)</w:t>
            </w:r>
          </w:p>
        </w:tc>
      </w:tr>
      <w:tr w:rsidR="00F05160">
        <w:trPr>
          <w:jc w:val="center"/>
        </w:trPr>
        <w:tc>
          <w:tcPr>
            <w:tcW w:w="3780" w:type="dxa"/>
            <w:tcBorders>
              <w:top w:val="single" w:sz="6" w:space="0" w:color="000000"/>
            </w:tcBorders>
          </w:tcPr>
          <w:p w:rsidR="00F05160" w:rsidRDefault="00172448">
            <w:r>
              <w:t>Электровозы</w:t>
            </w:r>
          </w:p>
        </w:tc>
        <w:tc>
          <w:tcPr>
            <w:tcW w:w="1350" w:type="dxa"/>
            <w:tcBorders>
              <w:top w:val="single" w:sz="6" w:space="0" w:color="000000"/>
            </w:tcBorders>
          </w:tcPr>
          <w:p w:rsidR="00F05160" w:rsidRDefault="00172448">
            <w:r>
              <w:t>секция</w:t>
            </w:r>
          </w:p>
        </w:tc>
        <w:tc>
          <w:tcPr>
            <w:tcW w:w="990" w:type="dxa"/>
            <w:tcBorders>
              <w:top w:val="single" w:sz="6" w:space="0" w:color="000000"/>
            </w:tcBorders>
          </w:tcPr>
          <w:p w:rsidR="00F05160" w:rsidRDefault="00172448">
            <w:r>
              <w:t>A, E</w:t>
            </w:r>
          </w:p>
        </w:tc>
        <w:tc>
          <w:tcPr>
            <w:tcW w:w="2879" w:type="dxa"/>
            <w:tcBorders>
              <w:top w:val="single" w:sz="6" w:space="0" w:color="000000"/>
            </w:tcBorders>
          </w:tcPr>
          <w:p w:rsidR="00F05160" w:rsidRDefault="00172448">
            <w:r>
              <w:t>2 - (2A, 55B, C, E)</w:t>
            </w:r>
          </w:p>
          <w:p w:rsidR="00F05160" w:rsidRDefault="00172448">
            <w:r>
              <w:t>или 2 - (2A, 55B, E)</w:t>
            </w:r>
          </w:p>
        </w:tc>
      </w:tr>
      <w:tr w:rsidR="00F05160">
        <w:trPr>
          <w:jc w:val="center"/>
        </w:trPr>
        <w:tc>
          <w:tcPr>
            <w:tcW w:w="3780" w:type="dxa"/>
          </w:tcPr>
          <w:p w:rsidR="00F05160" w:rsidRDefault="00172448">
            <w:r>
              <w:t>Тепловозы</w:t>
            </w:r>
          </w:p>
        </w:tc>
        <w:tc>
          <w:tcPr>
            <w:tcW w:w="1350" w:type="dxa"/>
          </w:tcPr>
          <w:p w:rsidR="00F05160" w:rsidRDefault="00172448">
            <w:r>
              <w:t>секция</w:t>
            </w:r>
          </w:p>
        </w:tc>
        <w:tc>
          <w:tcPr>
            <w:tcW w:w="990" w:type="dxa"/>
          </w:tcPr>
          <w:p w:rsidR="00F05160" w:rsidRDefault="00172448">
            <w:r>
              <w:t>A, B, E</w:t>
            </w:r>
          </w:p>
        </w:tc>
        <w:tc>
          <w:tcPr>
            <w:tcW w:w="2879" w:type="dxa"/>
          </w:tcPr>
          <w:p w:rsidR="00F05160" w:rsidRDefault="00172448">
            <w:r>
              <w:t>2 - (2A, 55B, C, E)</w:t>
            </w:r>
          </w:p>
          <w:p w:rsidR="00F05160" w:rsidRDefault="00172448">
            <w:r>
              <w:t>или 2 - (2A, 55B, E)</w:t>
            </w:r>
          </w:p>
        </w:tc>
      </w:tr>
      <w:tr w:rsidR="00F05160">
        <w:trPr>
          <w:jc w:val="center"/>
        </w:trPr>
        <w:tc>
          <w:tcPr>
            <w:tcW w:w="3780" w:type="dxa"/>
          </w:tcPr>
          <w:p w:rsidR="00F05160" w:rsidRDefault="00172448">
            <w:r>
              <w:t>Газотурбовозы</w:t>
            </w:r>
          </w:p>
        </w:tc>
        <w:tc>
          <w:tcPr>
            <w:tcW w:w="1350" w:type="dxa"/>
          </w:tcPr>
          <w:p w:rsidR="00F05160" w:rsidRDefault="00172448">
            <w:r>
              <w:t>секция</w:t>
            </w:r>
          </w:p>
        </w:tc>
        <w:tc>
          <w:tcPr>
            <w:tcW w:w="990" w:type="dxa"/>
          </w:tcPr>
          <w:p w:rsidR="00F05160" w:rsidRDefault="00172448">
            <w:r>
              <w:t>A, B, C, E</w:t>
            </w:r>
          </w:p>
        </w:tc>
        <w:tc>
          <w:tcPr>
            <w:tcW w:w="2879" w:type="dxa"/>
          </w:tcPr>
          <w:p w:rsidR="00F05160" w:rsidRDefault="00172448">
            <w:r>
              <w:t>2 - (2A, 55B, C, E)</w:t>
            </w:r>
          </w:p>
        </w:tc>
      </w:tr>
      <w:tr w:rsidR="00F05160">
        <w:trPr>
          <w:jc w:val="center"/>
        </w:trPr>
        <w:tc>
          <w:tcPr>
            <w:tcW w:w="3780" w:type="dxa"/>
          </w:tcPr>
          <w:p w:rsidR="00F05160" w:rsidRDefault="00172448">
            <w:r>
              <w:t xml:space="preserve">Электропоезда, дизель-поезда, </w:t>
            </w:r>
            <w:r>
              <w:t>дизель-электропоезда</w:t>
            </w:r>
          </w:p>
        </w:tc>
        <w:tc>
          <w:tcPr>
            <w:tcW w:w="1350" w:type="dxa"/>
          </w:tcPr>
          <w:p w:rsidR="00F05160" w:rsidRDefault="00172448">
            <w:r>
              <w:t> </w:t>
            </w:r>
          </w:p>
        </w:tc>
        <w:tc>
          <w:tcPr>
            <w:tcW w:w="990" w:type="dxa"/>
          </w:tcPr>
          <w:p w:rsidR="00F05160" w:rsidRDefault="00172448">
            <w:r>
              <w:t> </w:t>
            </w:r>
          </w:p>
        </w:tc>
        <w:tc>
          <w:tcPr>
            <w:tcW w:w="2879" w:type="dxa"/>
          </w:tcPr>
          <w:p w:rsidR="00F05160" w:rsidRDefault="00172448">
            <w:r>
              <w:t> </w:t>
            </w:r>
          </w:p>
        </w:tc>
      </w:tr>
      <w:tr w:rsidR="00F05160">
        <w:trPr>
          <w:jc w:val="center"/>
        </w:trPr>
        <w:tc>
          <w:tcPr>
            <w:tcW w:w="3780" w:type="dxa"/>
          </w:tcPr>
          <w:p w:rsidR="00F05160" w:rsidRDefault="00172448">
            <w:r>
              <w:t>9 - 12-вагонные</w:t>
            </w:r>
          </w:p>
        </w:tc>
        <w:tc>
          <w:tcPr>
            <w:tcW w:w="1350" w:type="dxa"/>
          </w:tcPr>
          <w:p w:rsidR="00F05160" w:rsidRDefault="00172448">
            <w:r>
              <w:t>поезд</w:t>
            </w:r>
          </w:p>
        </w:tc>
        <w:tc>
          <w:tcPr>
            <w:tcW w:w="990" w:type="dxa"/>
          </w:tcPr>
          <w:p w:rsidR="00F05160" w:rsidRDefault="00172448">
            <w:r>
              <w:t>A, B, E</w:t>
            </w:r>
          </w:p>
        </w:tc>
        <w:tc>
          <w:tcPr>
            <w:tcW w:w="2879" w:type="dxa"/>
          </w:tcPr>
          <w:p w:rsidR="00F05160" w:rsidRDefault="00172448">
            <w:r>
              <w:t>6 - (2A, 55B, C, E)</w:t>
            </w:r>
          </w:p>
          <w:p w:rsidR="00F05160" w:rsidRDefault="00172448">
            <w:r>
              <w:t>или 6 - (2A, 55B, E)</w:t>
            </w:r>
          </w:p>
        </w:tc>
      </w:tr>
      <w:tr w:rsidR="00F05160">
        <w:trPr>
          <w:jc w:val="center"/>
        </w:trPr>
        <w:tc>
          <w:tcPr>
            <w:tcW w:w="3780" w:type="dxa"/>
          </w:tcPr>
          <w:p w:rsidR="00F05160" w:rsidRDefault="00172448">
            <w:r>
              <w:t>4 - 8-вагонные</w:t>
            </w:r>
          </w:p>
        </w:tc>
        <w:tc>
          <w:tcPr>
            <w:tcW w:w="1350" w:type="dxa"/>
          </w:tcPr>
          <w:p w:rsidR="00F05160" w:rsidRDefault="00172448">
            <w:r>
              <w:t>поезд</w:t>
            </w:r>
          </w:p>
        </w:tc>
        <w:tc>
          <w:tcPr>
            <w:tcW w:w="990" w:type="dxa"/>
          </w:tcPr>
          <w:p w:rsidR="00F05160" w:rsidRDefault="00172448">
            <w:r>
              <w:t>A, B, E</w:t>
            </w:r>
          </w:p>
        </w:tc>
        <w:tc>
          <w:tcPr>
            <w:tcW w:w="2879" w:type="dxa"/>
          </w:tcPr>
          <w:p w:rsidR="00F05160" w:rsidRDefault="00172448">
            <w:r>
              <w:t>4 - (2A, 55B, C, E)</w:t>
            </w:r>
          </w:p>
          <w:p w:rsidR="00F05160" w:rsidRDefault="00172448">
            <w:r>
              <w:t>или 4 - (2A, 55B, E)</w:t>
            </w:r>
          </w:p>
        </w:tc>
      </w:tr>
      <w:tr w:rsidR="00F05160">
        <w:trPr>
          <w:jc w:val="center"/>
        </w:trPr>
        <w:tc>
          <w:tcPr>
            <w:tcW w:w="3780" w:type="dxa"/>
          </w:tcPr>
          <w:p w:rsidR="00F05160" w:rsidRDefault="00172448">
            <w:r>
              <w:t>Рельсовые автобусы, автомотрисы</w:t>
            </w:r>
          </w:p>
        </w:tc>
        <w:tc>
          <w:tcPr>
            <w:tcW w:w="1350" w:type="dxa"/>
          </w:tcPr>
          <w:p w:rsidR="00F05160" w:rsidRDefault="00172448">
            <w:r>
              <w:t> </w:t>
            </w:r>
          </w:p>
        </w:tc>
        <w:tc>
          <w:tcPr>
            <w:tcW w:w="990" w:type="dxa"/>
          </w:tcPr>
          <w:p w:rsidR="00F05160" w:rsidRDefault="00172448">
            <w:r>
              <w:t> </w:t>
            </w:r>
          </w:p>
        </w:tc>
        <w:tc>
          <w:tcPr>
            <w:tcW w:w="2879" w:type="dxa"/>
          </w:tcPr>
          <w:p w:rsidR="00F05160" w:rsidRDefault="00172448">
            <w:r>
              <w:t> </w:t>
            </w:r>
          </w:p>
        </w:tc>
      </w:tr>
      <w:tr w:rsidR="00F05160">
        <w:trPr>
          <w:jc w:val="center"/>
        </w:trPr>
        <w:tc>
          <w:tcPr>
            <w:tcW w:w="3780" w:type="dxa"/>
          </w:tcPr>
          <w:p w:rsidR="00F05160" w:rsidRDefault="00172448">
            <w:r>
              <w:t>1 - 2-вагонные</w:t>
            </w:r>
          </w:p>
        </w:tc>
        <w:tc>
          <w:tcPr>
            <w:tcW w:w="1350" w:type="dxa"/>
          </w:tcPr>
          <w:p w:rsidR="00F05160" w:rsidRDefault="00172448">
            <w:r>
              <w:t>поезд</w:t>
            </w:r>
          </w:p>
        </w:tc>
        <w:tc>
          <w:tcPr>
            <w:tcW w:w="990" w:type="dxa"/>
          </w:tcPr>
          <w:p w:rsidR="00F05160" w:rsidRDefault="00172448">
            <w:r>
              <w:t>A, B, E</w:t>
            </w:r>
          </w:p>
        </w:tc>
        <w:tc>
          <w:tcPr>
            <w:tcW w:w="2879" w:type="dxa"/>
          </w:tcPr>
          <w:p w:rsidR="00F05160" w:rsidRDefault="00172448">
            <w:r>
              <w:t xml:space="preserve">2 - (2A, 55B, C, </w:t>
            </w:r>
            <w:r>
              <w:t>E)</w:t>
            </w:r>
          </w:p>
          <w:p w:rsidR="00F05160" w:rsidRDefault="00172448">
            <w:r>
              <w:t>или 2 - (2A, 55B, E)</w:t>
            </w:r>
          </w:p>
        </w:tc>
      </w:tr>
      <w:tr w:rsidR="00F05160">
        <w:trPr>
          <w:jc w:val="center"/>
        </w:trPr>
        <w:tc>
          <w:tcPr>
            <w:tcW w:w="3780" w:type="dxa"/>
          </w:tcPr>
          <w:p w:rsidR="00F05160" w:rsidRDefault="00172448">
            <w:r>
              <w:t>2 - 4-вагонные</w:t>
            </w:r>
          </w:p>
        </w:tc>
        <w:tc>
          <w:tcPr>
            <w:tcW w:w="1350" w:type="dxa"/>
          </w:tcPr>
          <w:p w:rsidR="00F05160" w:rsidRDefault="00172448">
            <w:r>
              <w:t>поезд</w:t>
            </w:r>
          </w:p>
        </w:tc>
        <w:tc>
          <w:tcPr>
            <w:tcW w:w="990" w:type="dxa"/>
          </w:tcPr>
          <w:p w:rsidR="00F05160" w:rsidRDefault="00172448">
            <w:r>
              <w:t>A, B, E</w:t>
            </w:r>
          </w:p>
        </w:tc>
        <w:tc>
          <w:tcPr>
            <w:tcW w:w="2879" w:type="dxa"/>
          </w:tcPr>
          <w:p w:rsidR="00F05160" w:rsidRDefault="00172448">
            <w:r>
              <w:t>4 - (2A, 55B, C, E)</w:t>
            </w:r>
          </w:p>
          <w:p w:rsidR="00F05160" w:rsidRDefault="00172448">
            <w:r>
              <w:t>или 4 - (2A, 55B, E)</w:t>
            </w:r>
          </w:p>
        </w:tc>
      </w:tr>
      <w:tr w:rsidR="00F05160">
        <w:trPr>
          <w:jc w:val="center"/>
        </w:trPr>
        <w:tc>
          <w:tcPr>
            <w:tcW w:w="3780" w:type="dxa"/>
          </w:tcPr>
          <w:p w:rsidR="00F05160" w:rsidRDefault="00172448">
            <w:r>
              <w:t>Рефрижераторные секции</w:t>
            </w:r>
          </w:p>
        </w:tc>
        <w:tc>
          <w:tcPr>
            <w:tcW w:w="1350" w:type="dxa"/>
          </w:tcPr>
          <w:p w:rsidR="00F05160" w:rsidRDefault="00172448">
            <w:r>
              <w:t>секция</w:t>
            </w:r>
          </w:p>
        </w:tc>
        <w:tc>
          <w:tcPr>
            <w:tcW w:w="990" w:type="dxa"/>
          </w:tcPr>
          <w:p w:rsidR="00F05160" w:rsidRDefault="00172448">
            <w:r>
              <w:t>A, B, E</w:t>
            </w:r>
          </w:p>
        </w:tc>
        <w:tc>
          <w:tcPr>
            <w:tcW w:w="2879" w:type="dxa"/>
          </w:tcPr>
          <w:p w:rsidR="00F05160" w:rsidRDefault="00172448">
            <w:r>
              <w:t>2 - (2A, 55B, C, E)</w:t>
            </w:r>
          </w:p>
          <w:p w:rsidR="00F05160" w:rsidRDefault="00172448">
            <w:r>
              <w:t>или 2 - (2A, 55B, E)</w:t>
            </w:r>
          </w:p>
        </w:tc>
      </w:tr>
      <w:tr w:rsidR="00F05160">
        <w:trPr>
          <w:jc w:val="center"/>
        </w:trPr>
        <w:tc>
          <w:tcPr>
            <w:tcW w:w="3780" w:type="dxa"/>
          </w:tcPr>
          <w:p w:rsidR="00F05160" w:rsidRDefault="00172448">
            <w:r>
              <w:t>Вагоны, предназначенные для перевозки пассажиров:</w:t>
            </w:r>
          </w:p>
        </w:tc>
        <w:tc>
          <w:tcPr>
            <w:tcW w:w="1350" w:type="dxa"/>
          </w:tcPr>
          <w:p w:rsidR="00F05160" w:rsidRDefault="00172448">
            <w:r>
              <w:t> </w:t>
            </w:r>
          </w:p>
        </w:tc>
        <w:tc>
          <w:tcPr>
            <w:tcW w:w="990" w:type="dxa"/>
          </w:tcPr>
          <w:p w:rsidR="00F05160" w:rsidRDefault="00172448">
            <w:r>
              <w:t> </w:t>
            </w:r>
          </w:p>
        </w:tc>
        <w:tc>
          <w:tcPr>
            <w:tcW w:w="2879" w:type="dxa"/>
          </w:tcPr>
          <w:p w:rsidR="00F05160" w:rsidRDefault="00172448">
            <w:r>
              <w:t> </w:t>
            </w:r>
          </w:p>
        </w:tc>
      </w:tr>
      <w:tr w:rsidR="00F05160">
        <w:trPr>
          <w:jc w:val="center"/>
        </w:trPr>
        <w:tc>
          <w:tcPr>
            <w:tcW w:w="3780" w:type="dxa"/>
          </w:tcPr>
          <w:p w:rsidR="00F05160" w:rsidRDefault="00172448">
            <w:r>
              <w:t xml:space="preserve">с водяным или </w:t>
            </w:r>
            <w:r>
              <w:t>комбинированным отоплением</w:t>
            </w:r>
          </w:p>
        </w:tc>
        <w:tc>
          <w:tcPr>
            <w:tcW w:w="1350" w:type="dxa"/>
          </w:tcPr>
          <w:p w:rsidR="00F05160" w:rsidRDefault="00172448">
            <w:r>
              <w:t>вагон</w:t>
            </w:r>
          </w:p>
        </w:tc>
        <w:tc>
          <w:tcPr>
            <w:tcW w:w="990" w:type="dxa"/>
          </w:tcPr>
          <w:p w:rsidR="00F05160" w:rsidRDefault="00172448">
            <w:r>
              <w:t>A, B, E</w:t>
            </w:r>
          </w:p>
        </w:tc>
        <w:tc>
          <w:tcPr>
            <w:tcW w:w="2879" w:type="dxa"/>
          </w:tcPr>
          <w:p w:rsidR="00F05160" w:rsidRDefault="00172448">
            <w:r>
              <w:t>1 - (2A, 55B, C, E),</w:t>
            </w:r>
          </w:p>
          <w:p w:rsidR="00F05160" w:rsidRDefault="00172448">
            <w:r>
              <w:t>1 - (34B, C, E)</w:t>
            </w:r>
          </w:p>
        </w:tc>
      </w:tr>
      <w:tr w:rsidR="00F05160">
        <w:trPr>
          <w:jc w:val="center"/>
        </w:trPr>
        <w:tc>
          <w:tcPr>
            <w:tcW w:w="8999" w:type="dxa"/>
            <w:gridSpan w:val="4"/>
          </w:tcPr>
          <w:p w:rsidR="00F05160" w:rsidRDefault="00172448">
            <w:r>
              <w:t xml:space="preserve">(в ред. Постановления Правительства РФ </w:t>
            </w:r>
            <w:hyperlink r:id="rId181" w:anchor="l175" w:history="1">
              <w:r>
                <w:rPr>
                  <w:u w:val="single"/>
                </w:rPr>
                <w:t>от 24.10.2022 N 1885</w:t>
              </w:r>
            </w:hyperlink>
            <w:r>
              <w:t>)</w:t>
            </w:r>
          </w:p>
        </w:tc>
      </w:tr>
      <w:tr w:rsidR="00F05160">
        <w:trPr>
          <w:jc w:val="center"/>
        </w:trPr>
        <w:tc>
          <w:tcPr>
            <w:tcW w:w="3780" w:type="dxa"/>
          </w:tcPr>
          <w:p w:rsidR="00F05160" w:rsidRDefault="00172448">
            <w:r>
              <w:t>с электроотоплением</w:t>
            </w:r>
          </w:p>
        </w:tc>
        <w:tc>
          <w:tcPr>
            <w:tcW w:w="1350" w:type="dxa"/>
          </w:tcPr>
          <w:p w:rsidR="00F05160" w:rsidRDefault="00172448">
            <w:r>
              <w:t>вагон</w:t>
            </w:r>
          </w:p>
        </w:tc>
        <w:tc>
          <w:tcPr>
            <w:tcW w:w="990" w:type="dxa"/>
          </w:tcPr>
          <w:p w:rsidR="00F05160" w:rsidRDefault="00172448">
            <w:r>
              <w:t>A, B, E</w:t>
            </w:r>
          </w:p>
        </w:tc>
        <w:tc>
          <w:tcPr>
            <w:tcW w:w="2879" w:type="dxa"/>
          </w:tcPr>
          <w:p w:rsidR="00F05160" w:rsidRDefault="00172448">
            <w:r>
              <w:t>1 - (2A, 55B, C, E),</w:t>
            </w:r>
          </w:p>
          <w:p w:rsidR="00F05160" w:rsidRDefault="00172448">
            <w:r>
              <w:t>1 - (34B, C, E)</w:t>
            </w:r>
          </w:p>
        </w:tc>
      </w:tr>
      <w:tr w:rsidR="00F05160">
        <w:trPr>
          <w:jc w:val="center"/>
        </w:trPr>
        <w:tc>
          <w:tcPr>
            <w:tcW w:w="8999" w:type="dxa"/>
            <w:gridSpan w:val="4"/>
          </w:tcPr>
          <w:p w:rsidR="00F05160" w:rsidRDefault="00172448">
            <w:r>
              <w:t xml:space="preserve">(в ред. Постановления Правительства РФ </w:t>
            </w:r>
            <w:hyperlink r:id="rId182" w:anchor="l175" w:history="1">
              <w:r>
                <w:rPr>
                  <w:u w:val="single"/>
                </w:rPr>
                <w:t>от 24.10.2022 N 1885</w:t>
              </w:r>
            </w:hyperlink>
            <w:r>
              <w:t>)</w:t>
            </w:r>
          </w:p>
        </w:tc>
      </w:tr>
      <w:tr w:rsidR="00F05160">
        <w:trPr>
          <w:jc w:val="center"/>
        </w:trPr>
        <w:tc>
          <w:tcPr>
            <w:tcW w:w="3780" w:type="dxa"/>
          </w:tcPr>
          <w:p w:rsidR="00F05160" w:rsidRDefault="00172448">
            <w:r>
              <w:t>Багажные, почтовые</w:t>
            </w:r>
          </w:p>
        </w:tc>
        <w:tc>
          <w:tcPr>
            <w:tcW w:w="1350" w:type="dxa"/>
          </w:tcPr>
          <w:p w:rsidR="00F05160" w:rsidRDefault="00172448">
            <w:r>
              <w:t>вагон</w:t>
            </w:r>
          </w:p>
        </w:tc>
        <w:tc>
          <w:tcPr>
            <w:tcW w:w="990" w:type="dxa"/>
          </w:tcPr>
          <w:p w:rsidR="00F05160" w:rsidRDefault="00172448">
            <w:r>
              <w:t>A, B, E</w:t>
            </w:r>
          </w:p>
        </w:tc>
        <w:tc>
          <w:tcPr>
            <w:tcW w:w="2879" w:type="dxa"/>
          </w:tcPr>
          <w:p w:rsidR="00F05160" w:rsidRDefault="00172448">
            <w:r>
              <w:t>2 - (2A, 55B, C, E),</w:t>
            </w:r>
          </w:p>
          <w:p w:rsidR="00F05160" w:rsidRDefault="00172448">
            <w:r>
              <w:t>1 -</w:t>
            </w:r>
            <w:r>
              <w:t xml:space="preserve"> (34B, C, E)</w:t>
            </w:r>
          </w:p>
          <w:p w:rsidR="00F05160" w:rsidRDefault="00172448">
            <w:r>
              <w:t>или 2 - (2A, 55B, E),</w:t>
            </w:r>
          </w:p>
          <w:p w:rsidR="00F05160" w:rsidRDefault="00172448">
            <w:r>
              <w:t>1 - (34B, C, E)</w:t>
            </w:r>
          </w:p>
        </w:tc>
      </w:tr>
      <w:tr w:rsidR="00F05160">
        <w:trPr>
          <w:jc w:val="center"/>
        </w:trPr>
        <w:tc>
          <w:tcPr>
            <w:tcW w:w="3780" w:type="dxa"/>
          </w:tcPr>
          <w:p w:rsidR="00F05160" w:rsidRDefault="00172448">
            <w:r>
              <w:t>Вагоны-рестораны</w:t>
            </w:r>
          </w:p>
        </w:tc>
        <w:tc>
          <w:tcPr>
            <w:tcW w:w="1350" w:type="dxa"/>
          </w:tcPr>
          <w:p w:rsidR="00F05160" w:rsidRDefault="00172448">
            <w:r>
              <w:t>вагон</w:t>
            </w:r>
          </w:p>
        </w:tc>
        <w:tc>
          <w:tcPr>
            <w:tcW w:w="990" w:type="dxa"/>
          </w:tcPr>
          <w:p w:rsidR="00F05160" w:rsidRDefault="00172448">
            <w:r>
              <w:t>A, B, E</w:t>
            </w:r>
          </w:p>
        </w:tc>
        <w:tc>
          <w:tcPr>
            <w:tcW w:w="2879" w:type="dxa"/>
          </w:tcPr>
          <w:p w:rsidR="00F05160" w:rsidRDefault="00172448">
            <w:r>
              <w:t>3 - (2A, 55B, C, E),</w:t>
            </w:r>
          </w:p>
          <w:p w:rsidR="00F05160" w:rsidRDefault="00172448">
            <w:r>
              <w:t>2 - (34B, C, E)</w:t>
            </w:r>
          </w:p>
        </w:tc>
      </w:tr>
      <w:tr w:rsidR="00F05160">
        <w:trPr>
          <w:jc w:val="center"/>
        </w:trPr>
        <w:tc>
          <w:tcPr>
            <w:tcW w:w="3780" w:type="dxa"/>
          </w:tcPr>
          <w:p w:rsidR="00F05160" w:rsidRDefault="00172448">
            <w:r>
              <w:t>Двухэтажные вагоны, предназначенные для перевозки пассажиров</w:t>
            </w:r>
          </w:p>
        </w:tc>
        <w:tc>
          <w:tcPr>
            <w:tcW w:w="1350" w:type="dxa"/>
          </w:tcPr>
          <w:p w:rsidR="00F05160" w:rsidRDefault="00172448">
            <w:r>
              <w:t>вагон</w:t>
            </w:r>
          </w:p>
        </w:tc>
        <w:tc>
          <w:tcPr>
            <w:tcW w:w="990" w:type="dxa"/>
          </w:tcPr>
          <w:p w:rsidR="00F05160" w:rsidRDefault="00172448">
            <w:r>
              <w:t>A, B, E</w:t>
            </w:r>
          </w:p>
        </w:tc>
        <w:tc>
          <w:tcPr>
            <w:tcW w:w="2879" w:type="dxa"/>
          </w:tcPr>
          <w:p w:rsidR="00F05160" w:rsidRDefault="00172448">
            <w:r>
              <w:t>2 - (2A, 55B, C, E),</w:t>
            </w:r>
          </w:p>
          <w:p w:rsidR="00F05160" w:rsidRDefault="00172448">
            <w:r>
              <w:t>3 - (34B, C, E)</w:t>
            </w:r>
          </w:p>
        </w:tc>
      </w:tr>
      <w:tr w:rsidR="00F05160">
        <w:trPr>
          <w:jc w:val="center"/>
        </w:trPr>
        <w:tc>
          <w:tcPr>
            <w:tcW w:w="3780" w:type="dxa"/>
          </w:tcPr>
          <w:p w:rsidR="00F05160" w:rsidRDefault="00172448">
            <w:r>
              <w:t>Двухэтажные вагоны-рес</w:t>
            </w:r>
            <w:r>
              <w:t>тораны</w:t>
            </w:r>
          </w:p>
        </w:tc>
        <w:tc>
          <w:tcPr>
            <w:tcW w:w="1350" w:type="dxa"/>
          </w:tcPr>
          <w:p w:rsidR="00F05160" w:rsidRDefault="00172448">
            <w:r>
              <w:t>вагон</w:t>
            </w:r>
          </w:p>
        </w:tc>
        <w:tc>
          <w:tcPr>
            <w:tcW w:w="990" w:type="dxa"/>
          </w:tcPr>
          <w:p w:rsidR="00F05160" w:rsidRDefault="00172448">
            <w:r>
              <w:t>A, B, E</w:t>
            </w:r>
          </w:p>
        </w:tc>
        <w:tc>
          <w:tcPr>
            <w:tcW w:w="2879" w:type="dxa"/>
          </w:tcPr>
          <w:p w:rsidR="00F05160" w:rsidRDefault="00172448">
            <w:r>
              <w:t>3 - (2A, 55B, C, E),</w:t>
            </w:r>
          </w:p>
          <w:p w:rsidR="00F05160" w:rsidRDefault="00172448">
            <w:r>
              <w:t>3 - (34B, C, E)</w:t>
            </w:r>
          </w:p>
        </w:tc>
      </w:tr>
      <w:tr w:rsidR="00F05160">
        <w:trPr>
          <w:jc w:val="center"/>
        </w:trPr>
        <w:tc>
          <w:tcPr>
            <w:tcW w:w="3780" w:type="dxa"/>
          </w:tcPr>
          <w:p w:rsidR="00F05160" w:rsidRDefault="00172448">
            <w:r>
              <w:t>Вагоны служебно-технические, служебные, испытательные и измерительные лаборатории</w:t>
            </w:r>
          </w:p>
        </w:tc>
        <w:tc>
          <w:tcPr>
            <w:tcW w:w="1350" w:type="dxa"/>
          </w:tcPr>
          <w:p w:rsidR="00F05160" w:rsidRDefault="00172448">
            <w:r>
              <w:t>вагон</w:t>
            </w:r>
          </w:p>
        </w:tc>
        <w:tc>
          <w:tcPr>
            <w:tcW w:w="990" w:type="dxa"/>
          </w:tcPr>
          <w:p w:rsidR="00F05160" w:rsidRDefault="00172448">
            <w:r>
              <w:t>A, B, E</w:t>
            </w:r>
          </w:p>
        </w:tc>
        <w:tc>
          <w:tcPr>
            <w:tcW w:w="2879" w:type="dxa"/>
          </w:tcPr>
          <w:p w:rsidR="00F05160" w:rsidRDefault="00172448">
            <w:r>
              <w:t>2 - (2A, 55B, C, E)</w:t>
            </w:r>
          </w:p>
          <w:p w:rsidR="00F05160" w:rsidRDefault="00172448">
            <w:r>
              <w:t>или 2 - (2A, 55B, E)</w:t>
            </w:r>
          </w:p>
        </w:tc>
      </w:tr>
      <w:tr w:rsidR="00F05160">
        <w:trPr>
          <w:jc w:val="center"/>
        </w:trPr>
        <w:tc>
          <w:tcPr>
            <w:tcW w:w="3780" w:type="dxa"/>
            <w:tcBorders>
              <w:bottom w:val="single" w:sz="6" w:space="0" w:color="000000"/>
            </w:tcBorders>
          </w:tcPr>
          <w:p w:rsidR="00F05160" w:rsidRDefault="00172448">
            <w:r>
              <w:t>Специальный железнодорожный подвижной состав</w:t>
            </w:r>
          </w:p>
        </w:tc>
        <w:tc>
          <w:tcPr>
            <w:tcW w:w="1350" w:type="dxa"/>
            <w:tcBorders>
              <w:bottom w:val="single" w:sz="6" w:space="0" w:color="000000"/>
            </w:tcBorders>
          </w:tcPr>
          <w:p w:rsidR="00F05160" w:rsidRDefault="00172448">
            <w:r>
              <w:t>вагон</w:t>
            </w:r>
          </w:p>
        </w:tc>
        <w:tc>
          <w:tcPr>
            <w:tcW w:w="990" w:type="dxa"/>
            <w:tcBorders>
              <w:bottom w:val="single" w:sz="6" w:space="0" w:color="000000"/>
            </w:tcBorders>
          </w:tcPr>
          <w:p w:rsidR="00F05160" w:rsidRDefault="00172448">
            <w:r>
              <w:t>A, B, E</w:t>
            </w:r>
          </w:p>
        </w:tc>
        <w:tc>
          <w:tcPr>
            <w:tcW w:w="2879" w:type="dxa"/>
            <w:tcBorders>
              <w:bottom w:val="single" w:sz="6" w:space="0" w:color="000000"/>
            </w:tcBorders>
          </w:tcPr>
          <w:p w:rsidR="00F05160" w:rsidRDefault="00172448">
            <w:r>
              <w:t>2 - (2A, 55B, C, E)</w:t>
            </w:r>
          </w:p>
          <w:p w:rsidR="00F05160" w:rsidRDefault="00172448">
            <w:r>
              <w:t>или 2 - (2A, 55B, E)</w:t>
            </w:r>
          </w:p>
        </w:tc>
      </w:tr>
    </w:tbl>
    <w:p w:rsidR="00F05160" w:rsidRDefault="00F05160">
      <w:pPr>
        <w:jc w:val="both"/>
      </w:pPr>
    </w:p>
    <w:p w:rsidR="00F05160" w:rsidRDefault="00172448">
      <w:pPr>
        <w:spacing w:after="150"/>
        <w:jc w:val="both"/>
      </w:pPr>
      <w:r>
        <w:t xml:space="preserve">Примечания: 1. В железнодорожном подвижном составе, в котором находятся разные виды горючего материала и возможно возникновение различных классов пожара, используются универсальные по области применения </w:t>
      </w:r>
      <w:r>
        <w:t>огнетушители.</w:t>
      </w:r>
    </w:p>
    <w:p w:rsidR="00F05160" w:rsidRDefault="00172448">
      <w:pPr>
        <w:spacing w:after="150"/>
        <w:jc w:val="both"/>
      </w:pPr>
      <w:r>
        <w:t>2. Допускается использовать иные первичные средства пожаротушения, обеспечивающие тушение соответствующего класса пожара и ранг тушения модельного очага пожара.</w:t>
      </w:r>
    </w:p>
    <w:p w:rsidR="00F05160" w:rsidRDefault="00172448">
      <w:pPr>
        <w:spacing w:after="150"/>
        <w:jc w:val="both"/>
      </w:pPr>
      <w:r>
        <w:t>3. Выбор типа огнетушителя должен быть определен с учетом обеспечения безопасност</w:t>
      </w:r>
      <w:r>
        <w:t>и его применения для людей и имущества.</w:t>
      </w:r>
    </w:p>
    <w:p w:rsidR="00F05160" w:rsidRDefault="00F05160">
      <w:pPr>
        <w:jc w:val="both"/>
      </w:pPr>
    </w:p>
    <w:p w:rsidR="00F05160" w:rsidRDefault="00F05160">
      <w:pPr>
        <w:spacing w:after="150"/>
      </w:pPr>
    </w:p>
    <w:p w:rsidR="00F05160" w:rsidRDefault="00172448">
      <w:pPr>
        <w:spacing w:after="150"/>
        <w:jc w:val="right"/>
      </w:pPr>
      <w:r>
        <w:rPr>
          <w:i/>
        </w:rPr>
        <w:t>Приложение N 4</w:t>
      </w:r>
    </w:p>
    <w:p w:rsidR="00F05160" w:rsidRDefault="00172448">
      <w:pPr>
        <w:spacing w:after="150"/>
        <w:jc w:val="right"/>
      </w:pPr>
      <w:r>
        <w:rPr>
          <w:i/>
        </w:rPr>
        <w:t>к Правилам противопожарного</w:t>
      </w:r>
    </w:p>
    <w:p w:rsidR="00F05160" w:rsidRDefault="00172448">
      <w:pPr>
        <w:spacing w:after="150"/>
        <w:jc w:val="right"/>
      </w:pPr>
      <w:r>
        <w:rPr>
          <w:i/>
        </w:rPr>
        <w:t>режима в Российской Федерации</w:t>
      </w:r>
    </w:p>
    <w:p w:rsidR="00F05160" w:rsidRDefault="00F05160"/>
    <w:p w:rsidR="00F05160" w:rsidRDefault="00172448">
      <w:pPr>
        <w:spacing w:after="150"/>
        <w:jc w:val="center"/>
        <w:rPr>
          <w:sz w:val="36"/>
        </w:rPr>
      </w:pPr>
      <w:r>
        <w:rPr>
          <w:b/>
          <w:sz w:val="36"/>
        </w:rPr>
        <w:t>ПОРЯДОК ИСПОЛЬЗОВАНИЯ ОТКРЫТОГО ОГНЯ И РАЗВЕДЕНИЯ КОСТРОВ НА ЗЕМЛЯХ СЕЛЬСКОХОЗЯЙСТВЕННОГО НАЗНАЧЕНИЯ, ЗЕМЛЯХ ЗАПАСА И ЗЕМЛЯХ НАСЕЛЕННЫХ ПУНК</w:t>
      </w:r>
      <w:r>
        <w:rPr>
          <w:b/>
          <w:sz w:val="36"/>
        </w:rPr>
        <w:t>ТОВ</w:t>
      </w:r>
    </w:p>
    <w:p w:rsidR="00F05160" w:rsidRDefault="00172448">
      <w:pPr>
        <w:spacing w:after="150"/>
      </w:pPr>
      <w:r>
        <w:t xml:space="preserve">(в ред. Постановления Правительства РФ </w:t>
      </w:r>
      <w:hyperlink r:id="rId183" w:anchor="l176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F05160">
      <w:pPr>
        <w:jc w:val="both"/>
      </w:pPr>
    </w:p>
    <w:p w:rsidR="00F05160" w:rsidRDefault="00F05160">
      <w:pPr>
        <w:spacing w:after="150"/>
      </w:pPr>
    </w:p>
    <w:p w:rsidR="00F05160" w:rsidRDefault="00172448">
      <w:pPr>
        <w:spacing w:after="150"/>
        <w:jc w:val="both"/>
      </w:pPr>
      <w:r>
        <w:t>1. Настоящий порядок использования открытого огня и разведения костров на землях сельскохозяйственн</w:t>
      </w:r>
      <w:r>
        <w:t>ого назначения, землях запаса и землях населенных пунктов (далее - порядок) устанавливает обязательные требования пожарной безопасности к использованию открытого огня и разведению костров на землях сельскохозяйственного назначения, землях запаса и землях н</w:t>
      </w:r>
      <w:r>
        <w:t>аселенных пунктов (далее - использование открытого огня).</w:t>
      </w:r>
    </w:p>
    <w:p w:rsidR="00F05160" w:rsidRDefault="00172448">
      <w:pPr>
        <w:spacing w:after="150"/>
        <w:jc w:val="both"/>
      </w:pPr>
      <w:r>
        <w:t>2. Использование открытого огня должно осуществляться в специально оборудованных местах при выполнении следующих требований:</w:t>
      </w:r>
    </w:p>
    <w:p w:rsidR="00F05160" w:rsidRDefault="00172448">
      <w:pPr>
        <w:spacing w:after="150"/>
        <w:jc w:val="both"/>
      </w:pPr>
      <w:r>
        <w:t xml:space="preserve">а) место использования открытого огня должно быть выполнено в виде </w:t>
      </w:r>
      <w:r>
        <w:t>котлована (ямы, рва) не менее чем 0,3 метра глубиной и не более 1 метра в диаметре или площадки с прочно установленной на ней металлической емкостью (например, бочка, бак, мангал) или емкостью, выполненной из иных негорючих материалов, исключающих возможно</w:t>
      </w:r>
      <w:r>
        <w:t>сть распространения пламени и выпадения сгораемых материалов за пределы очага горения, объемом не более 1 куб. метра;</w:t>
      </w:r>
    </w:p>
    <w:p w:rsidR="00F05160" w:rsidRDefault="00172448">
      <w:pPr>
        <w:spacing w:after="150"/>
        <w:jc w:val="both"/>
      </w:pPr>
      <w:r>
        <w:t>б) место использования открытого огня должно располагаться на расстоянии не менее 50 метров от ближайшего объекта (здания, сооружения, пос</w:t>
      </w:r>
      <w:r>
        <w:t>тройки, открытого склада, скирды), 100 метров - от хвойного леса или отдельно растущих хвойных деревьев и молодняка и 30 метров - от лиственного леса или отдельно растущих групп лиственных деревьев. При использовании открытого огня для сжигания сухой травы</w:t>
      </w:r>
      <w:r>
        <w:t>, веток, листвы и другой горючей растительности на индивидуальных земельных участках населенных пунктов, а также на садовых или огородных земельных участках место использования открытого огня должно располагаться на расстоянии не менее 15 метров до зданий,</w:t>
      </w:r>
      <w:r>
        <w:t xml:space="preserve"> сооружений и иных построек. (в ред. Постановления Правительства РФ </w:t>
      </w:r>
      <w:hyperlink r:id="rId184" w:anchor="l176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 xml:space="preserve">в) территория вокруг места использования открытого огня должна быть очищена </w:t>
      </w:r>
      <w:r>
        <w:t>в радиусе 10 метров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0,4 метра;</w:t>
      </w:r>
    </w:p>
    <w:p w:rsidR="00F05160" w:rsidRDefault="00172448">
      <w:pPr>
        <w:spacing w:after="150"/>
        <w:jc w:val="both"/>
      </w:pPr>
      <w:r>
        <w:t>г) лицо, использующее открытый огонь, должно быть обеспечено</w:t>
      </w:r>
      <w:r>
        <w:t xml:space="preserve">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</w:t>
      </w:r>
    </w:p>
    <w:p w:rsidR="00F05160" w:rsidRDefault="00172448">
      <w:pPr>
        <w:spacing w:after="150"/>
        <w:jc w:val="both"/>
      </w:pPr>
      <w:r>
        <w:t>3. При использовании открытого огня для сжигания сухой травы, веток, листвы и другой горючей растительнос</w:t>
      </w:r>
      <w:r>
        <w:t xml:space="preserve">ти в металлической емкости или емкости, выполненной из иных негорючих материалов, исключающей распространение пламени и выпадение горючих материалов за пределы очага горения, минимально допустимые расстояния, предусмотренные подпунктами "б" и "в" пункта 2 </w:t>
      </w:r>
      <w:r>
        <w:t xml:space="preserve">порядка, могут быть уменьшены вдвое. При этом устройство противопожарной минерализованной полосы не требуется. (в ред. Постановления Правительства РФ </w:t>
      </w:r>
      <w:hyperlink r:id="rId185" w:anchor="l176" w:history="1">
        <w:r>
          <w:rPr>
            <w:u w:val="single"/>
          </w:rPr>
          <w:t>от 24.10.2022 N 188</w:t>
        </w:r>
        <w:r>
          <w:rPr>
            <w:u w:val="single"/>
          </w:rPr>
          <w:t>5</w:t>
        </w:r>
      </w:hyperlink>
      <w:r>
        <w:t>)</w:t>
      </w:r>
    </w:p>
    <w:p w:rsidR="00F05160" w:rsidRDefault="00172448">
      <w:pPr>
        <w:spacing w:after="150"/>
        <w:jc w:val="both"/>
      </w:pPr>
      <w:r>
        <w:t>4. В целях своевременной локализации процесса горения емкость, предназначенная для сжигания мусора, должна использоваться с металлическим листом, размер которого должен позволять полностью закрыть указанную емкость сверху.</w:t>
      </w:r>
    </w:p>
    <w:p w:rsidR="00F05160" w:rsidRDefault="00172448">
      <w:pPr>
        <w:spacing w:after="150"/>
        <w:jc w:val="both"/>
      </w:pPr>
      <w:r>
        <w:t>5. При использовании открыт</w:t>
      </w:r>
      <w:r>
        <w:t>ого огня и разведении костров для приготовления пищи в специальных несгораемых емкостях (например, мангалах, жаровнях) на земельных участках населенных пунктов, а также на садовых или огородных земельных участках противопожарное расстояние от очага горения</w:t>
      </w:r>
      <w:r>
        <w:t xml:space="preserve"> до зданий, сооружений и иных построек допускается уменьшать до 5 метров, а зону очистки вокруг емкости от горючих материалов - до 2 метров. (в ред. Постановления Правительства РФ </w:t>
      </w:r>
      <w:hyperlink r:id="rId186" w:anchor="l176" w:history="1">
        <w:r>
          <w:rPr>
            <w:u w:val="single"/>
          </w:rPr>
          <w:t>от 24.10.2022 N 1885</w:t>
        </w:r>
      </w:hyperlink>
      <w:r>
        <w:t>)</w:t>
      </w:r>
    </w:p>
    <w:p w:rsidR="00F05160" w:rsidRDefault="00172448">
      <w:pPr>
        <w:spacing w:after="150"/>
        <w:jc w:val="both"/>
      </w:pPr>
      <w:r>
        <w:t>6. В случаях выполнения работ по уничтожению сухой травянистой растительности, стерни, пожнивных остатков и иных горючих отходов, организации массовых мероприятий с использованием открытого огня допускается увеличивать д</w:t>
      </w:r>
      <w:r>
        <w:t>иаметр очага горения до 3 метров. При этом минимально допустимый радиус зоны очистки территории вокруг очага горения от сухостойных деревьев, сухой травы, валежника, порубочных остатков, других горючих материалов в зависимости от высоты точки их размещения</w:t>
      </w:r>
      <w:r>
        <w:t xml:space="preserve"> в месте использования открытого огня над уровнем земли следует определять согласно приложению.</w:t>
      </w:r>
    </w:p>
    <w:p w:rsidR="00F05160" w:rsidRDefault="00172448">
      <w:pPr>
        <w:spacing w:after="150"/>
        <w:jc w:val="both"/>
      </w:pPr>
      <w:r>
        <w:t>7. При увеличении диаметра зоны очага горения должны быть выполнены требования пункта 2 порядка. При этом на каждый очаг использования открытого огня должно быт</w:t>
      </w:r>
      <w:r>
        <w:t>ь задействовано не менее 2 человек, обеспеченных первичными средствами пожаротушения и прошедших обучение мерам пожарной безопасности.</w:t>
      </w:r>
    </w:p>
    <w:p w:rsidR="00F05160" w:rsidRDefault="00172448">
      <w:pPr>
        <w:spacing w:after="150"/>
        <w:jc w:val="both"/>
      </w:pPr>
      <w:r>
        <w:t xml:space="preserve">8. В течение всего периода использования открытого огня до прекращения процесса тления должен осуществляться контроль за </w:t>
      </w:r>
      <w:r>
        <w:t>нераспространением горения (тления) за пределы очаговой зоны.</w:t>
      </w:r>
    </w:p>
    <w:p w:rsidR="00F05160" w:rsidRDefault="00172448">
      <w:pPr>
        <w:spacing w:after="150"/>
        <w:jc w:val="both"/>
      </w:pPr>
      <w:r>
        <w:t>9. Использование открытого огня запрещается:</w:t>
      </w:r>
    </w:p>
    <w:p w:rsidR="00F05160" w:rsidRDefault="00172448">
      <w:pPr>
        <w:spacing w:after="150"/>
        <w:jc w:val="both"/>
      </w:pPr>
      <w:r>
        <w:t>на торфяных почвах;</w:t>
      </w:r>
    </w:p>
    <w:p w:rsidR="00F05160" w:rsidRDefault="00172448">
      <w:pPr>
        <w:spacing w:after="150"/>
        <w:jc w:val="both"/>
      </w:pPr>
      <w:r>
        <w:t>при установлении на соответствующей территории особого противопожарного режима;</w:t>
      </w:r>
    </w:p>
    <w:p w:rsidR="00F05160" w:rsidRDefault="00172448">
      <w:pPr>
        <w:spacing w:after="150"/>
        <w:jc w:val="both"/>
      </w:pPr>
      <w:r>
        <w:t xml:space="preserve">при поступившей информации о приближающихся </w:t>
      </w:r>
      <w:r>
        <w:t>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F05160" w:rsidRDefault="00172448">
      <w:pPr>
        <w:spacing w:after="150"/>
        <w:jc w:val="both"/>
      </w:pPr>
      <w:r>
        <w:t>под кронами деревьев хвойных пород;</w:t>
      </w:r>
    </w:p>
    <w:p w:rsidR="00F05160" w:rsidRDefault="00172448">
      <w:pPr>
        <w:spacing w:after="150"/>
        <w:jc w:val="both"/>
      </w:pPr>
      <w:r>
        <w:t xml:space="preserve">в емкости, стенки которой имеют огненный сквозной прогар, механические разрывы (повреждения) и </w:t>
      </w:r>
      <w:r>
        <w:t>иные отверстия, в том числе технологические, через которые возможно выпадение горючих материалов за пределы очага горения;</w:t>
      </w:r>
    </w:p>
    <w:p w:rsidR="00F05160" w:rsidRDefault="00172448">
      <w:pPr>
        <w:spacing w:after="150"/>
        <w:jc w:val="both"/>
      </w:pPr>
      <w:r>
        <w:t xml:space="preserve">при скорости ветра, превышающей значение 5 метров в секунду, если открытый огонь используется без металлической емкости или емкости, </w:t>
      </w:r>
      <w:r>
        <w:t>выполненной из иных негорючих материалов, исключающей распространение пламени и выпадение сгораемых материалов за пределы очага горения;</w:t>
      </w:r>
    </w:p>
    <w:p w:rsidR="00F05160" w:rsidRDefault="00172448">
      <w:pPr>
        <w:spacing w:after="150"/>
        <w:jc w:val="both"/>
      </w:pPr>
      <w:r>
        <w:t>при скорости ветра, превышающей значение 10 метров в секунду.</w:t>
      </w:r>
    </w:p>
    <w:p w:rsidR="00F05160" w:rsidRDefault="00172448">
      <w:pPr>
        <w:spacing w:after="150"/>
        <w:jc w:val="both"/>
      </w:pPr>
      <w:r>
        <w:t>10. В процессе использования открытого огня запрещается:</w:t>
      </w:r>
    </w:p>
    <w:p w:rsidR="00F05160" w:rsidRDefault="00172448">
      <w:pPr>
        <w:spacing w:after="150"/>
        <w:jc w:val="both"/>
      </w:pPr>
      <w:r>
        <w:t>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F05160" w:rsidRDefault="00172448">
      <w:pPr>
        <w:spacing w:after="150"/>
        <w:jc w:val="both"/>
      </w:pPr>
      <w:r>
        <w:t>оставлять место</w:t>
      </w:r>
      <w:r>
        <w:t xml:space="preserve"> очага горения без присмотра до полного прекращения горения (тления);</w:t>
      </w:r>
    </w:p>
    <w:p w:rsidR="00F05160" w:rsidRDefault="00172448">
      <w:pPr>
        <w:spacing w:after="150"/>
        <w:jc w:val="both"/>
      </w:pPr>
      <w:r>
        <w:t>располагать легковоспламеняющиеся и горючие жидкости, а также горючие материалы вблизи очага горения.</w:t>
      </w:r>
    </w:p>
    <w:p w:rsidR="00F05160" w:rsidRDefault="00172448">
      <w:pPr>
        <w:spacing w:after="150"/>
        <w:jc w:val="both"/>
      </w:pPr>
      <w:r>
        <w:t>11. После использования открытого огня место очага горения должно быть засыпано земл</w:t>
      </w:r>
      <w:r>
        <w:t>ей (песком) или залито водой до полного прекращения горения (тления).</w:t>
      </w:r>
    </w:p>
    <w:p w:rsidR="00F05160" w:rsidRDefault="00F05160">
      <w:pPr>
        <w:jc w:val="both"/>
      </w:pPr>
    </w:p>
    <w:p w:rsidR="00F05160" w:rsidRDefault="00F05160">
      <w:pPr>
        <w:spacing w:after="150"/>
      </w:pPr>
    </w:p>
    <w:p w:rsidR="00F05160" w:rsidRDefault="00172448">
      <w:pPr>
        <w:spacing w:after="150"/>
        <w:jc w:val="right"/>
      </w:pPr>
      <w:r>
        <w:rPr>
          <w:i/>
        </w:rPr>
        <w:t>Приложение</w:t>
      </w:r>
    </w:p>
    <w:p w:rsidR="00F05160" w:rsidRDefault="00172448">
      <w:pPr>
        <w:spacing w:after="150"/>
        <w:jc w:val="right"/>
      </w:pPr>
      <w:r>
        <w:rPr>
          <w:i/>
        </w:rPr>
        <w:t>к порядку использования открытого</w:t>
      </w:r>
    </w:p>
    <w:p w:rsidR="00F05160" w:rsidRDefault="00172448">
      <w:pPr>
        <w:spacing w:after="150"/>
        <w:jc w:val="right"/>
      </w:pPr>
      <w:r>
        <w:rPr>
          <w:i/>
        </w:rPr>
        <w:t>огня и разведения костров на землях</w:t>
      </w:r>
    </w:p>
    <w:p w:rsidR="00F05160" w:rsidRDefault="00172448">
      <w:pPr>
        <w:spacing w:after="150"/>
        <w:jc w:val="right"/>
      </w:pPr>
      <w:r>
        <w:rPr>
          <w:i/>
        </w:rPr>
        <w:t>сельскохозяйственного назначения, землях</w:t>
      </w:r>
    </w:p>
    <w:p w:rsidR="00F05160" w:rsidRDefault="00172448">
      <w:pPr>
        <w:spacing w:after="150"/>
        <w:jc w:val="right"/>
      </w:pPr>
      <w:r>
        <w:rPr>
          <w:i/>
        </w:rPr>
        <w:t>запаса и землях населенных пунктов</w:t>
      </w:r>
    </w:p>
    <w:p w:rsidR="00F05160" w:rsidRDefault="00F05160"/>
    <w:p w:rsidR="00F05160" w:rsidRDefault="00172448">
      <w:pPr>
        <w:spacing w:after="150"/>
        <w:jc w:val="center"/>
        <w:rPr>
          <w:sz w:val="36"/>
        </w:rPr>
      </w:pPr>
      <w:r>
        <w:rPr>
          <w:b/>
          <w:sz w:val="36"/>
        </w:rPr>
        <w:t xml:space="preserve">МИНИМАЛЬНО ДОПУСТИМЫЙ </w:t>
      </w:r>
      <w:r>
        <w:rPr>
          <w:b/>
          <w:sz w:val="36"/>
        </w:rPr>
        <w:t>РАДИУС ЗОНЫ ОЧИСТКИ ТЕРРИТОРИИ ВОКРУГ ОЧАГА ГОРЕНИЯ ОТ СУХОСТОЙНЫХ ДЕРЕВЬЕВ, СУХОЙ ТРАВЫ, ВАЛЕЖНИКА, ПОРУБОЧНЫХ ОСТАТКОВ, ДРУГИХ ГОРЮЧИХ МАТЕРИАЛОВ В ЗАВИСИМОСТИ ОТ ВЫСОТЫ ТОЧКИ ИХ РАЗМЕЩЕНИЯ В МЕСТЕ ИСПОЛЬЗОВАНИЯ ОТКРЫТОГО ОГНЯ НАД УРОВНЕМ ЗЕМЛИ</w:t>
      </w:r>
    </w:p>
    <w:p w:rsidR="00F05160" w:rsidRDefault="00172448">
      <w:pPr>
        <w:spacing w:after="150"/>
        <w:jc w:val="right"/>
      </w:pPr>
      <w:r>
        <w:rPr>
          <w:i/>
        </w:rPr>
        <w:t>(метров)</w:t>
      </w:r>
    </w:p>
    <w:p w:rsidR="00F05160" w:rsidRDefault="00F05160">
      <w:pPr>
        <w:spacing w:after="150"/>
      </w:pPr>
    </w:p>
    <w:tbl>
      <w:tblPr>
        <w:tblW w:w="9000" w:type="dxa"/>
        <w:jc w:val="center"/>
        <w:tblLayout w:type="fixed"/>
        <w:tblCellMar>
          <w:left w:w="0" w:type="dxa"/>
          <w:right w:w="7" w:type="dxa"/>
        </w:tblCellMar>
        <w:tblLook w:val="04A0" w:firstRow="1" w:lastRow="0" w:firstColumn="1" w:lastColumn="0" w:noHBand="0" w:noVBand="1"/>
      </w:tblPr>
      <w:tblGrid>
        <w:gridCol w:w="3690"/>
        <w:gridCol w:w="5310"/>
      </w:tblGrid>
      <w:tr w:rsidR="00F05160">
        <w:trPr>
          <w:jc w:val="center"/>
        </w:trPr>
        <w:tc>
          <w:tcPr>
            <w:tcW w:w="3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172448">
            <w:pPr>
              <w:jc w:val="center"/>
            </w:pPr>
            <w:r>
              <w:t>Высота точки размещения горючих материалов в месте использования открытого огня над уровнем земли</w:t>
            </w:r>
          </w:p>
        </w:tc>
        <w:tc>
          <w:tcPr>
            <w:tcW w:w="5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Минимальный допустимый радиус зоны очистки территории от места сжигания хвороста, лесной подстилки, сухой травы, валежника, порубочных остатков, других горюч</w:t>
            </w:r>
            <w:r>
              <w:t>их материалов</w:t>
            </w:r>
          </w:p>
        </w:tc>
      </w:tr>
      <w:tr w:rsidR="00F05160">
        <w:trPr>
          <w:jc w:val="center"/>
        </w:trPr>
        <w:tc>
          <w:tcPr>
            <w:tcW w:w="3690" w:type="dxa"/>
            <w:tcBorders>
              <w:top w:val="single" w:sz="6" w:space="0" w:color="000000"/>
            </w:tcBorders>
          </w:tcPr>
          <w:p w:rsidR="00F05160" w:rsidRDefault="00172448">
            <w:r>
              <w:t>1</w:t>
            </w:r>
          </w:p>
        </w:tc>
        <w:tc>
          <w:tcPr>
            <w:tcW w:w="5309" w:type="dxa"/>
            <w:tcBorders>
              <w:top w:val="single" w:sz="6" w:space="0" w:color="000000"/>
            </w:tcBorders>
          </w:tcPr>
          <w:p w:rsidR="00F05160" w:rsidRDefault="00172448">
            <w:r>
              <w:t>15</w:t>
            </w:r>
          </w:p>
        </w:tc>
      </w:tr>
      <w:tr w:rsidR="00F05160">
        <w:trPr>
          <w:jc w:val="center"/>
        </w:trPr>
        <w:tc>
          <w:tcPr>
            <w:tcW w:w="3690" w:type="dxa"/>
          </w:tcPr>
          <w:p w:rsidR="00F05160" w:rsidRDefault="00172448">
            <w:r>
              <w:t>1,5</w:t>
            </w:r>
          </w:p>
        </w:tc>
        <w:tc>
          <w:tcPr>
            <w:tcW w:w="5309" w:type="dxa"/>
          </w:tcPr>
          <w:p w:rsidR="00F05160" w:rsidRDefault="00172448">
            <w:r>
              <w:t>20</w:t>
            </w:r>
          </w:p>
        </w:tc>
      </w:tr>
      <w:tr w:rsidR="00F05160">
        <w:trPr>
          <w:jc w:val="center"/>
        </w:trPr>
        <w:tc>
          <w:tcPr>
            <w:tcW w:w="3690" w:type="dxa"/>
          </w:tcPr>
          <w:p w:rsidR="00F05160" w:rsidRDefault="00172448">
            <w:r>
              <w:t>2</w:t>
            </w:r>
          </w:p>
        </w:tc>
        <w:tc>
          <w:tcPr>
            <w:tcW w:w="5309" w:type="dxa"/>
          </w:tcPr>
          <w:p w:rsidR="00F05160" w:rsidRDefault="00172448">
            <w:r>
              <w:t>25</w:t>
            </w:r>
          </w:p>
        </w:tc>
      </w:tr>
      <w:tr w:rsidR="00F05160">
        <w:trPr>
          <w:jc w:val="center"/>
        </w:trPr>
        <w:tc>
          <w:tcPr>
            <w:tcW w:w="3690" w:type="dxa"/>
          </w:tcPr>
          <w:p w:rsidR="00F05160" w:rsidRDefault="00172448">
            <w:r>
              <w:t>2,5</w:t>
            </w:r>
          </w:p>
        </w:tc>
        <w:tc>
          <w:tcPr>
            <w:tcW w:w="5309" w:type="dxa"/>
          </w:tcPr>
          <w:p w:rsidR="00F05160" w:rsidRDefault="00172448">
            <w:r>
              <w:t>30</w:t>
            </w:r>
          </w:p>
        </w:tc>
      </w:tr>
      <w:tr w:rsidR="00F05160">
        <w:trPr>
          <w:jc w:val="center"/>
        </w:trPr>
        <w:tc>
          <w:tcPr>
            <w:tcW w:w="3690" w:type="dxa"/>
            <w:tcBorders>
              <w:bottom w:val="single" w:sz="6" w:space="0" w:color="000000"/>
            </w:tcBorders>
          </w:tcPr>
          <w:p w:rsidR="00F05160" w:rsidRDefault="00172448">
            <w:r>
              <w:t>3</w:t>
            </w:r>
          </w:p>
        </w:tc>
        <w:tc>
          <w:tcPr>
            <w:tcW w:w="5309" w:type="dxa"/>
            <w:tcBorders>
              <w:bottom w:val="single" w:sz="6" w:space="0" w:color="000000"/>
            </w:tcBorders>
          </w:tcPr>
          <w:p w:rsidR="00F05160" w:rsidRDefault="00172448">
            <w:r>
              <w:t>50</w:t>
            </w:r>
          </w:p>
        </w:tc>
      </w:tr>
    </w:tbl>
    <w:p w:rsidR="00F05160" w:rsidRDefault="00F05160">
      <w:pPr>
        <w:jc w:val="both"/>
      </w:pPr>
    </w:p>
    <w:p w:rsidR="00F05160" w:rsidRDefault="00172448">
      <w:pPr>
        <w:spacing w:after="150"/>
        <w:jc w:val="right"/>
      </w:pPr>
      <w:r>
        <w:rPr>
          <w:i/>
        </w:rPr>
        <w:t>Приложение N 5</w:t>
      </w:r>
    </w:p>
    <w:p w:rsidR="00F05160" w:rsidRDefault="00172448">
      <w:pPr>
        <w:spacing w:after="150"/>
        <w:jc w:val="right"/>
      </w:pPr>
      <w:r>
        <w:rPr>
          <w:i/>
        </w:rPr>
        <w:t>к Правилам противопожарного</w:t>
      </w:r>
    </w:p>
    <w:p w:rsidR="00F05160" w:rsidRDefault="00172448">
      <w:pPr>
        <w:spacing w:after="150"/>
        <w:jc w:val="right"/>
      </w:pPr>
      <w:r>
        <w:rPr>
          <w:i/>
        </w:rPr>
        <w:t>режима в Российской Федерации</w:t>
      </w:r>
    </w:p>
    <w:p w:rsidR="00F05160" w:rsidRDefault="00F05160"/>
    <w:p w:rsidR="00F05160" w:rsidRDefault="00172448">
      <w:pPr>
        <w:spacing w:after="150"/>
        <w:jc w:val="center"/>
        <w:rPr>
          <w:sz w:val="36"/>
        </w:rPr>
      </w:pPr>
      <w:r>
        <w:rPr>
          <w:b/>
          <w:sz w:val="36"/>
        </w:rPr>
        <w:t>РАДИУС ОЧИСТКИ ТЕРРИТОРИИ ОТ ГОРЮЧИХ МАТЕРИАЛОВ, ИСПОЛЬЗОВАНИЕ КОТОРЫХ НЕ ПРЕДУСМОТРЕНО ТЕХНОЛОГИЕЙ ПРОИЗВОДСТВА РАБОТ</w:t>
      </w:r>
    </w:p>
    <w:p w:rsidR="00F05160" w:rsidRDefault="00172448">
      <w:pPr>
        <w:spacing w:after="150"/>
        <w:jc w:val="right"/>
      </w:pPr>
      <w:r>
        <w:rPr>
          <w:i/>
        </w:rPr>
        <w:t>(метров)</w:t>
      </w:r>
    </w:p>
    <w:p w:rsidR="00F05160" w:rsidRDefault="00F05160">
      <w:pPr>
        <w:spacing w:after="150"/>
      </w:pPr>
    </w:p>
    <w:tbl>
      <w:tblPr>
        <w:tblW w:w="9000" w:type="dxa"/>
        <w:jc w:val="center"/>
        <w:tblLayout w:type="fixed"/>
        <w:tblCellMar>
          <w:left w:w="0" w:type="dxa"/>
          <w:right w:w="7" w:type="dxa"/>
        </w:tblCellMar>
        <w:tblLook w:val="04A0" w:firstRow="1" w:lastRow="0" w:firstColumn="1" w:lastColumn="0" w:noHBand="0" w:noVBand="1"/>
      </w:tblPr>
      <w:tblGrid>
        <w:gridCol w:w="4410"/>
        <w:gridCol w:w="4590"/>
      </w:tblGrid>
      <w:tr w:rsidR="00F05160">
        <w:trPr>
          <w:jc w:val="center"/>
        </w:trPr>
        <w:tc>
          <w:tcPr>
            <w:tcW w:w="44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172448">
            <w:pPr>
              <w:jc w:val="center"/>
            </w:pPr>
            <w:r>
              <w:t>Высота точки сварки над уровнем пола или прилегающей территорией</w:t>
            </w:r>
          </w:p>
        </w:tc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Минимальный радиус зоны очистки территории от горючих материалов</w:t>
            </w:r>
          </w:p>
        </w:tc>
      </w:tr>
      <w:tr w:rsidR="00F05160">
        <w:trPr>
          <w:jc w:val="center"/>
        </w:trPr>
        <w:tc>
          <w:tcPr>
            <w:tcW w:w="4410" w:type="dxa"/>
            <w:tcBorders>
              <w:top w:val="single" w:sz="6" w:space="0" w:color="000000"/>
            </w:tcBorders>
          </w:tcPr>
          <w:p w:rsidR="00F05160" w:rsidRDefault="00172448">
            <w:r>
              <w:t>0</w:t>
            </w:r>
          </w:p>
        </w:tc>
        <w:tc>
          <w:tcPr>
            <w:tcW w:w="4589" w:type="dxa"/>
            <w:tcBorders>
              <w:top w:val="single" w:sz="6" w:space="0" w:color="000000"/>
            </w:tcBorders>
          </w:tcPr>
          <w:p w:rsidR="00F05160" w:rsidRDefault="00172448">
            <w:r>
              <w:t>5</w:t>
            </w:r>
          </w:p>
        </w:tc>
      </w:tr>
      <w:tr w:rsidR="00F05160">
        <w:trPr>
          <w:jc w:val="center"/>
        </w:trPr>
        <w:tc>
          <w:tcPr>
            <w:tcW w:w="4410" w:type="dxa"/>
          </w:tcPr>
          <w:p w:rsidR="00F05160" w:rsidRDefault="00172448">
            <w:r>
              <w:t>2</w:t>
            </w:r>
          </w:p>
        </w:tc>
        <w:tc>
          <w:tcPr>
            <w:tcW w:w="4589" w:type="dxa"/>
          </w:tcPr>
          <w:p w:rsidR="00F05160" w:rsidRDefault="00172448">
            <w:r>
              <w:t>8</w:t>
            </w:r>
          </w:p>
        </w:tc>
      </w:tr>
      <w:tr w:rsidR="00F05160">
        <w:trPr>
          <w:jc w:val="center"/>
        </w:trPr>
        <w:tc>
          <w:tcPr>
            <w:tcW w:w="4410" w:type="dxa"/>
          </w:tcPr>
          <w:p w:rsidR="00F05160" w:rsidRDefault="00172448">
            <w:r>
              <w:t>3</w:t>
            </w:r>
          </w:p>
        </w:tc>
        <w:tc>
          <w:tcPr>
            <w:tcW w:w="4589" w:type="dxa"/>
          </w:tcPr>
          <w:p w:rsidR="00F05160" w:rsidRDefault="00172448">
            <w:r>
              <w:t>9</w:t>
            </w:r>
          </w:p>
        </w:tc>
      </w:tr>
      <w:tr w:rsidR="00F05160">
        <w:trPr>
          <w:jc w:val="center"/>
        </w:trPr>
        <w:tc>
          <w:tcPr>
            <w:tcW w:w="4410" w:type="dxa"/>
          </w:tcPr>
          <w:p w:rsidR="00F05160" w:rsidRDefault="00172448">
            <w:r>
              <w:t>4</w:t>
            </w:r>
          </w:p>
        </w:tc>
        <w:tc>
          <w:tcPr>
            <w:tcW w:w="4589" w:type="dxa"/>
          </w:tcPr>
          <w:p w:rsidR="00F05160" w:rsidRDefault="00172448">
            <w:r>
              <w:t>10</w:t>
            </w:r>
          </w:p>
        </w:tc>
      </w:tr>
      <w:tr w:rsidR="00F05160">
        <w:trPr>
          <w:jc w:val="center"/>
        </w:trPr>
        <w:tc>
          <w:tcPr>
            <w:tcW w:w="4410" w:type="dxa"/>
          </w:tcPr>
          <w:p w:rsidR="00F05160" w:rsidRDefault="00172448">
            <w:r>
              <w:t>6</w:t>
            </w:r>
          </w:p>
        </w:tc>
        <w:tc>
          <w:tcPr>
            <w:tcW w:w="4589" w:type="dxa"/>
          </w:tcPr>
          <w:p w:rsidR="00F05160" w:rsidRDefault="00172448">
            <w:r>
              <w:t>11</w:t>
            </w:r>
          </w:p>
        </w:tc>
      </w:tr>
      <w:tr w:rsidR="00F05160">
        <w:trPr>
          <w:jc w:val="center"/>
        </w:trPr>
        <w:tc>
          <w:tcPr>
            <w:tcW w:w="4410" w:type="dxa"/>
          </w:tcPr>
          <w:p w:rsidR="00F05160" w:rsidRDefault="00172448">
            <w:r>
              <w:t>8</w:t>
            </w:r>
          </w:p>
        </w:tc>
        <w:tc>
          <w:tcPr>
            <w:tcW w:w="4589" w:type="dxa"/>
          </w:tcPr>
          <w:p w:rsidR="00F05160" w:rsidRDefault="00172448">
            <w:r>
              <w:t>12</w:t>
            </w:r>
          </w:p>
        </w:tc>
      </w:tr>
      <w:tr w:rsidR="00F05160">
        <w:trPr>
          <w:jc w:val="center"/>
        </w:trPr>
        <w:tc>
          <w:tcPr>
            <w:tcW w:w="4410" w:type="dxa"/>
          </w:tcPr>
          <w:p w:rsidR="00F05160" w:rsidRDefault="00172448">
            <w:r>
              <w:t>10</w:t>
            </w:r>
          </w:p>
        </w:tc>
        <w:tc>
          <w:tcPr>
            <w:tcW w:w="4589" w:type="dxa"/>
          </w:tcPr>
          <w:p w:rsidR="00F05160" w:rsidRDefault="00172448">
            <w:r>
              <w:t>13</w:t>
            </w:r>
          </w:p>
        </w:tc>
      </w:tr>
      <w:tr w:rsidR="00F05160">
        <w:trPr>
          <w:jc w:val="center"/>
        </w:trPr>
        <w:tc>
          <w:tcPr>
            <w:tcW w:w="4410" w:type="dxa"/>
            <w:tcBorders>
              <w:bottom w:val="single" w:sz="6" w:space="0" w:color="000000"/>
            </w:tcBorders>
          </w:tcPr>
          <w:p w:rsidR="00F05160" w:rsidRDefault="00172448">
            <w:r>
              <w:t>свыше 10</w:t>
            </w:r>
          </w:p>
        </w:tc>
        <w:tc>
          <w:tcPr>
            <w:tcW w:w="4589" w:type="dxa"/>
            <w:tcBorders>
              <w:bottom w:val="single" w:sz="6" w:space="0" w:color="000000"/>
            </w:tcBorders>
          </w:tcPr>
          <w:p w:rsidR="00F05160" w:rsidRDefault="00172448">
            <w:r>
              <w:t>14</w:t>
            </w:r>
          </w:p>
        </w:tc>
      </w:tr>
    </w:tbl>
    <w:p w:rsidR="00F05160" w:rsidRDefault="00F05160">
      <w:pPr>
        <w:jc w:val="both"/>
      </w:pPr>
    </w:p>
    <w:p w:rsidR="00F05160" w:rsidRDefault="00172448">
      <w:pPr>
        <w:spacing w:after="150"/>
        <w:jc w:val="right"/>
      </w:pPr>
      <w:r>
        <w:rPr>
          <w:i/>
        </w:rPr>
        <w:t>Приложение N 6</w:t>
      </w:r>
    </w:p>
    <w:p w:rsidR="00F05160" w:rsidRDefault="00172448">
      <w:pPr>
        <w:spacing w:after="150"/>
        <w:jc w:val="right"/>
      </w:pPr>
      <w:r>
        <w:rPr>
          <w:i/>
        </w:rPr>
        <w:t>к Правилам противопожарного</w:t>
      </w:r>
    </w:p>
    <w:p w:rsidR="00F05160" w:rsidRDefault="00172448">
      <w:pPr>
        <w:spacing w:after="150"/>
        <w:jc w:val="right"/>
      </w:pPr>
      <w:r>
        <w:rPr>
          <w:i/>
        </w:rPr>
        <w:t xml:space="preserve">режима в Российской </w:t>
      </w:r>
      <w:r>
        <w:rPr>
          <w:i/>
        </w:rPr>
        <w:t>Федерации</w:t>
      </w:r>
    </w:p>
    <w:p w:rsidR="00F05160" w:rsidRDefault="00F05160"/>
    <w:p w:rsidR="00F05160" w:rsidRDefault="00172448">
      <w:pPr>
        <w:spacing w:after="150"/>
        <w:jc w:val="center"/>
        <w:rPr>
          <w:sz w:val="36"/>
        </w:rPr>
      </w:pPr>
      <w:r>
        <w:rPr>
          <w:b/>
          <w:sz w:val="36"/>
        </w:rPr>
        <w:t>НОРМЫ ОСНАЩЕНИЯ ЗДАНИЙ, СООРУЖЕНИЙ, СТРОЕНИЙ И ТЕРРИТОРИЙ ПОЖАРНЫМИ ЩИТАМИ</w:t>
      </w:r>
    </w:p>
    <w:p w:rsidR="00F05160" w:rsidRDefault="00F05160">
      <w:pPr>
        <w:jc w:val="both"/>
      </w:pPr>
    </w:p>
    <w:p w:rsidR="00F05160" w:rsidRDefault="00F05160">
      <w:pPr>
        <w:spacing w:after="150"/>
      </w:pPr>
    </w:p>
    <w:p w:rsidR="00F05160" w:rsidRDefault="00F05160">
      <w:pPr>
        <w:spacing w:after="150"/>
      </w:pPr>
    </w:p>
    <w:tbl>
      <w:tblPr>
        <w:tblW w:w="9000" w:type="dxa"/>
        <w:jc w:val="center"/>
        <w:tblLayout w:type="fixed"/>
        <w:tblCellMar>
          <w:left w:w="0" w:type="dxa"/>
          <w:right w:w="7" w:type="dxa"/>
        </w:tblCellMar>
        <w:tblLook w:val="04A0" w:firstRow="1" w:lastRow="0" w:firstColumn="1" w:lastColumn="0" w:noHBand="0" w:noVBand="1"/>
      </w:tblPr>
      <w:tblGrid>
        <w:gridCol w:w="4771"/>
        <w:gridCol w:w="2340"/>
        <w:gridCol w:w="990"/>
        <w:gridCol w:w="899"/>
      </w:tblGrid>
      <w:tr w:rsidR="00F05160">
        <w:trPr>
          <w:jc w:val="center"/>
        </w:trPr>
        <w:tc>
          <w:tcPr>
            <w:tcW w:w="47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172448">
            <w:pPr>
              <w:jc w:val="center"/>
            </w:pPr>
            <w:r>
              <w:t>Наименование функционального назначения помещений и категория помещений или наружных технологических установок по взрывопожарной и пожарной опасности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172448">
            <w:pPr>
              <w:jc w:val="center"/>
            </w:pPr>
            <w:r>
              <w:t>Предельная защища</w:t>
            </w:r>
            <w:r>
              <w:t>емая площадь одним пожарным щитом, кв. метров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172448">
            <w:pPr>
              <w:jc w:val="center"/>
            </w:pPr>
            <w:r>
              <w:t>Класс пожара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Тип щита &lt;*&gt;</w:t>
            </w:r>
          </w:p>
        </w:tc>
      </w:tr>
      <w:tr w:rsidR="00F05160">
        <w:trPr>
          <w:jc w:val="center"/>
        </w:trPr>
        <w:tc>
          <w:tcPr>
            <w:tcW w:w="4770" w:type="dxa"/>
            <w:tcBorders>
              <w:top w:val="single" w:sz="6" w:space="0" w:color="000000"/>
            </w:tcBorders>
          </w:tcPr>
          <w:p w:rsidR="00F05160" w:rsidRDefault="00172448">
            <w:r>
              <w:t>А, Б и В</w:t>
            </w:r>
          </w:p>
        </w:tc>
        <w:tc>
          <w:tcPr>
            <w:tcW w:w="2340" w:type="dxa"/>
            <w:tcBorders>
              <w:top w:val="single" w:sz="6" w:space="0" w:color="000000"/>
            </w:tcBorders>
          </w:tcPr>
          <w:p w:rsidR="00F05160" w:rsidRDefault="00172448">
            <w:r>
              <w:t>200</w:t>
            </w:r>
          </w:p>
        </w:tc>
        <w:tc>
          <w:tcPr>
            <w:tcW w:w="990" w:type="dxa"/>
            <w:tcBorders>
              <w:top w:val="single" w:sz="6" w:space="0" w:color="000000"/>
            </w:tcBorders>
          </w:tcPr>
          <w:p w:rsidR="00F05160" w:rsidRDefault="00172448">
            <w:r>
              <w:t>A</w:t>
            </w:r>
          </w:p>
        </w:tc>
        <w:tc>
          <w:tcPr>
            <w:tcW w:w="899" w:type="dxa"/>
            <w:tcBorders>
              <w:top w:val="single" w:sz="6" w:space="0" w:color="000000"/>
            </w:tcBorders>
          </w:tcPr>
          <w:p w:rsidR="00F05160" w:rsidRDefault="00172448">
            <w:r>
              <w:t>ЩП-A</w:t>
            </w:r>
          </w:p>
        </w:tc>
      </w:tr>
      <w:tr w:rsidR="00F05160">
        <w:trPr>
          <w:jc w:val="center"/>
        </w:trPr>
        <w:tc>
          <w:tcPr>
            <w:tcW w:w="4770" w:type="dxa"/>
          </w:tcPr>
          <w:p w:rsidR="00F05160" w:rsidRDefault="00172448">
            <w:r>
              <w:t> </w:t>
            </w:r>
          </w:p>
        </w:tc>
        <w:tc>
          <w:tcPr>
            <w:tcW w:w="2340" w:type="dxa"/>
          </w:tcPr>
          <w:p w:rsidR="00F05160" w:rsidRDefault="00172448">
            <w:r>
              <w:t> </w:t>
            </w:r>
          </w:p>
        </w:tc>
        <w:tc>
          <w:tcPr>
            <w:tcW w:w="990" w:type="dxa"/>
          </w:tcPr>
          <w:p w:rsidR="00F05160" w:rsidRDefault="00172448">
            <w:r>
              <w:t>B</w:t>
            </w:r>
          </w:p>
        </w:tc>
        <w:tc>
          <w:tcPr>
            <w:tcW w:w="899" w:type="dxa"/>
          </w:tcPr>
          <w:p w:rsidR="00F05160" w:rsidRDefault="00172448">
            <w:r>
              <w:t>ЩП-B</w:t>
            </w:r>
          </w:p>
        </w:tc>
      </w:tr>
      <w:tr w:rsidR="00F05160">
        <w:trPr>
          <w:jc w:val="center"/>
        </w:trPr>
        <w:tc>
          <w:tcPr>
            <w:tcW w:w="4770" w:type="dxa"/>
          </w:tcPr>
          <w:p w:rsidR="00F05160" w:rsidRDefault="00172448">
            <w:r>
              <w:t> </w:t>
            </w:r>
          </w:p>
        </w:tc>
        <w:tc>
          <w:tcPr>
            <w:tcW w:w="2340" w:type="dxa"/>
          </w:tcPr>
          <w:p w:rsidR="00F05160" w:rsidRDefault="00172448">
            <w:r>
              <w:t> </w:t>
            </w:r>
          </w:p>
        </w:tc>
        <w:tc>
          <w:tcPr>
            <w:tcW w:w="990" w:type="dxa"/>
          </w:tcPr>
          <w:p w:rsidR="00F05160" w:rsidRDefault="00172448">
            <w:r>
              <w:t>E</w:t>
            </w:r>
          </w:p>
        </w:tc>
        <w:tc>
          <w:tcPr>
            <w:tcW w:w="899" w:type="dxa"/>
          </w:tcPr>
          <w:p w:rsidR="00F05160" w:rsidRDefault="00172448">
            <w:r>
              <w:t>ЩП-E</w:t>
            </w:r>
          </w:p>
        </w:tc>
      </w:tr>
      <w:tr w:rsidR="00F05160">
        <w:trPr>
          <w:jc w:val="center"/>
        </w:trPr>
        <w:tc>
          <w:tcPr>
            <w:tcW w:w="4770" w:type="dxa"/>
          </w:tcPr>
          <w:p w:rsidR="00F05160" w:rsidRDefault="00172448">
            <w:r>
              <w:t>В</w:t>
            </w:r>
          </w:p>
        </w:tc>
        <w:tc>
          <w:tcPr>
            <w:tcW w:w="2340" w:type="dxa"/>
          </w:tcPr>
          <w:p w:rsidR="00F05160" w:rsidRDefault="00172448">
            <w:r>
              <w:t>400</w:t>
            </w:r>
          </w:p>
        </w:tc>
        <w:tc>
          <w:tcPr>
            <w:tcW w:w="990" w:type="dxa"/>
          </w:tcPr>
          <w:p w:rsidR="00F05160" w:rsidRDefault="00172448">
            <w:r>
              <w:t>A</w:t>
            </w:r>
          </w:p>
        </w:tc>
        <w:tc>
          <w:tcPr>
            <w:tcW w:w="899" w:type="dxa"/>
          </w:tcPr>
          <w:p w:rsidR="00F05160" w:rsidRDefault="00172448">
            <w:r>
              <w:t>ЩП-A</w:t>
            </w:r>
          </w:p>
        </w:tc>
      </w:tr>
      <w:tr w:rsidR="00F05160">
        <w:trPr>
          <w:jc w:val="center"/>
        </w:trPr>
        <w:tc>
          <w:tcPr>
            <w:tcW w:w="4770" w:type="dxa"/>
          </w:tcPr>
          <w:p w:rsidR="00F05160" w:rsidRDefault="00172448">
            <w:r>
              <w:t> </w:t>
            </w:r>
          </w:p>
        </w:tc>
        <w:tc>
          <w:tcPr>
            <w:tcW w:w="2340" w:type="dxa"/>
          </w:tcPr>
          <w:p w:rsidR="00F05160" w:rsidRDefault="00172448">
            <w:r>
              <w:t> </w:t>
            </w:r>
          </w:p>
        </w:tc>
        <w:tc>
          <w:tcPr>
            <w:tcW w:w="990" w:type="dxa"/>
          </w:tcPr>
          <w:p w:rsidR="00F05160" w:rsidRDefault="00172448">
            <w:r>
              <w:t>E</w:t>
            </w:r>
          </w:p>
        </w:tc>
        <w:tc>
          <w:tcPr>
            <w:tcW w:w="899" w:type="dxa"/>
          </w:tcPr>
          <w:p w:rsidR="00F05160" w:rsidRDefault="00172448">
            <w:r>
              <w:t>ЩП-E</w:t>
            </w:r>
          </w:p>
        </w:tc>
      </w:tr>
      <w:tr w:rsidR="00F05160">
        <w:trPr>
          <w:jc w:val="center"/>
        </w:trPr>
        <w:tc>
          <w:tcPr>
            <w:tcW w:w="4770" w:type="dxa"/>
          </w:tcPr>
          <w:p w:rsidR="00F05160" w:rsidRDefault="00172448">
            <w:r>
              <w:t>Г и Д</w:t>
            </w:r>
          </w:p>
        </w:tc>
        <w:tc>
          <w:tcPr>
            <w:tcW w:w="2340" w:type="dxa"/>
          </w:tcPr>
          <w:p w:rsidR="00F05160" w:rsidRDefault="00172448">
            <w:r>
              <w:t>1800</w:t>
            </w:r>
          </w:p>
        </w:tc>
        <w:tc>
          <w:tcPr>
            <w:tcW w:w="990" w:type="dxa"/>
          </w:tcPr>
          <w:p w:rsidR="00F05160" w:rsidRDefault="00172448">
            <w:r>
              <w:t>A</w:t>
            </w:r>
          </w:p>
        </w:tc>
        <w:tc>
          <w:tcPr>
            <w:tcW w:w="899" w:type="dxa"/>
          </w:tcPr>
          <w:p w:rsidR="00F05160" w:rsidRDefault="00172448">
            <w:r>
              <w:t>ЩП-A</w:t>
            </w:r>
          </w:p>
        </w:tc>
      </w:tr>
      <w:tr w:rsidR="00F05160">
        <w:trPr>
          <w:jc w:val="center"/>
        </w:trPr>
        <w:tc>
          <w:tcPr>
            <w:tcW w:w="4770" w:type="dxa"/>
          </w:tcPr>
          <w:p w:rsidR="00F05160" w:rsidRDefault="00172448">
            <w:r>
              <w:t> </w:t>
            </w:r>
          </w:p>
        </w:tc>
        <w:tc>
          <w:tcPr>
            <w:tcW w:w="2340" w:type="dxa"/>
          </w:tcPr>
          <w:p w:rsidR="00F05160" w:rsidRDefault="00172448">
            <w:r>
              <w:t> </w:t>
            </w:r>
          </w:p>
        </w:tc>
        <w:tc>
          <w:tcPr>
            <w:tcW w:w="990" w:type="dxa"/>
          </w:tcPr>
          <w:p w:rsidR="00F05160" w:rsidRDefault="00172448">
            <w:r>
              <w:t>B</w:t>
            </w:r>
          </w:p>
        </w:tc>
        <w:tc>
          <w:tcPr>
            <w:tcW w:w="899" w:type="dxa"/>
          </w:tcPr>
          <w:p w:rsidR="00F05160" w:rsidRDefault="00172448">
            <w:r>
              <w:t>ЩП-B</w:t>
            </w:r>
          </w:p>
        </w:tc>
      </w:tr>
      <w:tr w:rsidR="00F05160">
        <w:trPr>
          <w:jc w:val="center"/>
        </w:trPr>
        <w:tc>
          <w:tcPr>
            <w:tcW w:w="4770" w:type="dxa"/>
          </w:tcPr>
          <w:p w:rsidR="00F05160" w:rsidRDefault="00172448">
            <w:r>
              <w:t> </w:t>
            </w:r>
          </w:p>
        </w:tc>
        <w:tc>
          <w:tcPr>
            <w:tcW w:w="2340" w:type="dxa"/>
          </w:tcPr>
          <w:p w:rsidR="00F05160" w:rsidRDefault="00172448">
            <w:r>
              <w:t> </w:t>
            </w:r>
          </w:p>
        </w:tc>
        <w:tc>
          <w:tcPr>
            <w:tcW w:w="990" w:type="dxa"/>
          </w:tcPr>
          <w:p w:rsidR="00F05160" w:rsidRDefault="00172448">
            <w:r>
              <w:t>E</w:t>
            </w:r>
          </w:p>
        </w:tc>
        <w:tc>
          <w:tcPr>
            <w:tcW w:w="899" w:type="dxa"/>
          </w:tcPr>
          <w:p w:rsidR="00F05160" w:rsidRDefault="00172448">
            <w:r>
              <w:t>ЩП-E</w:t>
            </w:r>
          </w:p>
        </w:tc>
      </w:tr>
      <w:tr w:rsidR="00F05160">
        <w:trPr>
          <w:jc w:val="center"/>
        </w:trPr>
        <w:tc>
          <w:tcPr>
            <w:tcW w:w="4770" w:type="dxa"/>
          </w:tcPr>
          <w:p w:rsidR="00F05160" w:rsidRDefault="00172448">
            <w:r>
              <w:t xml:space="preserve">Помещения и открытые площадки предприятий (организаций) по первичной </w:t>
            </w:r>
            <w:r>
              <w:t>переработке сельскохозяйственных культур</w:t>
            </w:r>
          </w:p>
        </w:tc>
        <w:tc>
          <w:tcPr>
            <w:tcW w:w="2340" w:type="dxa"/>
          </w:tcPr>
          <w:p w:rsidR="00F05160" w:rsidRDefault="00172448">
            <w:r>
              <w:t>1000</w:t>
            </w:r>
          </w:p>
        </w:tc>
        <w:tc>
          <w:tcPr>
            <w:tcW w:w="990" w:type="dxa"/>
          </w:tcPr>
          <w:p w:rsidR="00F05160" w:rsidRDefault="00172448">
            <w:r>
              <w:t>-</w:t>
            </w:r>
          </w:p>
        </w:tc>
        <w:tc>
          <w:tcPr>
            <w:tcW w:w="899" w:type="dxa"/>
          </w:tcPr>
          <w:p w:rsidR="00F05160" w:rsidRDefault="00172448">
            <w:r>
              <w:t>ЩП-СХ</w:t>
            </w:r>
          </w:p>
        </w:tc>
      </w:tr>
      <w:tr w:rsidR="00F05160">
        <w:trPr>
          <w:jc w:val="center"/>
        </w:trPr>
        <w:tc>
          <w:tcPr>
            <w:tcW w:w="4770" w:type="dxa"/>
            <w:tcBorders>
              <w:bottom w:val="single" w:sz="6" w:space="0" w:color="000000"/>
            </w:tcBorders>
          </w:tcPr>
          <w:p w:rsidR="00F05160" w:rsidRDefault="00172448">
            <w:r>
              <w:t>Помещения различного назначения, в которых проводятся огневые работы</w:t>
            </w:r>
          </w:p>
        </w:tc>
        <w:tc>
          <w:tcPr>
            <w:tcW w:w="2340" w:type="dxa"/>
            <w:tcBorders>
              <w:bottom w:val="single" w:sz="6" w:space="0" w:color="000000"/>
            </w:tcBorders>
          </w:tcPr>
          <w:p w:rsidR="00F05160" w:rsidRDefault="00172448">
            <w:r>
              <w:t>-</w:t>
            </w:r>
          </w:p>
        </w:tc>
        <w:tc>
          <w:tcPr>
            <w:tcW w:w="990" w:type="dxa"/>
            <w:tcBorders>
              <w:bottom w:val="single" w:sz="6" w:space="0" w:color="000000"/>
            </w:tcBorders>
          </w:tcPr>
          <w:p w:rsidR="00F05160" w:rsidRDefault="00172448">
            <w:r>
              <w:t>A</w:t>
            </w:r>
          </w:p>
        </w:tc>
        <w:tc>
          <w:tcPr>
            <w:tcW w:w="899" w:type="dxa"/>
            <w:tcBorders>
              <w:bottom w:val="single" w:sz="6" w:space="0" w:color="000000"/>
            </w:tcBorders>
          </w:tcPr>
          <w:p w:rsidR="00F05160" w:rsidRDefault="00172448">
            <w:r>
              <w:t>ЩПП</w:t>
            </w:r>
          </w:p>
        </w:tc>
      </w:tr>
    </w:tbl>
    <w:p w:rsidR="00F05160" w:rsidRDefault="00172448">
      <w:pPr>
        <w:jc w:val="both"/>
      </w:pPr>
      <w:r>
        <w:t>--------------------</w:t>
      </w:r>
    </w:p>
    <w:p w:rsidR="00F05160" w:rsidRDefault="00172448">
      <w:pPr>
        <w:jc w:val="both"/>
      </w:pPr>
      <w:r>
        <w:t>&lt;*&gt; Условные обозначения щитов:</w:t>
      </w:r>
    </w:p>
    <w:p w:rsidR="00F05160" w:rsidRDefault="00172448">
      <w:pPr>
        <w:spacing w:after="150"/>
        <w:jc w:val="both"/>
      </w:pPr>
      <w:r>
        <w:t>ЩП-A - щит пожарный для очагов пожара класса A;</w:t>
      </w:r>
    </w:p>
    <w:p w:rsidR="00F05160" w:rsidRDefault="00172448">
      <w:pPr>
        <w:spacing w:after="150"/>
        <w:jc w:val="both"/>
      </w:pPr>
      <w:r>
        <w:t xml:space="preserve">ЩП-B - щит пожарный </w:t>
      </w:r>
      <w:r>
        <w:t>для очагов пожара класса B;</w:t>
      </w:r>
    </w:p>
    <w:p w:rsidR="00F05160" w:rsidRDefault="00172448">
      <w:pPr>
        <w:spacing w:after="150"/>
        <w:jc w:val="both"/>
      </w:pPr>
      <w:r>
        <w:t>ЩП-E - щит пожарный для очагов пожара класса E;</w:t>
      </w:r>
    </w:p>
    <w:p w:rsidR="00F05160" w:rsidRDefault="00172448">
      <w:pPr>
        <w:spacing w:after="150"/>
        <w:jc w:val="both"/>
      </w:pPr>
      <w:r>
        <w:t>ЩП-СХ - щит пожарный для сельскохозяйственных предприятий (организаций);</w:t>
      </w:r>
    </w:p>
    <w:p w:rsidR="00F05160" w:rsidRDefault="00172448">
      <w:pPr>
        <w:spacing w:after="150"/>
        <w:jc w:val="both"/>
      </w:pPr>
      <w:r>
        <w:t>ЩПП - щит пожарный передвижной.</w:t>
      </w:r>
    </w:p>
    <w:p w:rsidR="00F05160" w:rsidRDefault="00F05160">
      <w:pPr>
        <w:jc w:val="both"/>
      </w:pPr>
    </w:p>
    <w:p w:rsidR="00F05160" w:rsidRDefault="00F05160">
      <w:pPr>
        <w:spacing w:after="150"/>
      </w:pPr>
    </w:p>
    <w:p w:rsidR="00F05160" w:rsidRDefault="00172448">
      <w:pPr>
        <w:spacing w:after="150"/>
        <w:jc w:val="right"/>
      </w:pPr>
      <w:r>
        <w:rPr>
          <w:i/>
        </w:rPr>
        <w:t>Приложение N 7</w:t>
      </w:r>
    </w:p>
    <w:p w:rsidR="00F05160" w:rsidRDefault="00172448">
      <w:pPr>
        <w:spacing w:after="150"/>
        <w:jc w:val="right"/>
      </w:pPr>
      <w:r>
        <w:rPr>
          <w:i/>
        </w:rPr>
        <w:t>к Правилам противопожарного</w:t>
      </w:r>
    </w:p>
    <w:p w:rsidR="00F05160" w:rsidRDefault="00172448">
      <w:pPr>
        <w:spacing w:after="150"/>
        <w:jc w:val="right"/>
      </w:pPr>
      <w:r>
        <w:rPr>
          <w:i/>
        </w:rPr>
        <w:t>режима в Российской Федерации</w:t>
      </w:r>
    </w:p>
    <w:p w:rsidR="00F05160" w:rsidRDefault="00F05160"/>
    <w:p w:rsidR="00F05160" w:rsidRDefault="00172448">
      <w:pPr>
        <w:spacing w:after="150"/>
        <w:jc w:val="center"/>
        <w:rPr>
          <w:sz w:val="36"/>
        </w:rPr>
      </w:pPr>
      <w:r>
        <w:rPr>
          <w:b/>
          <w:sz w:val="36"/>
        </w:rPr>
        <w:t>НОРМЫ КОМПЛЕКТАЦИИ ПОЖАРНЫХ ЩИТОВ НЕМЕХАНИЗИРОВАННЫМ ИНСТРУМЕНТОМ И ИНВЕНТАРЕМ</w:t>
      </w:r>
    </w:p>
    <w:p w:rsidR="00F05160" w:rsidRDefault="00172448">
      <w:pPr>
        <w:spacing w:after="150"/>
      </w:pPr>
      <w:r>
        <w:t>(в ред. Постановления Правительства РФ </w:t>
      </w:r>
      <w:hyperlink r:id="rId187" w:anchor="l48" w:history="1">
        <w:r>
          <w:rPr>
            <w:u w:val="single"/>
          </w:rPr>
          <w:t>от 03.02.2025 N 90</w:t>
        </w:r>
      </w:hyperlink>
      <w:r>
        <w:t>)</w:t>
      </w:r>
    </w:p>
    <w:p w:rsidR="00F05160" w:rsidRDefault="00F05160">
      <w:pPr>
        <w:jc w:val="both"/>
      </w:pPr>
    </w:p>
    <w:p w:rsidR="00F05160" w:rsidRDefault="00F05160">
      <w:pPr>
        <w:spacing w:after="150"/>
      </w:pPr>
    </w:p>
    <w:p w:rsidR="00F05160" w:rsidRDefault="00F05160">
      <w:pPr>
        <w:spacing w:after="150"/>
      </w:pPr>
    </w:p>
    <w:tbl>
      <w:tblPr>
        <w:tblW w:w="9000" w:type="dxa"/>
        <w:jc w:val="center"/>
        <w:tblLayout w:type="fixed"/>
        <w:tblCellMar>
          <w:left w:w="0" w:type="dxa"/>
          <w:right w:w="7" w:type="dxa"/>
        </w:tblCellMar>
        <w:tblLook w:val="04A0" w:firstRow="1" w:lastRow="0" w:firstColumn="1" w:lastColumn="0" w:noHBand="0" w:noVBand="1"/>
      </w:tblPr>
      <w:tblGrid>
        <w:gridCol w:w="1287"/>
        <w:gridCol w:w="1286"/>
        <w:gridCol w:w="1286"/>
        <w:gridCol w:w="1286"/>
        <w:gridCol w:w="1285"/>
        <w:gridCol w:w="1285"/>
        <w:gridCol w:w="1285"/>
      </w:tblGrid>
      <w:tr w:rsidR="00F05160">
        <w:trPr>
          <w:jc w:val="center"/>
        </w:trPr>
        <w:tc>
          <w:tcPr>
            <w:tcW w:w="2572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172448">
            <w:pPr>
              <w:jc w:val="center"/>
            </w:pPr>
            <w:r>
              <w:t xml:space="preserve">Наименование первичных </w:t>
            </w:r>
            <w:r>
              <w:t>средств пожаротушения, немеханизированного инструмента и инвентаря</w:t>
            </w:r>
          </w:p>
        </w:tc>
        <w:tc>
          <w:tcPr>
            <w:tcW w:w="642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172448">
            <w:pPr>
              <w:jc w:val="center"/>
            </w:pPr>
            <w:r>
              <w:t>Нормы комплектации в зависимости от типа пожарного щита и класса пожара</w:t>
            </w:r>
          </w:p>
        </w:tc>
      </w:tr>
      <w:tr w:rsidR="00F05160">
        <w:trPr>
          <w:jc w:val="center"/>
        </w:trPr>
        <w:tc>
          <w:tcPr>
            <w:tcW w:w="2572" w:type="dxa"/>
            <w:gridSpan w:val="2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F05160" w:rsidRDefault="00F05160"/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172448">
            <w:pPr>
              <w:jc w:val="center"/>
            </w:pPr>
            <w:r>
              <w:t>ЩП-A</w:t>
            </w:r>
          </w:p>
          <w:p w:rsidR="00F05160" w:rsidRDefault="00172448">
            <w:pPr>
              <w:jc w:val="center"/>
            </w:pPr>
            <w:r>
              <w:t>класс A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172448">
            <w:pPr>
              <w:jc w:val="center"/>
            </w:pPr>
            <w:r>
              <w:t>ЩП-B</w:t>
            </w:r>
          </w:p>
          <w:p w:rsidR="00F05160" w:rsidRDefault="00172448">
            <w:pPr>
              <w:jc w:val="center"/>
            </w:pPr>
            <w:r>
              <w:t>класс B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172448">
            <w:pPr>
              <w:jc w:val="center"/>
            </w:pPr>
            <w:r>
              <w:t>ЩП-E</w:t>
            </w:r>
          </w:p>
          <w:p w:rsidR="00F05160" w:rsidRDefault="00172448">
            <w:pPr>
              <w:jc w:val="center"/>
            </w:pPr>
            <w:r>
              <w:t>класс E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172448">
            <w:pPr>
              <w:jc w:val="center"/>
            </w:pPr>
            <w:r>
              <w:t>ЩП-СХ</w:t>
            </w:r>
          </w:p>
          <w:p w:rsidR="00F05160" w:rsidRDefault="00172448">
            <w:pPr>
              <w:jc w:val="center"/>
            </w:pPr>
            <w:r>
              <w:t>-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ЩПП</w:t>
            </w:r>
          </w:p>
          <w:p w:rsidR="00F05160" w:rsidRDefault="00172448">
            <w:pPr>
              <w:jc w:val="center"/>
            </w:pPr>
            <w:r>
              <w:t>-</w:t>
            </w:r>
          </w:p>
        </w:tc>
      </w:tr>
      <w:tr w:rsidR="00F05160">
        <w:trPr>
          <w:jc w:val="center"/>
        </w:trPr>
        <w:tc>
          <w:tcPr>
            <w:tcW w:w="1286" w:type="dxa"/>
            <w:tcBorders>
              <w:top w:val="single" w:sz="6" w:space="0" w:color="000000"/>
            </w:tcBorders>
          </w:tcPr>
          <w:p w:rsidR="00F05160" w:rsidRDefault="00172448">
            <w:r>
              <w:t>1.</w:t>
            </w:r>
          </w:p>
        </w:tc>
        <w:tc>
          <w:tcPr>
            <w:tcW w:w="1286" w:type="dxa"/>
            <w:tcBorders>
              <w:top w:val="single" w:sz="6" w:space="0" w:color="000000"/>
            </w:tcBorders>
          </w:tcPr>
          <w:p w:rsidR="00F05160" w:rsidRDefault="00172448">
            <w:r>
              <w:t>Лом</w:t>
            </w:r>
          </w:p>
        </w:tc>
        <w:tc>
          <w:tcPr>
            <w:tcW w:w="1286" w:type="dxa"/>
            <w:tcBorders>
              <w:top w:val="single" w:sz="6" w:space="0" w:color="000000"/>
            </w:tcBorders>
          </w:tcPr>
          <w:p w:rsidR="00F05160" w:rsidRDefault="00172448">
            <w:r>
              <w:t>1</w:t>
            </w:r>
          </w:p>
        </w:tc>
        <w:tc>
          <w:tcPr>
            <w:tcW w:w="1286" w:type="dxa"/>
            <w:tcBorders>
              <w:top w:val="single" w:sz="6" w:space="0" w:color="000000"/>
            </w:tcBorders>
          </w:tcPr>
          <w:p w:rsidR="00F05160" w:rsidRDefault="00172448">
            <w:r>
              <w:t>1</w:t>
            </w:r>
          </w:p>
        </w:tc>
        <w:tc>
          <w:tcPr>
            <w:tcW w:w="1285" w:type="dxa"/>
            <w:tcBorders>
              <w:top w:val="single" w:sz="6" w:space="0" w:color="000000"/>
            </w:tcBorders>
          </w:tcPr>
          <w:p w:rsidR="00F05160" w:rsidRDefault="00172448">
            <w:r>
              <w:t>-</w:t>
            </w:r>
          </w:p>
        </w:tc>
        <w:tc>
          <w:tcPr>
            <w:tcW w:w="1285" w:type="dxa"/>
            <w:tcBorders>
              <w:top w:val="single" w:sz="6" w:space="0" w:color="000000"/>
            </w:tcBorders>
          </w:tcPr>
          <w:p w:rsidR="00F05160" w:rsidRDefault="00172448">
            <w:r>
              <w:t>1</w:t>
            </w:r>
          </w:p>
        </w:tc>
        <w:tc>
          <w:tcPr>
            <w:tcW w:w="1285" w:type="dxa"/>
            <w:tcBorders>
              <w:top w:val="single" w:sz="6" w:space="0" w:color="000000"/>
            </w:tcBorders>
          </w:tcPr>
          <w:p w:rsidR="00F05160" w:rsidRDefault="00172448">
            <w:r>
              <w:t>1</w:t>
            </w:r>
          </w:p>
        </w:tc>
      </w:tr>
      <w:tr w:rsidR="00F05160">
        <w:trPr>
          <w:jc w:val="center"/>
        </w:trPr>
        <w:tc>
          <w:tcPr>
            <w:tcW w:w="1286" w:type="dxa"/>
          </w:tcPr>
          <w:p w:rsidR="00F05160" w:rsidRDefault="00172448">
            <w:r>
              <w:t>2.</w:t>
            </w:r>
          </w:p>
        </w:tc>
        <w:tc>
          <w:tcPr>
            <w:tcW w:w="1286" w:type="dxa"/>
          </w:tcPr>
          <w:p w:rsidR="00F05160" w:rsidRDefault="00172448">
            <w:r>
              <w:t>Багор</w:t>
            </w:r>
          </w:p>
        </w:tc>
        <w:tc>
          <w:tcPr>
            <w:tcW w:w="1286" w:type="dxa"/>
          </w:tcPr>
          <w:p w:rsidR="00F05160" w:rsidRDefault="00172448">
            <w:r>
              <w:t>1</w:t>
            </w:r>
          </w:p>
        </w:tc>
        <w:tc>
          <w:tcPr>
            <w:tcW w:w="1286" w:type="dxa"/>
          </w:tcPr>
          <w:p w:rsidR="00F05160" w:rsidRDefault="00172448">
            <w:r>
              <w:t>-</w:t>
            </w:r>
          </w:p>
        </w:tc>
        <w:tc>
          <w:tcPr>
            <w:tcW w:w="1285" w:type="dxa"/>
          </w:tcPr>
          <w:p w:rsidR="00F05160" w:rsidRDefault="00172448">
            <w:r>
              <w:t>-</w:t>
            </w:r>
          </w:p>
        </w:tc>
        <w:tc>
          <w:tcPr>
            <w:tcW w:w="1285" w:type="dxa"/>
          </w:tcPr>
          <w:p w:rsidR="00F05160" w:rsidRDefault="00172448">
            <w:r>
              <w:t>1</w:t>
            </w:r>
          </w:p>
        </w:tc>
        <w:tc>
          <w:tcPr>
            <w:tcW w:w="1285" w:type="dxa"/>
          </w:tcPr>
          <w:p w:rsidR="00F05160" w:rsidRDefault="00172448">
            <w:r>
              <w:t>-</w:t>
            </w:r>
          </w:p>
        </w:tc>
      </w:tr>
      <w:tr w:rsidR="00F05160">
        <w:trPr>
          <w:jc w:val="center"/>
        </w:trPr>
        <w:tc>
          <w:tcPr>
            <w:tcW w:w="1286" w:type="dxa"/>
          </w:tcPr>
          <w:p w:rsidR="00F05160" w:rsidRDefault="00172448">
            <w:r>
              <w:t>3.</w:t>
            </w:r>
          </w:p>
        </w:tc>
        <w:tc>
          <w:tcPr>
            <w:tcW w:w="1286" w:type="dxa"/>
          </w:tcPr>
          <w:p w:rsidR="00F05160" w:rsidRDefault="00172448">
            <w:r>
              <w:t xml:space="preserve">Крюк с деревянной </w:t>
            </w:r>
            <w:r>
              <w:t>рукояткой</w:t>
            </w:r>
          </w:p>
        </w:tc>
        <w:tc>
          <w:tcPr>
            <w:tcW w:w="1286" w:type="dxa"/>
          </w:tcPr>
          <w:p w:rsidR="00F05160" w:rsidRDefault="00172448">
            <w:r>
              <w:t>-</w:t>
            </w:r>
          </w:p>
        </w:tc>
        <w:tc>
          <w:tcPr>
            <w:tcW w:w="1286" w:type="dxa"/>
          </w:tcPr>
          <w:p w:rsidR="00F05160" w:rsidRDefault="00172448">
            <w:r>
              <w:t>-</w:t>
            </w:r>
          </w:p>
        </w:tc>
        <w:tc>
          <w:tcPr>
            <w:tcW w:w="1285" w:type="dxa"/>
          </w:tcPr>
          <w:p w:rsidR="00F05160" w:rsidRDefault="00172448">
            <w:r>
              <w:t>1</w:t>
            </w:r>
          </w:p>
        </w:tc>
        <w:tc>
          <w:tcPr>
            <w:tcW w:w="1285" w:type="dxa"/>
          </w:tcPr>
          <w:p w:rsidR="00F05160" w:rsidRDefault="00172448">
            <w:r>
              <w:t>-</w:t>
            </w:r>
          </w:p>
        </w:tc>
        <w:tc>
          <w:tcPr>
            <w:tcW w:w="1285" w:type="dxa"/>
          </w:tcPr>
          <w:p w:rsidR="00F05160" w:rsidRDefault="00172448">
            <w:r>
              <w:t>-</w:t>
            </w:r>
          </w:p>
        </w:tc>
      </w:tr>
      <w:tr w:rsidR="00F05160">
        <w:trPr>
          <w:jc w:val="center"/>
        </w:trPr>
        <w:tc>
          <w:tcPr>
            <w:tcW w:w="1286" w:type="dxa"/>
          </w:tcPr>
          <w:p w:rsidR="00F05160" w:rsidRDefault="00172448">
            <w:r>
              <w:t>4.</w:t>
            </w:r>
          </w:p>
        </w:tc>
        <w:tc>
          <w:tcPr>
            <w:tcW w:w="1286" w:type="dxa"/>
          </w:tcPr>
          <w:p w:rsidR="00F05160" w:rsidRDefault="00172448">
            <w:r>
              <w:t>Ведро</w:t>
            </w:r>
          </w:p>
        </w:tc>
        <w:tc>
          <w:tcPr>
            <w:tcW w:w="1286" w:type="dxa"/>
          </w:tcPr>
          <w:p w:rsidR="00F05160" w:rsidRDefault="00172448">
            <w:r>
              <w:t>2</w:t>
            </w:r>
          </w:p>
        </w:tc>
        <w:tc>
          <w:tcPr>
            <w:tcW w:w="1286" w:type="dxa"/>
          </w:tcPr>
          <w:p w:rsidR="00F05160" w:rsidRDefault="00172448">
            <w:r>
              <w:t>1</w:t>
            </w:r>
          </w:p>
        </w:tc>
        <w:tc>
          <w:tcPr>
            <w:tcW w:w="1285" w:type="dxa"/>
          </w:tcPr>
          <w:p w:rsidR="00F05160" w:rsidRDefault="00172448">
            <w:r>
              <w:t>-</w:t>
            </w:r>
          </w:p>
        </w:tc>
        <w:tc>
          <w:tcPr>
            <w:tcW w:w="1285" w:type="dxa"/>
          </w:tcPr>
          <w:p w:rsidR="00F05160" w:rsidRDefault="00172448">
            <w:r>
              <w:t>2</w:t>
            </w:r>
          </w:p>
        </w:tc>
        <w:tc>
          <w:tcPr>
            <w:tcW w:w="1285" w:type="dxa"/>
          </w:tcPr>
          <w:p w:rsidR="00F05160" w:rsidRDefault="00172448">
            <w:r>
              <w:t>-</w:t>
            </w:r>
          </w:p>
        </w:tc>
      </w:tr>
      <w:tr w:rsidR="00F05160">
        <w:trPr>
          <w:jc w:val="center"/>
        </w:trPr>
        <w:tc>
          <w:tcPr>
            <w:tcW w:w="8999" w:type="dxa"/>
            <w:gridSpan w:val="7"/>
          </w:tcPr>
          <w:p w:rsidR="00F05160" w:rsidRDefault="00172448">
            <w:r>
              <w:t>(в ред. Постановления Правительства РФ </w:t>
            </w:r>
            <w:hyperlink r:id="rId188" w:anchor="l48" w:history="1">
              <w:r>
                <w:rPr>
                  <w:u w:val="single"/>
                </w:rPr>
                <w:t>от 03.02.2025 N 90</w:t>
              </w:r>
            </w:hyperlink>
            <w:r>
              <w:t>)</w:t>
            </w:r>
          </w:p>
        </w:tc>
      </w:tr>
      <w:tr w:rsidR="00F05160">
        <w:trPr>
          <w:jc w:val="center"/>
        </w:trPr>
        <w:tc>
          <w:tcPr>
            <w:tcW w:w="1286" w:type="dxa"/>
          </w:tcPr>
          <w:p w:rsidR="00F05160" w:rsidRDefault="00172448">
            <w:r>
              <w:t>5.</w:t>
            </w:r>
          </w:p>
        </w:tc>
        <w:tc>
          <w:tcPr>
            <w:tcW w:w="1286" w:type="dxa"/>
          </w:tcPr>
          <w:p w:rsidR="00F05160" w:rsidRDefault="00172448">
            <w:r>
              <w:t xml:space="preserve">Комплект для резки электропроводов: ножницы, диэлектрические </w:t>
            </w:r>
            <w:r>
              <w:t>боты и коврик</w:t>
            </w:r>
          </w:p>
        </w:tc>
        <w:tc>
          <w:tcPr>
            <w:tcW w:w="1286" w:type="dxa"/>
          </w:tcPr>
          <w:p w:rsidR="00F05160" w:rsidRDefault="00172448">
            <w:r>
              <w:t>-</w:t>
            </w:r>
          </w:p>
        </w:tc>
        <w:tc>
          <w:tcPr>
            <w:tcW w:w="1286" w:type="dxa"/>
          </w:tcPr>
          <w:p w:rsidR="00F05160" w:rsidRDefault="00172448">
            <w:r>
              <w:t>-</w:t>
            </w:r>
          </w:p>
        </w:tc>
        <w:tc>
          <w:tcPr>
            <w:tcW w:w="1285" w:type="dxa"/>
          </w:tcPr>
          <w:p w:rsidR="00F05160" w:rsidRDefault="00172448">
            <w:r>
              <w:t>1</w:t>
            </w:r>
          </w:p>
        </w:tc>
        <w:tc>
          <w:tcPr>
            <w:tcW w:w="1285" w:type="dxa"/>
          </w:tcPr>
          <w:p w:rsidR="00F05160" w:rsidRDefault="00172448">
            <w:r>
              <w:t>-</w:t>
            </w:r>
          </w:p>
        </w:tc>
        <w:tc>
          <w:tcPr>
            <w:tcW w:w="1285" w:type="dxa"/>
          </w:tcPr>
          <w:p w:rsidR="00F05160" w:rsidRDefault="00172448">
            <w:r>
              <w:t>-</w:t>
            </w:r>
          </w:p>
        </w:tc>
      </w:tr>
      <w:tr w:rsidR="00F05160">
        <w:trPr>
          <w:jc w:val="center"/>
        </w:trPr>
        <w:tc>
          <w:tcPr>
            <w:tcW w:w="1286" w:type="dxa"/>
          </w:tcPr>
          <w:p w:rsidR="00F05160" w:rsidRDefault="00172448">
            <w:r>
              <w:t>6.</w:t>
            </w:r>
          </w:p>
        </w:tc>
        <w:tc>
          <w:tcPr>
            <w:tcW w:w="1286" w:type="dxa"/>
          </w:tcPr>
          <w:p w:rsidR="00F05160" w:rsidRDefault="00172448">
            <w:r>
              <w:t>Покрывало для изоляции очага возгорания</w:t>
            </w:r>
          </w:p>
        </w:tc>
        <w:tc>
          <w:tcPr>
            <w:tcW w:w="1286" w:type="dxa"/>
          </w:tcPr>
          <w:p w:rsidR="00F05160" w:rsidRDefault="00172448">
            <w:r>
              <w:t>1</w:t>
            </w:r>
          </w:p>
        </w:tc>
        <w:tc>
          <w:tcPr>
            <w:tcW w:w="1286" w:type="dxa"/>
          </w:tcPr>
          <w:p w:rsidR="00F05160" w:rsidRDefault="00172448">
            <w:r>
              <w:t>1</w:t>
            </w:r>
          </w:p>
        </w:tc>
        <w:tc>
          <w:tcPr>
            <w:tcW w:w="1285" w:type="dxa"/>
          </w:tcPr>
          <w:p w:rsidR="00F05160" w:rsidRDefault="00172448">
            <w:r>
              <w:t>1</w:t>
            </w:r>
          </w:p>
        </w:tc>
        <w:tc>
          <w:tcPr>
            <w:tcW w:w="1285" w:type="dxa"/>
          </w:tcPr>
          <w:p w:rsidR="00F05160" w:rsidRDefault="00172448">
            <w:r>
              <w:t>1</w:t>
            </w:r>
          </w:p>
        </w:tc>
        <w:tc>
          <w:tcPr>
            <w:tcW w:w="1285" w:type="dxa"/>
          </w:tcPr>
          <w:p w:rsidR="00F05160" w:rsidRDefault="00172448">
            <w:r>
              <w:t>1</w:t>
            </w:r>
          </w:p>
        </w:tc>
      </w:tr>
      <w:tr w:rsidR="00F05160">
        <w:trPr>
          <w:jc w:val="center"/>
        </w:trPr>
        <w:tc>
          <w:tcPr>
            <w:tcW w:w="1286" w:type="dxa"/>
          </w:tcPr>
          <w:p w:rsidR="00F05160" w:rsidRDefault="00172448">
            <w:r>
              <w:t>7.</w:t>
            </w:r>
          </w:p>
        </w:tc>
        <w:tc>
          <w:tcPr>
            <w:tcW w:w="1286" w:type="dxa"/>
          </w:tcPr>
          <w:p w:rsidR="00F05160" w:rsidRDefault="00172448">
            <w:r>
              <w:t>Лопата штыковая</w:t>
            </w:r>
          </w:p>
        </w:tc>
        <w:tc>
          <w:tcPr>
            <w:tcW w:w="1286" w:type="dxa"/>
          </w:tcPr>
          <w:p w:rsidR="00F05160" w:rsidRDefault="00172448">
            <w:r>
              <w:t>1</w:t>
            </w:r>
          </w:p>
        </w:tc>
        <w:tc>
          <w:tcPr>
            <w:tcW w:w="1286" w:type="dxa"/>
          </w:tcPr>
          <w:p w:rsidR="00F05160" w:rsidRDefault="00172448">
            <w:r>
              <w:t>1</w:t>
            </w:r>
          </w:p>
        </w:tc>
        <w:tc>
          <w:tcPr>
            <w:tcW w:w="1285" w:type="dxa"/>
          </w:tcPr>
          <w:p w:rsidR="00F05160" w:rsidRDefault="00172448">
            <w:r>
              <w:t>-</w:t>
            </w:r>
          </w:p>
        </w:tc>
        <w:tc>
          <w:tcPr>
            <w:tcW w:w="1285" w:type="dxa"/>
          </w:tcPr>
          <w:p w:rsidR="00F05160" w:rsidRDefault="00172448">
            <w:r>
              <w:t>1</w:t>
            </w:r>
          </w:p>
        </w:tc>
        <w:tc>
          <w:tcPr>
            <w:tcW w:w="1285" w:type="dxa"/>
          </w:tcPr>
          <w:p w:rsidR="00F05160" w:rsidRDefault="00172448">
            <w:r>
              <w:t>1</w:t>
            </w:r>
          </w:p>
        </w:tc>
      </w:tr>
      <w:tr w:rsidR="00F05160">
        <w:trPr>
          <w:jc w:val="center"/>
        </w:trPr>
        <w:tc>
          <w:tcPr>
            <w:tcW w:w="1286" w:type="dxa"/>
          </w:tcPr>
          <w:p w:rsidR="00F05160" w:rsidRDefault="00172448">
            <w:r>
              <w:t>8.</w:t>
            </w:r>
          </w:p>
        </w:tc>
        <w:tc>
          <w:tcPr>
            <w:tcW w:w="1286" w:type="dxa"/>
          </w:tcPr>
          <w:p w:rsidR="00F05160" w:rsidRDefault="00172448">
            <w:r>
              <w:t>Лопата совковая</w:t>
            </w:r>
          </w:p>
        </w:tc>
        <w:tc>
          <w:tcPr>
            <w:tcW w:w="1286" w:type="dxa"/>
          </w:tcPr>
          <w:p w:rsidR="00F05160" w:rsidRDefault="00172448">
            <w:r>
              <w:t>1</w:t>
            </w:r>
          </w:p>
        </w:tc>
        <w:tc>
          <w:tcPr>
            <w:tcW w:w="1286" w:type="dxa"/>
          </w:tcPr>
          <w:p w:rsidR="00F05160" w:rsidRDefault="00172448">
            <w:r>
              <w:t>1</w:t>
            </w:r>
          </w:p>
        </w:tc>
        <w:tc>
          <w:tcPr>
            <w:tcW w:w="1285" w:type="dxa"/>
          </w:tcPr>
          <w:p w:rsidR="00F05160" w:rsidRDefault="00172448">
            <w:r>
              <w:t>1</w:t>
            </w:r>
          </w:p>
        </w:tc>
        <w:tc>
          <w:tcPr>
            <w:tcW w:w="1285" w:type="dxa"/>
          </w:tcPr>
          <w:p w:rsidR="00F05160" w:rsidRDefault="00172448">
            <w:r>
              <w:t>1</w:t>
            </w:r>
          </w:p>
        </w:tc>
        <w:tc>
          <w:tcPr>
            <w:tcW w:w="1285" w:type="dxa"/>
          </w:tcPr>
          <w:p w:rsidR="00F05160" w:rsidRDefault="00172448">
            <w:r>
              <w:t>-</w:t>
            </w:r>
          </w:p>
        </w:tc>
      </w:tr>
      <w:tr w:rsidR="00F05160">
        <w:trPr>
          <w:jc w:val="center"/>
        </w:trPr>
        <w:tc>
          <w:tcPr>
            <w:tcW w:w="1286" w:type="dxa"/>
          </w:tcPr>
          <w:p w:rsidR="00F05160" w:rsidRDefault="00172448">
            <w:r>
              <w:t>9.</w:t>
            </w:r>
          </w:p>
        </w:tc>
        <w:tc>
          <w:tcPr>
            <w:tcW w:w="1286" w:type="dxa"/>
          </w:tcPr>
          <w:p w:rsidR="00F05160" w:rsidRDefault="00172448">
            <w:r>
              <w:t>Вилы</w:t>
            </w:r>
          </w:p>
        </w:tc>
        <w:tc>
          <w:tcPr>
            <w:tcW w:w="1286" w:type="dxa"/>
          </w:tcPr>
          <w:p w:rsidR="00F05160" w:rsidRDefault="00172448">
            <w:r>
              <w:t>-</w:t>
            </w:r>
          </w:p>
        </w:tc>
        <w:tc>
          <w:tcPr>
            <w:tcW w:w="1286" w:type="dxa"/>
          </w:tcPr>
          <w:p w:rsidR="00F05160" w:rsidRDefault="00172448">
            <w:r>
              <w:t>-</w:t>
            </w:r>
          </w:p>
        </w:tc>
        <w:tc>
          <w:tcPr>
            <w:tcW w:w="1285" w:type="dxa"/>
          </w:tcPr>
          <w:p w:rsidR="00F05160" w:rsidRDefault="00172448">
            <w:r>
              <w:t>-</w:t>
            </w:r>
          </w:p>
        </w:tc>
        <w:tc>
          <w:tcPr>
            <w:tcW w:w="1285" w:type="dxa"/>
          </w:tcPr>
          <w:p w:rsidR="00F05160" w:rsidRDefault="00172448">
            <w:r>
              <w:t>1</w:t>
            </w:r>
          </w:p>
        </w:tc>
        <w:tc>
          <w:tcPr>
            <w:tcW w:w="1285" w:type="dxa"/>
          </w:tcPr>
          <w:p w:rsidR="00F05160" w:rsidRDefault="00172448">
            <w:r>
              <w:t>-</w:t>
            </w:r>
          </w:p>
        </w:tc>
      </w:tr>
      <w:tr w:rsidR="00F05160">
        <w:trPr>
          <w:jc w:val="center"/>
        </w:trPr>
        <w:tc>
          <w:tcPr>
            <w:tcW w:w="1286" w:type="dxa"/>
          </w:tcPr>
          <w:p w:rsidR="00F05160" w:rsidRDefault="00172448">
            <w:r>
              <w:t>10.</w:t>
            </w:r>
          </w:p>
        </w:tc>
        <w:tc>
          <w:tcPr>
            <w:tcW w:w="1286" w:type="dxa"/>
          </w:tcPr>
          <w:p w:rsidR="00F05160" w:rsidRDefault="00172448">
            <w:r>
              <w:t>Тележка для перевозки оборудования</w:t>
            </w:r>
          </w:p>
        </w:tc>
        <w:tc>
          <w:tcPr>
            <w:tcW w:w="1286" w:type="dxa"/>
          </w:tcPr>
          <w:p w:rsidR="00F05160" w:rsidRDefault="00172448">
            <w:r>
              <w:t>-</w:t>
            </w:r>
          </w:p>
        </w:tc>
        <w:tc>
          <w:tcPr>
            <w:tcW w:w="1286" w:type="dxa"/>
          </w:tcPr>
          <w:p w:rsidR="00F05160" w:rsidRDefault="00172448">
            <w:r>
              <w:t>-</w:t>
            </w:r>
          </w:p>
        </w:tc>
        <w:tc>
          <w:tcPr>
            <w:tcW w:w="1285" w:type="dxa"/>
          </w:tcPr>
          <w:p w:rsidR="00F05160" w:rsidRDefault="00172448">
            <w:r>
              <w:t>-</w:t>
            </w:r>
          </w:p>
        </w:tc>
        <w:tc>
          <w:tcPr>
            <w:tcW w:w="1285" w:type="dxa"/>
          </w:tcPr>
          <w:p w:rsidR="00F05160" w:rsidRDefault="00172448">
            <w:r>
              <w:t>-</w:t>
            </w:r>
          </w:p>
        </w:tc>
        <w:tc>
          <w:tcPr>
            <w:tcW w:w="1285" w:type="dxa"/>
          </w:tcPr>
          <w:p w:rsidR="00F05160" w:rsidRDefault="00172448">
            <w:r>
              <w:t>1</w:t>
            </w:r>
          </w:p>
        </w:tc>
      </w:tr>
      <w:tr w:rsidR="00F05160">
        <w:trPr>
          <w:jc w:val="center"/>
        </w:trPr>
        <w:tc>
          <w:tcPr>
            <w:tcW w:w="1286" w:type="dxa"/>
          </w:tcPr>
          <w:p w:rsidR="00F05160" w:rsidRDefault="00172448">
            <w:r>
              <w:t>11.</w:t>
            </w:r>
          </w:p>
        </w:tc>
        <w:tc>
          <w:tcPr>
            <w:tcW w:w="1286" w:type="dxa"/>
          </w:tcPr>
          <w:p w:rsidR="00F05160" w:rsidRDefault="00172448">
            <w:r>
              <w:t xml:space="preserve">Емкость для хранения воды объемом 0,2 куб. </w:t>
            </w:r>
            <w:r>
              <w:t>метра</w:t>
            </w:r>
          </w:p>
        </w:tc>
        <w:tc>
          <w:tcPr>
            <w:tcW w:w="1286" w:type="dxa"/>
          </w:tcPr>
          <w:p w:rsidR="00F05160" w:rsidRDefault="00172448">
            <w:r>
              <w:t>1</w:t>
            </w:r>
          </w:p>
        </w:tc>
        <w:tc>
          <w:tcPr>
            <w:tcW w:w="1286" w:type="dxa"/>
          </w:tcPr>
          <w:p w:rsidR="00F05160" w:rsidRDefault="00172448">
            <w:r>
              <w:t>-</w:t>
            </w:r>
          </w:p>
        </w:tc>
        <w:tc>
          <w:tcPr>
            <w:tcW w:w="1285" w:type="dxa"/>
          </w:tcPr>
          <w:p w:rsidR="00F05160" w:rsidRDefault="00172448">
            <w:r>
              <w:t>-</w:t>
            </w:r>
          </w:p>
        </w:tc>
        <w:tc>
          <w:tcPr>
            <w:tcW w:w="1285" w:type="dxa"/>
          </w:tcPr>
          <w:p w:rsidR="00F05160" w:rsidRDefault="00172448">
            <w:r>
              <w:t>1</w:t>
            </w:r>
          </w:p>
        </w:tc>
        <w:tc>
          <w:tcPr>
            <w:tcW w:w="1285" w:type="dxa"/>
          </w:tcPr>
          <w:p w:rsidR="00F05160" w:rsidRDefault="00172448">
            <w:r>
              <w:t>1</w:t>
            </w:r>
          </w:p>
        </w:tc>
      </w:tr>
      <w:tr w:rsidR="00F05160">
        <w:trPr>
          <w:jc w:val="center"/>
        </w:trPr>
        <w:tc>
          <w:tcPr>
            <w:tcW w:w="8999" w:type="dxa"/>
            <w:gridSpan w:val="7"/>
          </w:tcPr>
          <w:p w:rsidR="00F05160" w:rsidRDefault="00172448">
            <w:r>
              <w:t> (в ред. Постановления Правительства РФ </w:t>
            </w:r>
            <w:hyperlink r:id="rId189" w:anchor="l48" w:history="1">
              <w:r>
                <w:rPr>
                  <w:u w:val="single"/>
                </w:rPr>
                <w:t>от 03.02.2025 N 90</w:t>
              </w:r>
            </w:hyperlink>
            <w:r>
              <w:t>)</w:t>
            </w:r>
          </w:p>
        </w:tc>
      </w:tr>
      <w:tr w:rsidR="00F05160">
        <w:trPr>
          <w:jc w:val="center"/>
        </w:trPr>
        <w:tc>
          <w:tcPr>
            <w:tcW w:w="1286" w:type="dxa"/>
          </w:tcPr>
          <w:p w:rsidR="00F05160" w:rsidRDefault="00172448">
            <w:r>
              <w:t>12.</w:t>
            </w:r>
          </w:p>
        </w:tc>
        <w:tc>
          <w:tcPr>
            <w:tcW w:w="1286" w:type="dxa"/>
          </w:tcPr>
          <w:p w:rsidR="00F05160" w:rsidRDefault="00172448">
            <w:r>
              <w:t>Ящик с песком 0,5 куб. метра</w:t>
            </w:r>
          </w:p>
        </w:tc>
        <w:tc>
          <w:tcPr>
            <w:tcW w:w="1286" w:type="dxa"/>
          </w:tcPr>
          <w:p w:rsidR="00F05160" w:rsidRDefault="00172448">
            <w:r>
              <w:t>-</w:t>
            </w:r>
          </w:p>
        </w:tc>
        <w:tc>
          <w:tcPr>
            <w:tcW w:w="1286" w:type="dxa"/>
          </w:tcPr>
          <w:p w:rsidR="00F05160" w:rsidRDefault="00172448">
            <w:r>
              <w:t>1</w:t>
            </w:r>
          </w:p>
        </w:tc>
        <w:tc>
          <w:tcPr>
            <w:tcW w:w="1285" w:type="dxa"/>
          </w:tcPr>
          <w:p w:rsidR="00F05160" w:rsidRDefault="00172448">
            <w:r>
              <w:t>1</w:t>
            </w:r>
          </w:p>
        </w:tc>
        <w:tc>
          <w:tcPr>
            <w:tcW w:w="1285" w:type="dxa"/>
          </w:tcPr>
          <w:p w:rsidR="00F05160" w:rsidRDefault="00172448">
            <w:r>
              <w:t>-</w:t>
            </w:r>
          </w:p>
        </w:tc>
        <w:tc>
          <w:tcPr>
            <w:tcW w:w="1285" w:type="dxa"/>
          </w:tcPr>
          <w:p w:rsidR="00F05160" w:rsidRDefault="00172448">
            <w:r>
              <w:t>-</w:t>
            </w:r>
          </w:p>
        </w:tc>
      </w:tr>
      <w:tr w:rsidR="00F05160">
        <w:trPr>
          <w:jc w:val="center"/>
        </w:trPr>
        <w:tc>
          <w:tcPr>
            <w:tcW w:w="8999" w:type="dxa"/>
            <w:gridSpan w:val="7"/>
          </w:tcPr>
          <w:p w:rsidR="00F05160" w:rsidRDefault="00172448">
            <w:r>
              <w:t>Позиции 13 - 14. - Исключены.</w:t>
            </w:r>
          </w:p>
        </w:tc>
      </w:tr>
      <w:tr w:rsidR="00F05160">
        <w:trPr>
          <w:jc w:val="center"/>
        </w:trPr>
        <w:tc>
          <w:tcPr>
            <w:tcW w:w="8999" w:type="dxa"/>
            <w:gridSpan w:val="7"/>
          </w:tcPr>
          <w:p w:rsidR="00F05160" w:rsidRDefault="00172448">
            <w:r>
              <w:t xml:space="preserve">(в ред. </w:t>
            </w:r>
            <w:r>
              <w:t>Постановления Правительства РФ </w:t>
            </w:r>
            <w:hyperlink r:id="rId190" w:anchor="l48" w:history="1">
              <w:r>
                <w:rPr>
                  <w:u w:val="single"/>
                </w:rPr>
                <w:t>от 03.02.2025 N 90</w:t>
              </w:r>
            </w:hyperlink>
            <w:r>
              <w:t>)</w:t>
            </w:r>
          </w:p>
        </w:tc>
      </w:tr>
      <w:tr w:rsidR="00F05160">
        <w:trPr>
          <w:jc w:val="center"/>
        </w:trPr>
        <w:tc>
          <w:tcPr>
            <w:tcW w:w="1286" w:type="dxa"/>
          </w:tcPr>
          <w:p w:rsidR="00F05160" w:rsidRDefault="00172448">
            <w:r>
              <w:t>15.</w:t>
            </w:r>
          </w:p>
        </w:tc>
        <w:tc>
          <w:tcPr>
            <w:tcW w:w="1286" w:type="dxa"/>
          </w:tcPr>
          <w:p w:rsidR="00F05160" w:rsidRDefault="00172448">
            <w:r>
              <w:t>Защитный экран 1,4 x 2 метра</w:t>
            </w:r>
          </w:p>
        </w:tc>
        <w:tc>
          <w:tcPr>
            <w:tcW w:w="1286" w:type="dxa"/>
          </w:tcPr>
          <w:p w:rsidR="00F05160" w:rsidRDefault="00172448">
            <w:r>
              <w:t>-</w:t>
            </w:r>
          </w:p>
        </w:tc>
        <w:tc>
          <w:tcPr>
            <w:tcW w:w="1286" w:type="dxa"/>
          </w:tcPr>
          <w:p w:rsidR="00F05160" w:rsidRDefault="00172448">
            <w:r>
              <w:t>-</w:t>
            </w:r>
          </w:p>
        </w:tc>
        <w:tc>
          <w:tcPr>
            <w:tcW w:w="1285" w:type="dxa"/>
          </w:tcPr>
          <w:p w:rsidR="00F05160" w:rsidRDefault="00172448">
            <w:r>
              <w:t>-</w:t>
            </w:r>
          </w:p>
        </w:tc>
        <w:tc>
          <w:tcPr>
            <w:tcW w:w="1285" w:type="dxa"/>
          </w:tcPr>
          <w:p w:rsidR="00F05160" w:rsidRDefault="00172448">
            <w:r>
              <w:t>-</w:t>
            </w:r>
          </w:p>
        </w:tc>
        <w:tc>
          <w:tcPr>
            <w:tcW w:w="1285" w:type="dxa"/>
          </w:tcPr>
          <w:p w:rsidR="00F05160" w:rsidRDefault="00172448">
            <w:r>
              <w:t>6</w:t>
            </w:r>
          </w:p>
        </w:tc>
      </w:tr>
      <w:tr w:rsidR="00F05160">
        <w:trPr>
          <w:jc w:val="center"/>
        </w:trPr>
        <w:tc>
          <w:tcPr>
            <w:tcW w:w="1286" w:type="dxa"/>
            <w:tcBorders>
              <w:bottom w:val="single" w:sz="6" w:space="0" w:color="000000"/>
            </w:tcBorders>
          </w:tcPr>
          <w:p w:rsidR="00F05160" w:rsidRDefault="00172448">
            <w:r>
              <w:t>16.</w:t>
            </w:r>
          </w:p>
        </w:tc>
        <w:tc>
          <w:tcPr>
            <w:tcW w:w="1286" w:type="dxa"/>
            <w:tcBorders>
              <w:bottom w:val="single" w:sz="6" w:space="0" w:color="000000"/>
            </w:tcBorders>
          </w:tcPr>
          <w:p w:rsidR="00F05160" w:rsidRDefault="00172448">
            <w:r>
              <w:t>Стойки для подвески экранов</w:t>
            </w:r>
          </w:p>
        </w:tc>
        <w:tc>
          <w:tcPr>
            <w:tcW w:w="1286" w:type="dxa"/>
            <w:tcBorders>
              <w:bottom w:val="single" w:sz="6" w:space="0" w:color="000000"/>
            </w:tcBorders>
          </w:tcPr>
          <w:p w:rsidR="00F05160" w:rsidRDefault="00172448">
            <w:r>
              <w:t>-</w:t>
            </w:r>
          </w:p>
        </w:tc>
        <w:tc>
          <w:tcPr>
            <w:tcW w:w="1286" w:type="dxa"/>
            <w:tcBorders>
              <w:bottom w:val="single" w:sz="6" w:space="0" w:color="000000"/>
            </w:tcBorders>
          </w:tcPr>
          <w:p w:rsidR="00F05160" w:rsidRDefault="00172448">
            <w:r>
              <w:t>-</w:t>
            </w:r>
          </w:p>
        </w:tc>
        <w:tc>
          <w:tcPr>
            <w:tcW w:w="1285" w:type="dxa"/>
            <w:tcBorders>
              <w:bottom w:val="single" w:sz="6" w:space="0" w:color="000000"/>
            </w:tcBorders>
          </w:tcPr>
          <w:p w:rsidR="00F05160" w:rsidRDefault="00172448">
            <w:r>
              <w:t>-</w:t>
            </w:r>
          </w:p>
        </w:tc>
        <w:tc>
          <w:tcPr>
            <w:tcW w:w="1285" w:type="dxa"/>
            <w:tcBorders>
              <w:bottom w:val="single" w:sz="6" w:space="0" w:color="000000"/>
            </w:tcBorders>
          </w:tcPr>
          <w:p w:rsidR="00F05160" w:rsidRDefault="00172448">
            <w:r>
              <w:t>-</w:t>
            </w:r>
          </w:p>
        </w:tc>
        <w:tc>
          <w:tcPr>
            <w:tcW w:w="1285" w:type="dxa"/>
            <w:tcBorders>
              <w:bottom w:val="single" w:sz="6" w:space="0" w:color="000000"/>
            </w:tcBorders>
          </w:tcPr>
          <w:p w:rsidR="00F05160" w:rsidRDefault="00172448">
            <w:r>
              <w:t>6</w:t>
            </w:r>
          </w:p>
        </w:tc>
      </w:tr>
    </w:tbl>
    <w:p w:rsidR="00F05160" w:rsidRDefault="00F05160">
      <w:pPr>
        <w:jc w:val="both"/>
      </w:pPr>
    </w:p>
    <w:p w:rsidR="00F05160" w:rsidRDefault="00F05160">
      <w:pPr>
        <w:spacing w:after="150"/>
      </w:pPr>
    </w:p>
    <w:p w:rsidR="00F05160" w:rsidRDefault="00172448">
      <w:pPr>
        <w:spacing w:after="150"/>
        <w:jc w:val="right"/>
      </w:pPr>
      <w:r>
        <w:rPr>
          <w:i/>
        </w:rPr>
        <w:t>Приложение N 8</w:t>
      </w:r>
    </w:p>
    <w:p w:rsidR="00F05160" w:rsidRDefault="00172448">
      <w:pPr>
        <w:spacing w:after="150"/>
        <w:jc w:val="right"/>
      </w:pPr>
      <w:r>
        <w:rPr>
          <w:i/>
        </w:rPr>
        <w:t xml:space="preserve">к Правилам </w:t>
      </w:r>
      <w:r>
        <w:rPr>
          <w:i/>
        </w:rPr>
        <w:t>противопожарного</w:t>
      </w:r>
    </w:p>
    <w:p w:rsidR="00F05160" w:rsidRDefault="00172448">
      <w:pPr>
        <w:spacing w:after="150"/>
        <w:jc w:val="right"/>
      </w:pPr>
      <w:r>
        <w:rPr>
          <w:i/>
        </w:rPr>
        <w:t>режима в Российской Федерации</w:t>
      </w:r>
    </w:p>
    <w:p w:rsidR="00F05160" w:rsidRDefault="00F05160">
      <w:pPr>
        <w:jc w:val="both"/>
      </w:pPr>
    </w:p>
    <w:p w:rsidR="00F05160" w:rsidRDefault="00F05160">
      <w:pPr>
        <w:spacing w:after="150"/>
      </w:pPr>
    </w:p>
    <w:p w:rsidR="00F05160" w:rsidRDefault="00172448">
      <w:pPr>
        <w:spacing w:after="150"/>
        <w:jc w:val="right"/>
      </w:pPr>
      <w:r>
        <w:rPr>
          <w:i/>
        </w:rPr>
        <w:t>(форма)</w:t>
      </w:r>
    </w:p>
    <w:p w:rsidR="00F05160" w:rsidRDefault="00F05160">
      <w:pPr>
        <w:spacing w:after="150"/>
      </w:pPr>
    </w:p>
    <w:tbl>
      <w:tblPr>
        <w:tblW w:w="900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"/>
        <w:gridCol w:w="473"/>
        <w:gridCol w:w="475"/>
        <w:gridCol w:w="472"/>
        <w:gridCol w:w="474"/>
        <w:gridCol w:w="471"/>
        <w:gridCol w:w="473"/>
        <w:gridCol w:w="471"/>
        <w:gridCol w:w="473"/>
        <w:gridCol w:w="471"/>
        <w:gridCol w:w="473"/>
        <w:gridCol w:w="471"/>
        <w:gridCol w:w="473"/>
        <w:gridCol w:w="472"/>
        <w:gridCol w:w="471"/>
        <w:gridCol w:w="473"/>
        <w:gridCol w:w="471"/>
        <w:gridCol w:w="473"/>
        <w:gridCol w:w="471"/>
        <w:gridCol w:w="248"/>
      </w:tblGrid>
      <w:tr w:rsidR="00F05160">
        <w:trPr>
          <w:jc w:val="center"/>
        </w:trPr>
        <w:tc>
          <w:tcPr>
            <w:tcW w:w="250" w:type="dxa"/>
          </w:tcPr>
          <w:p w:rsidR="00F05160" w:rsidRDefault="00F05160">
            <w:pPr>
              <w:jc w:val="center"/>
            </w:pPr>
          </w:p>
        </w:tc>
        <w:tc>
          <w:tcPr>
            <w:tcW w:w="8499" w:type="dxa"/>
            <w:gridSpan w:val="18"/>
          </w:tcPr>
          <w:p w:rsidR="00F05160" w:rsidRDefault="00172448">
            <w:pPr>
              <w:jc w:val="center"/>
            </w:pPr>
            <w:r>
              <w:t>УТВЕРЖДАЮ</w:t>
            </w:r>
          </w:p>
        </w:tc>
        <w:tc>
          <w:tcPr>
            <w:tcW w:w="248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</w:tr>
      <w:tr w:rsidR="00F05160">
        <w:trPr>
          <w:jc w:val="center"/>
        </w:trPr>
        <w:tc>
          <w:tcPr>
            <w:tcW w:w="250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2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4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2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4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2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248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</w:tr>
      <w:tr w:rsidR="00F05160">
        <w:trPr>
          <w:jc w:val="center"/>
        </w:trPr>
        <w:tc>
          <w:tcPr>
            <w:tcW w:w="250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8499" w:type="dxa"/>
            <w:gridSpan w:val="18"/>
            <w:tcBorders>
              <w:top w:val="single" w:sz="6" w:space="0" w:color="000000"/>
            </w:tcBorders>
          </w:tcPr>
          <w:p w:rsidR="00F05160" w:rsidRDefault="00172448">
            <w:pPr>
              <w:jc w:val="center"/>
            </w:pPr>
            <w:r>
              <w:t>(должность руководителя (заместителя руководителя) органа</w:t>
            </w:r>
          </w:p>
        </w:tc>
        <w:tc>
          <w:tcPr>
            <w:tcW w:w="248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</w:tr>
      <w:tr w:rsidR="00F05160">
        <w:trPr>
          <w:jc w:val="center"/>
        </w:trPr>
        <w:tc>
          <w:tcPr>
            <w:tcW w:w="250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2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4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2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4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2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248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</w:tr>
      <w:tr w:rsidR="00F05160">
        <w:trPr>
          <w:jc w:val="center"/>
        </w:trPr>
        <w:tc>
          <w:tcPr>
            <w:tcW w:w="250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8499" w:type="dxa"/>
            <w:gridSpan w:val="18"/>
            <w:tcBorders>
              <w:top w:val="single" w:sz="6" w:space="0" w:color="000000"/>
            </w:tcBorders>
          </w:tcPr>
          <w:p w:rsidR="00F05160" w:rsidRDefault="00172448">
            <w:pPr>
              <w:jc w:val="center"/>
            </w:pPr>
            <w:r>
              <w:t>местного самоуправления)</w:t>
            </w:r>
          </w:p>
        </w:tc>
        <w:tc>
          <w:tcPr>
            <w:tcW w:w="248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</w:tr>
      <w:tr w:rsidR="00F05160">
        <w:trPr>
          <w:jc w:val="center"/>
        </w:trPr>
        <w:tc>
          <w:tcPr>
            <w:tcW w:w="250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2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4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2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4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2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248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</w:tr>
      <w:tr w:rsidR="00F05160">
        <w:trPr>
          <w:jc w:val="center"/>
        </w:trPr>
        <w:tc>
          <w:tcPr>
            <w:tcW w:w="250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8499" w:type="dxa"/>
            <w:gridSpan w:val="18"/>
            <w:tcBorders>
              <w:top w:val="single" w:sz="6" w:space="0" w:color="000000"/>
            </w:tcBorders>
          </w:tcPr>
          <w:p w:rsidR="00F05160" w:rsidRDefault="00172448">
            <w:pPr>
              <w:jc w:val="center"/>
            </w:pPr>
            <w:r>
              <w:t>(фамилия, имя, отчество (при наличии)</w:t>
            </w:r>
          </w:p>
        </w:tc>
        <w:tc>
          <w:tcPr>
            <w:tcW w:w="248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</w:tr>
      <w:tr w:rsidR="00F05160">
        <w:trPr>
          <w:jc w:val="center"/>
        </w:trPr>
        <w:tc>
          <w:tcPr>
            <w:tcW w:w="250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2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4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2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4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2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248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</w:tr>
      <w:tr w:rsidR="00F05160">
        <w:trPr>
          <w:jc w:val="center"/>
        </w:trPr>
        <w:tc>
          <w:tcPr>
            <w:tcW w:w="250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8499" w:type="dxa"/>
            <w:gridSpan w:val="18"/>
            <w:tcBorders>
              <w:top w:val="single" w:sz="6" w:space="0" w:color="000000"/>
            </w:tcBorders>
          </w:tcPr>
          <w:p w:rsidR="00F05160" w:rsidRDefault="00172448">
            <w:pPr>
              <w:jc w:val="center"/>
            </w:pPr>
            <w:r>
              <w:t>(подпись и М.П.)</w:t>
            </w:r>
          </w:p>
        </w:tc>
        <w:tc>
          <w:tcPr>
            <w:tcW w:w="248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</w:tr>
      <w:tr w:rsidR="00F05160">
        <w:trPr>
          <w:jc w:val="center"/>
        </w:trPr>
        <w:tc>
          <w:tcPr>
            <w:tcW w:w="250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2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4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2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4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2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248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</w:tr>
      <w:tr w:rsidR="00F05160">
        <w:trPr>
          <w:jc w:val="center"/>
        </w:trPr>
        <w:tc>
          <w:tcPr>
            <w:tcW w:w="250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2" w:type="dxa"/>
          </w:tcPr>
          <w:p w:rsidR="00F05160" w:rsidRDefault="00172448">
            <w:pPr>
              <w:jc w:val="center"/>
            </w:pPr>
            <w:r>
              <w:t>"</w:t>
            </w:r>
          </w:p>
        </w:tc>
        <w:tc>
          <w:tcPr>
            <w:tcW w:w="474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2" w:type="dxa"/>
          </w:tcPr>
          <w:p w:rsidR="00F05160" w:rsidRDefault="00172448">
            <w:pPr>
              <w:jc w:val="center"/>
            </w:pPr>
            <w:r>
              <w:t>"</w:t>
            </w:r>
          </w:p>
        </w:tc>
        <w:tc>
          <w:tcPr>
            <w:tcW w:w="474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</w:tcPr>
          <w:p w:rsidR="00F05160" w:rsidRDefault="00172448">
            <w:pPr>
              <w:jc w:val="center"/>
            </w:pPr>
            <w:r>
              <w:t>20</w:t>
            </w:r>
          </w:p>
        </w:tc>
        <w:tc>
          <w:tcPr>
            <w:tcW w:w="471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</w:tcPr>
          <w:p w:rsidR="00F05160" w:rsidRDefault="00172448">
            <w:pPr>
              <w:jc w:val="center"/>
            </w:pPr>
            <w:r>
              <w:t>г.</w:t>
            </w:r>
          </w:p>
        </w:tc>
        <w:tc>
          <w:tcPr>
            <w:tcW w:w="473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2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248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</w:tr>
    </w:tbl>
    <w:p w:rsidR="00F05160" w:rsidRDefault="00F05160">
      <w:pPr>
        <w:jc w:val="both"/>
      </w:pPr>
    </w:p>
    <w:p w:rsidR="00F05160" w:rsidRDefault="00F05160">
      <w:pPr>
        <w:spacing w:after="150"/>
      </w:pPr>
    </w:p>
    <w:p w:rsidR="00F05160" w:rsidRDefault="00F05160"/>
    <w:p w:rsidR="00F05160" w:rsidRDefault="00172448">
      <w:pPr>
        <w:spacing w:after="150"/>
        <w:jc w:val="center"/>
        <w:rPr>
          <w:sz w:val="36"/>
        </w:rPr>
      </w:pPr>
      <w:r>
        <w:rPr>
          <w:b/>
          <w:sz w:val="36"/>
        </w:rPr>
        <w:t xml:space="preserve">ПАСПОРТ НАСЕЛЕННОГО ПУНКТА, </w:t>
      </w:r>
      <w:r>
        <w:rPr>
          <w:b/>
          <w:sz w:val="36"/>
        </w:rPr>
        <w:t>ПОДВЕРЖЕННОГО УГРОЗЕ ЛЕСНЫХ ПОЖАРОВ И ДРУГИХ ЛАНДШАФТНЫХ (ПРИРОДНЫХ) ПОЖАРОВ</w:t>
      </w:r>
    </w:p>
    <w:p w:rsidR="00F05160" w:rsidRDefault="00172448">
      <w:pPr>
        <w:spacing w:after="150"/>
      </w:pPr>
      <w:r>
        <w:t xml:space="preserve">(в ред. Постановления Правительства РФ </w:t>
      </w:r>
      <w:hyperlink r:id="rId191" w:anchor="l31" w:history="1">
        <w:r>
          <w:rPr>
            <w:u w:val="single"/>
          </w:rPr>
          <w:t>от 21.05.2021 N 766</w:t>
        </w:r>
      </w:hyperlink>
      <w:r>
        <w:t>)</w:t>
      </w:r>
    </w:p>
    <w:p w:rsidR="00F05160" w:rsidRDefault="00F05160">
      <w:pPr>
        <w:spacing w:after="150"/>
      </w:pPr>
    </w:p>
    <w:tbl>
      <w:tblPr>
        <w:tblW w:w="550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  <w:gridCol w:w="250"/>
      </w:tblGrid>
      <w:tr w:rsidR="00F05160">
        <w:trPr>
          <w:jc w:val="center"/>
        </w:trPr>
        <w:tc>
          <w:tcPr>
            <w:tcW w:w="5249" w:type="dxa"/>
          </w:tcPr>
          <w:p w:rsidR="00F05160" w:rsidRDefault="00172448">
            <w:r>
              <w:t xml:space="preserve">Наименование населенного </w:t>
            </w:r>
            <w:r>
              <w:t>пункта</w:t>
            </w:r>
          </w:p>
        </w:tc>
        <w:tc>
          <w:tcPr>
            <w:tcW w:w="250" w:type="dxa"/>
            <w:tcBorders>
              <w:bottom w:val="single" w:sz="6" w:space="0" w:color="000000"/>
            </w:tcBorders>
          </w:tcPr>
          <w:p w:rsidR="00F05160" w:rsidRDefault="00172448">
            <w:r>
              <w:t> </w:t>
            </w:r>
          </w:p>
        </w:tc>
      </w:tr>
      <w:tr w:rsidR="00F05160">
        <w:trPr>
          <w:jc w:val="center"/>
        </w:trPr>
        <w:tc>
          <w:tcPr>
            <w:tcW w:w="5249" w:type="dxa"/>
          </w:tcPr>
          <w:p w:rsidR="00F05160" w:rsidRDefault="00172448">
            <w:r>
              <w:t>Наименование поселения</w:t>
            </w:r>
          </w:p>
        </w:tc>
        <w:tc>
          <w:tcPr>
            <w:tcW w:w="250" w:type="dxa"/>
            <w:tcBorders>
              <w:top w:val="single" w:sz="6" w:space="0" w:color="000000"/>
              <w:bottom w:val="single" w:sz="6" w:space="0" w:color="000000"/>
            </w:tcBorders>
          </w:tcPr>
          <w:p w:rsidR="00F05160" w:rsidRDefault="00172448">
            <w:r>
              <w:t> </w:t>
            </w:r>
          </w:p>
        </w:tc>
      </w:tr>
      <w:tr w:rsidR="00F05160">
        <w:trPr>
          <w:jc w:val="center"/>
        </w:trPr>
        <w:tc>
          <w:tcPr>
            <w:tcW w:w="5249" w:type="dxa"/>
          </w:tcPr>
          <w:p w:rsidR="00F05160" w:rsidRDefault="00172448">
            <w:r>
              <w:t>Наименование городского округа</w:t>
            </w:r>
          </w:p>
        </w:tc>
        <w:tc>
          <w:tcPr>
            <w:tcW w:w="250" w:type="dxa"/>
            <w:tcBorders>
              <w:top w:val="single" w:sz="6" w:space="0" w:color="000000"/>
              <w:bottom w:val="single" w:sz="6" w:space="0" w:color="000000"/>
            </w:tcBorders>
          </w:tcPr>
          <w:p w:rsidR="00F05160" w:rsidRDefault="00172448">
            <w:r>
              <w:t> </w:t>
            </w:r>
          </w:p>
        </w:tc>
      </w:tr>
      <w:tr w:rsidR="00F05160">
        <w:trPr>
          <w:jc w:val="center"/>
        </w:trPr>
        <w:tc>
          <w:tcPr>
            <w:tcW w:w="5249" w:type="dxa"/>
          </w:tcPr>
          <w:p w:rsidR="00F05160" w:rsidRDefault="00172448">
            <w:r>
              <w:t>Наименование субъекта Российской Федерации</w:t>
            </w:r>
          </w:p>
        </w:tc>
        <w:tc>
          <w:tcPr>
            <w:tcW w:w="250" w:type="dxa"/>
            <w:tcBorders>
              <w:top w:val="single" w:sz="6" w:space="0" w:color="000000"/>
              <w:bottom w:val="single" w:sz="6" w:space="0" w:color="000000"/>
            </w:tcBorders>
          </w:tcPr>
          <w:p w:rsidR="00F05160" w:rsidRDefault="00172448">
            <w:r>
              <w:t> </w:t>
            </w:r>
          </w:p>
        </w:tc>
      </w:tr>
    </w:tbl>
    <w:p w:rsidR="00F05160" w:rsidRDefault="00F05160">
      <w:pPr>
        <w:jc w:val="both"/>
      </w:pPr>
    </w:p>
    <w:p w:rsidR="00F05160" w:rsidRDefault="00F05160">
      <w:pPr>
        <w:spacing w:after="150"/>
      </w:pPr>
    </w:p>
    <w:p w:rsidR="00F05160" w:rsidRDefault="00F05160"/>
    <w:p w:rsidR="00F05160" w:rsidRDefault="00172448">
      <w:pPr>
        <w:spacing w:after="150"/>
        <w:jc w:val="center"/>
        <w:rPr>
          <w:sz w:val="32"/>
        </w:rPr>
      </w:pPr>
      <w:r>
        <w:rPr>
          <w:b/>
          <w:sz w:val="32"/>
        </w:rPr>
        <w:t>I. Общие сведения о населенном пункте</w:t>
      </w:r>
    </w:p>
    <w:p w:rsidR="00F05160" w:rsidRDefault="00F05160">
      <w:pPr>
        <w:jc w:val="both"/>
      </w:pPr>
    </w:p>
    <w:p w:rsidR="00F05160" w:rsidRDefault="00F05160">
      <w:pPr>
        <w:spacing w:after="150"/>
      </w:pPr>
    </w:p>
    <w:p w:rsidR="00F05160" w:rsidRDefault="00F05160">
      <w:pPr>
        <w:spacing w:after="150"/>
      </w:pPr>
    </w:p>
    <w:tbl>
      <w:tblPr>
        <w:tblW w:w="9000" w:type="dxa"/>
        <w:jc w:val="center"/>
        <w:tblLayout w:type="fixed"/>
        <w:tblCellMar>
          <w:left w:w="0" w:type="dxa"/>
          <w:right w:w="7" w:type="dxa"/>
        </w:tblCellMar>
        <w:tblLook w:val="04A0" w:firstRow="1" w:lastRow="0" w:firstColumn="1" w:lastColumn="0" w:noHBand="0" w:noVBand="1"/>
      </w:tblPr>
      <w:tblGrid>
        <w:gridCol w:w="3750"/>
        <w:gridCol w:w="3749"/>
        <w:gridCol w:w="1501"/>
      </w:tblGrid>
      <w:tr w:rsidR="00F05160">
        <w:trPr>
          <w:jc w:val="center"/>
        </w:trPr>
        <w:tc>
          <w:tcPr>
            <w:tcW w:w="749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172448">
            <w:pPr>
              <w:jc w:val="center"/>
            </w:pPr>
            <w:r>
              <w:t>Характеристика населенного пункта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Значение</w:t>
            </w:r>
          </w:p>
        </w:tc>
      </w:tr>
      <w:tr w:rsidR="00F05160">
        <w:trPr>
          <w:jc w:val="center"/>
        </w:trPr>
        <w:tc>
          <w:tcPr>
            <w:tcW w:w="3750" w:type="dxa"/>
            <w:tcBorders>
              <w:top w:val="single" w:sz="6" w:space="0" w:color="000000"/>
            </w:tcBorders>
          </w:tcPr>
          <w:p w:rsidR="00F05160" w:rsidRDefault="00172448">
            <w:r>
              <w:t>1.</w:t>
            </w:r>
          </w:p>
        </w:tc>
        <w:tc>
          <w:tcPr>
            <w:tcW w:w="3749" w:type="dxa"/>
            <w:tcBorders>
              <w:top w:val="single" w:sz="6" w:space="0" w:color="000000"/>
            </w:tcBorders>
          </w:tcPr>
          <w:p w:rsidR="00F05160" w:rsidRDefault="00172448">
            <w:r>
              <w:t>Общая площадь населенного пункта (кв. километров)</w:t>
            </w:r>
          </w:p>
        </w:tc>
        <w:tc>
          <w:tcPr>
            <w:tcW w:w="1501" w:type="dxa"/>
            <w:tcBorders>
              <w:top w:val="single" w:sz="6" w:space="0" w:color="000000"/>
            </w:tcBorders>
          </w:tcPr>
          <w:p w:rsidR="00F05160" w:rsidRDefault="00172448">
            <w:r>
              <w:t> </w:t>
            </w:r>
          </w:p>
        </w:tc>
      </w:tr>
      <w:tr w:rsidR="00F05160">
        <w:trPr>
          <w:jc w:val="center"/>
        </w:trPr>
        <w:tc>
          <w:tcPr>
            <w:tcW w:w="3750" w:type="dxa"/>
          </w:tcPr>
          <w:p w:rsidR="00F05160" w:rsidRDefault="00172448">
            <w:r>
              <w:t>2.</w:t>
            </w:r>
          </w:p>
        </w:tc>
        <w:tc>
          <w:tcPr>
            <w:tcW w:w="3749" w:type="dxa"/>
          </w:tcPr>
          <w:p w:rsidR="00F05160" w:rsidRDefault="00172448">
            <w:r>
              <w:t xml:space="preserve">Общая протяженность границы населенного пункта с лесным участком (участками) и (или) участком, заросшим камышовыми и (или) тростниковыми зарослями, сорными растениями и (или) древесно-кустарниковой растительностью (за исключением поле- и </w:t>
            </w:r>
            <w:r>
              <w:t>лесозащитных насаждений, мелиоративных защитных лесных насаждений, плодовых и ягодных насаждений) (километров)</w:t>
            </w:r>
          </w:p>
        </w:tc>
        <w:tc>
          <w:tcPr>
            <w:tcW w:w="1501" w:type="dxa"/>
          </w:tcPr>
          <w:p w:rsidR="00F05160" w:rsidRDefault="00172448">
            <w:r>
              <w:t> </w:t>
            </w:r>
          </w:p>
        </w:tc>
      </w:tr>
      <w:tr w:rsidR="00F05160">
        <w:trPr>
          <w:jc w:val="center"/>
        </w:trPr>
        <w:tc>
          <w:tcPr>
            <w:tcW w:w="9000" w:type="dxa"/>
            <w:gridSpan w:val="3"/>
          </w:tcPr>
          <w:p w:rsidR="00F05160" w:rsidRDefault="00172448">
            <w:r>
              <w:t xml:space="preserve">(в ред. Постановления Правительства РФ </w:t>
            </w:r>
            <w:hyperlink r:id="rId192" w:anchor="l32" w:history="1">
              <w:r>
                <w:rPr>
                  <w:u w:val="single"/>
                </w:rPr>
                <w:t>от 21.05.2021 N 7</w:t>
              </w:r>
              <w:r>
                <w:rPr>
                  <w:u w:val="single"/>
                </w:rPr>
                <w:t>66</w:t>
              </w:r>
            </w:hyperlink>
            <w:r>
              <w:t>)</w:t>
            </w:r>
          </w:p>
        </w:tc>
      </w:tr>
      <w:tr w:rsidR="00F05160">
        <w:trPr>
          <w:jc w:val="center"/>
        </w:trPr>
        <w:tc>
          <w:tcPr>
            <w:tcW w:w="3750" w:type="dxa"/>
          </w:tcPr>
          <w:p w:rsidR="00F05160" w:rsidRDefault="00172448">
            <w:r>
              <w:t>3.</w:t>
            </w:r>
          </w:p>
        </w:tc>
        <w:tc>
          <w:tcPr>
            <w:tcW w:w="3749" w:type="dxa"/>
          </w:tcPr>
          <w:p w:rsidR="00F05160" w:rsidRDefault="00172448">
            <w:r>
              <w:t>Общая площадь городских хвойных (смешанных) лесов, расположенных на землях населенного пункта (гектаров)</w:t>
            </w:r>
          </w:p>
        </w:tc>
        <w:tc>
          <w:tcPr>
            <w:tcW w:w="1501" w:type="dxa"/>
          </w:tcPr>
          <w:p w:rsidR="00F05160" w:rsidRDefault="00172448">
            <w:r>
              <w:t> </w:t>
            </w:r>
          </w:p>
        </w:tc>
      </w:tr>
      <w:tr w:rsidR="00F05160">
        <w:trPr>
          <w:jc w:val="center"/>
        </w:trPr>
        <w:tc>
          <w:tcPr>
            <w:tcW w:w="3750" w:type="dxa"/>
          </w:tcPr>
          <w:p w:rsidR="00F05160" w:rsidRDefault="00172448">
            <w:r>
              <w:t>4.</w:t>
            </w:r>
          </w:p>
        </w:tc>
        <w:tc>
          <w:tcPr>
            <w:tcW w:w="3749" w:type="dxa"/>
          </w:tcPr>
          <w:p w:rsidR="00F05160" w:rsidRDefault="00172448">
            <w:r>
              <w:t>Время прибытия первого пожарного подразделения до наиболее удаленного объекта защиты населенного пункта, граничащего с лесным участком</w:t>
            </w:r>
            <w:r>
              <w:t xml:space="preserve"> (минут)</w:t>
            </w:r>
          </w:p>
        </w:tc>
        <w:tc>
          <w:tcPr>
            <w:tcW w:w="1501" w:type="dxa"/>
          </w:tcPr>
          <w:p w:rsidR="00F05160" w:rsidRDefault="00172448">
            <w:r>
              <w:t> </w:t>
            </w:r>
          </w:p>
        </w:tc>
      </w:tr>
    </w:tbl>
    <w:p w:rsidR="00F05160" w:rsidRDefault="00F05160">
      <w:pPr>
        <w:jc w:val="both"/>
      </w:pPr>
    </w:p>
    <w:p w:rsidR="00F05160" w:rsidRDefault="00F05160">
      <w:pPr>
        <w:spacing w:after="150"/>
      </w:pPr>
    </w:p>
    <w:p w:rsidR="00F05160" w:rsidRDefault="00F05160"/>
    <w:p w:rsidR="00F05160" w:rsidRDefault="00172448">
      <w:pPr>
        <w:spacing w:after="150"/>
        <w:jc w:val="center"/>
        <w:rPr>
          <w:sz w:val="32"/>
        </w:rPr>
      </w:pPr>
      <w:r>
        <w:rPr>
          <w:b/>
          <w:sz w:val="32"/>
        </w:rPr>
        <w:t>II. Сведения о медицинских учреждениях, домах отдыха, пансионатах, детских лагерях, территориях садоводства или огородничества и объектах с круглосуточным пребыванием людей, имеющих общую границу с лесным участком и относящихся к этому насел</w:t>
      </w:r>
      <w:r>
        <w:rPr>
          <w:b/>
          <w:sz w:val="32"/>
        </w:rPr>
        <w:t>енному пункту в соответствии с административно-территориальным делением</w:t>
      </w:r>
    </w:p>
    <w:p w:rsidR="00F05160" w:rsidRDefault="00F05160">
      <w:pPr>
        <w:jc w:val="both"/>
      </w:pPr>
    </w:p>
    <w:p w:rsidR="00F05160" w:rsidRDefault="00F05160">
      <w:pPr>
        <w:spacing w:after="150"/>
      </w:pPr>
    </w:p>
    <w:p w:rsidR="00F05160" w:rsidRDefault="00F05160">
      <w:pPr>
        <w:spacing w:after="150"/>
      </w:pPr>
    </w:p>
    <w:tbl>
      <w:tblPr>
        <w:tblW w:w="9000" w:type="dxa"/>
        <w:jc w:val="center"/>
        <w:tblLayout w:type="fixed"/>
        <w:tblCellMar>
          <w:left w:w="0" w:type="dxa"/>
          <w:right w:w="7" w:type="dxa"/>
        </w:tblCellMar>
        <w:tblLook w:val="04A0" w:firstRow="1" w:lastRow="0" w:firstColumn="1" w:lastColumn="0" w:noHBand="0" w:noVBand="1"/>
      </w:tblPr>
      <w:tblGrid>
        <w:gridCol w:w="2251"/>
        <w:gridCol w:w="2250"/>
        <w:gridCol w:w="2250"/>
        <w:gridCol w:w="2249"/>
      </w:tblGrid>
      <w:tr w:rsidR="00F05160">
        <w:trPr>
          <w:jc w:val="center"/>
        </w:trPr>
        <w:tc>
          <w:tcPr>
            <w:tcW w:w="22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172448">
            <w:pPr>
              <w:jc w:val="center"/>
            </w:pPr>
            <w:r>
              <w:t>Наименование социального объекта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172448">
            <w:pPr>
              <w:jc w:val="center"/>
            </w:pPr>
            <w:r>
              <w:t>Адрес объекта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172448">
            <w:pPr>
              <w:jc w:val="center"/>
            </w:pPr>
            <w:r>
              <w:t>Численность персонала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Численность пациентов (отдыхающих)</w:t>
            </w:r>
          </w:p>
        </w:tc>
      </w:tr>
      <w:tr w:rsidR="00F05160">
        <w:trPr>
          <w:jc w:val="center"/>
        </w:trPr>
        <w:tc>
          <w:tcPr>
            <w:tcW w:w="22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F05160"/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172448">
            <w: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172448">
            <w:r>
              <w:t> 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5160" w:rsidRDefault="00172448">
            <w:r>
              <w:t> </w:t>
            </w:r>
          </w:p>
        </w:tc>
      </w:tr>
    </w:tbl>
    <w:p w:rsidR="00F05160" w:rsidRDefault="00F05160">
      <w:pPr>
        <w:jc w:val="both"/>
      </w:pPr>
    </w:p>
    <w:p w:rsidR="00F05160" w:rsidRDefault="00F05160">
      <w:pPr>
        <w:spacing w:after="150"/>
      </w:pPr>
    </w:p>
    <w:p w:rsidR="00F05160" w:rsidRDefault="00F05160"/>
    <w:p w:rsidR="00F05160" w:rsidRDefault="00172448">
      <w:pPr>
        <w:spacing w:after="150"/>
        <w:jc w:val="center"/>
        <w:rPr>
          <w:sz w:val="32"/>
        </w:rPr>
      </w:pPr>
      <w:r>
        <w:rPr>
          <w:b/>
          <w:sz w:val="32"/>
        </w:rPr>
        <w:t xml:space="preserve">III. Сведения о ближайших к населенному пункту подразделениях </w:t>
      </w:r>
      <w:r>
        <w:rPr>
          <w:b/>
          <w:sz w:val="32"/>
        </w:rPr>
        <w:t>пожарной охраны</w:t>
      </w:r>
    </w:p>
    <w:p w:rsidR="00F05160" w:rsidRDefault="00F05160">
      <w:pPr>
        <w:jc w:val="both"/>
      </w:pPr>
    </w:p>
    <w:p w:rsidR="00F05160" w:rsidRDefault="00F05160">
      <w:pPr>
        <w:spacing w:after="150"/>
      </w:pPr>
    </w:p>
    <w:p w:rsidR="00F05160" w:rsidRDefault="00F05160">
      <w:pPr>
        <w:spacing w:after="150"/>
      </w:pPr>
    </w:p>
    <w:tbl>
      <w:tblPr>
        <w:tblW w:w="900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4"/>
        <w:gridCol w:w="4375"/>
        <w:gridCol w:w="251"/>
      </w:tblGrid>
      <w:tr w:rsidR="00F05160">
        <w:trPr>
          <w:jc w:val="center"/>
        </w:trPr>
        <w:tc>
          <w:tcPr>
            <w:tcW w:w="8749" w:type="dxa"/>
            <w:gridSpan w:val="2"/>
          </w:tcPr>
          <w:p w:rsidR="00F05160" w:rsidRDefault="00172448">
            <w:r>
              <w:t>1. Подразделения пожарной охраны (наименование, вид), дислоцированные на территории населенного пункта, адрес</w:t>
            </w:r>
          </w:p>
        </w:tc>
        <w:tc>
          <w:tcPr>
            <w:tcW w:w="251" w:type="dxa"/>
            <w:tcBorders>
              <w:bottom w:val="single" w:sz="6" w:space="0" w:color="000000"/>
            </w:tcBorders>
          </w:tcPr>
          <w:p w:rsidR="00F05160" w:rsidRDefault="00172448">
            <w:r>
              <w:t> </w:t>
            </w:r>
          </w:p>
        </w:tc>
      </w:tr>
      <w:tr w:rsidR="00F05160">
        <w:trPr>
          <w:jc w:val="center"/>
        </w:trPr>
        <w:tc>
          <w:tcPr>
            <w:tcW w:w="4374" w:type="dxa"/>
            <w:tcBorders>
              <w:bottom w:val="single" w:sz="6" w:space="0" w:color="000000"/>
            </w:tcBorders>
          </w:tcPr>
          <w:p w:rsidR="00F05160" w:rsidRDefault="00F05160"/>
        </w:tc>
        <w:tc>
          <w:tcPr>
            <w:tcW w:w="4375" w:type="dxa"/>
            <w:tcBorders>
              <w:bottom w:val="single" w:sz="6" w:space="0" w:color="000000"/>
            </w:tcBorders>
          </w:tcPr>
          <w:p w:rsidR="00F05160" w:rsidRDefault="00172448">
            <w:r>
              <w:t> </w:t>
            </w:r>
          </w:p>
        </w:tc>
        <w:tc>
          <w:tcPr>
            <w:tcW w:w="251" w:type="dxa"/>
            <w:tcBorders>
              <w:top w:val="single" w:sz="6" w:space="0" w:color="000000"/>
              <w:bottom w:val="single" w:sz="6" w:space="0" w:color="000000"/>
            </w:tcBorders>
          </w:tcPr>
          <w:p w:rsidR="00F05160" w:rsidRDefault="00172448">
            <w:r>
              <w:t> </w:t>
            </w:r>
          </w:p>
        </w:tc>
      </w:tr>
      <w:tr w:rsidR="00F05160">
        <w:trPr>
          <w:jc w:val="center"/>
        </w:trPr>
        <w:tc>
          <w:tcPr>
            <w:tcW w:w="8749" w:type="dxa"/>
            <w:gridSpan w:val="2"/>
            <w:tcBorders>
              <w:top w:val="single" w:sz="6" w:space="0" w:color="000000"/>
            </w:tcBorders>
          </w:tcPr>
          <w:p w:rsidR="00F05160" w:rsidRDefault="00172448">
            <w:r>
              <w:t>2. Ближайшее к населенному пункту подразделение пожарной охраны (наименование, вид), адрес</w:t>
            </w:r>
          </w:p>
        </w:tc>
        <w:tc>
          <w:tcPr>
            <w:tcW w:w="251" w:type="dxa"/>
            <w:tcBorders>
              <w:top w:val="single" w:sz="6" w:space="0" w:color="000000"/>
              <w:bottom w:val="single" w:sz="6" w:space="0" w:color="000000"/>
            </w:tcBorders>
          </w:tcPr>
          <w:p w:rsidR="00F05160" w:rsidRDefault="00172448">
            <w:r>
              <w:t> </w:t>
            </w:r>
          </w:p>
        </w:tc>
      </w:tr>
      <w:tr w:rsidR="00F05160">
        <w:trPr>
          <w:jc w:val="center"/>
        </w:trPr>
        <w:tc>
          <w:tcPr>
            <w:tcW w:w="4374" w:type="dxa"/>
            <w:tcBorders>
              <w:bottom w:val="single" w:sz="6" w:space="0" w:color="000000"/>
            </w:tcBorders>
          </w:tcPr>
          <w:p w:rsidR="00F05160" w:rsidRDefault="00F05160"/>
        </w:tc>
        <w:tc>
          <w:tcPr>
            <w:tcW w:w="4375" w:type="dxa"/>
            <w:tcBorders>
              <w:bottom w:val="single" w:sz="6" w:space="0" w:color="000000"/>
            </w:tcBorders>
          </w:tcPr>
          <w:p w:rsidR="00F05160" w:rsidRDefault="00172448">
            <w:r>
              <w:t> </w:t>
            </w:r>
          </w:p>
        </w:tc>
        <w:tc>
          <w:tcPr>
            <w:tcW w:w="251" w:type="dxa"/>
            <w:tcBorders>
              <w:top w:val="single" w:sz="6" w:space="0" w:color="000000"/>
              <w:bottom w:val="single" w:sz="6" w:space="0" w:color="000000"/>
            </w:tcBorders>
          </w:tcPr>
          <w:p w:rsidR="00F05160" w:rsidRDefault="00172448">
            <w:r>
              <w:t> </w:t>
            </w:r>
          </w:p>
        </w:tc>
      </w:tr>
    </w:tbl>
    <w:p w:rsidR="00F05160" w:rsidRDefault="00F05160">
      <w:pPr>
        <w:jc w:val="both"/>
      </w:pPr>
    </w:p>
    <w:p w:rsidR="00F05160" w:rsidRDefault="00F05160"/>
    <w:p w:rsidR="00F05160" w:rsidRDefault="00172448">
      <w:pPr>
        <w:spacing w:after="150"/>
        <w:jc w:val="center"/>
        <w:rPr>
          <w:sz w:val="32"/>
        </w:rPr>
      </w:pPr>
      <w:r>
        <w:rPr>
          <w:b/>
          <w:sz w:val="32"/>
        </w:rPr>
        <w:t xml:space="preserve">IV. Лица, </w:t>
      </w:r>
      <w:r>
        <w:rPr>
          <w:b/>
          <w:sz w:val="32"/>
        </w:rPr>
        <w:t>ответственные за проведение мероприятий по предупреждению и ликвидации последствий чрезвычайных ситуаций и оказание необходимой помощи пострадавшим</w:t>
      </w:r>
    </w:p>
    <w:p w:rsidR="00F05160" w:rsidRDefault="00F05160">
      <w:pPr>
        <w:jc w:val="both"/>
      </w:pPr>
    </w:p>
    <w:p w:rsidR="00F05160" w:rsidRDefault="00F05160">
      <w:pPr>
        <w:spacing w:after="150"/>
      </w:pPr>
    </w:p>
    <w:p w:rsidR="00F05160" w:rsidRDefault="00F05160">
      <w:pPr>
        <w:spacing w:after="150"/>
      </w:pPr>
    </w:p>
    <w:tbl>
      <w:tblPr>
        <w:tblW w:w="9000" w:type="dxa"/>
        <w:jc w:val="center"/>
        <w:tblLayout w:type="fixed"/>
        <w:tblCellMar>
          <w:left w:w="0" w:type="dxa"/>
          <w:right w:w="7" w:type="dxa"/>
        </w:tblCellMar>
        <w:tblLook w:val="04A0" w:firstRow="1" w:lastRow="0" w:firstColumn="1" w:lastColumn="0" w:noHBand="0" w:noVBand="1"/>
      </w:tblPr>
      <w:tblGrid>
        <w:gridCol w:w="4950"/>
        <w:gridCol w:w="1440"/>
        <w:gridCol w:w="2610"/>
      </w:tblGrid>
      <w:tr w:rsidR="00F05160">
        <w:trPr>
          <w:jc w:val="center"/>
        </w:trPr>
        <w:tc>
          <w:tcPr>
            <w:tcW w:w="4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172448">
            <w:pPr>
              <w:jc w:val="center"/>
            </w:pPr>
            <w:r>
              <w:t>Фамилия, имя, отчество (при наличии)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172448">
            <w:pPr>
              <w:jc w:val="center"/>
            </w:pPr>
            <w:r>
              <w:t>Должность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Контактный телефон</w:t>
            </w:r>
          </w:p>
        </w:tc>
      </w:tr>
      <w:tr w:rsidR="00F05160">
        <w:trPr>
          <w:jc w:val="center"/>
        </w:trPr>
        <w:tc>
          <w:tcPr>
            <w:tcW w:w="4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F05160"/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172448">
            <w:r>
              <w:t> 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5160" w:rsidRDefault="00172448">
            <w:r>
              <w:t> </w:t>
            </w:r>
          </w:p>
        </w:tc>
      </w:tr>
    </w:tbl>
    <w:p w:rsidR="00F05160" w:rsidRDefault="00F05160">
      <w:pPr>
        <w:jc w:val="both"/>
      </w:pPr>
    </w:p>
    <w:p w:rsidR="00F05160" w:rsidRDefault="00F05160">
      <w:pPr>
        <w:spacing w:after="150"/>
      </w:pPr>
    </w:p>
    <w:p w:rsidR="00F05160" w:rsidRDefault="00F05160"/>
    <w:p w:rsidR="00F05160" w:rsidRDefault="00172448">
      <w:pPr>
        <w:spacing w:after="150"/>
        <w:jc w:val="center"/>
        <w:rPr>
          <w:sz w:val="32"/>
        </w:rPr>
      </w:pPr>
      <w:r>
        <w:rPr>
          <w:b/>
          <w:sz w:val="32"/>
        </w:rPr>
        <w:t xml:space="preserve">V. Сведения о выполнении </w:t>
      </w:r>
      <w:r>
        <w:rPr>
          <w:b/>
          <w:sz w:val="32"/>
        </w:rPr>
        <w:t>требований пожарной безопасности</w:t>
      </w:r>
    </w:p>
    <w:p w:rsidR="00F05160" w:rsidRDefault="00F05160">
      <w:pPr>
        <w:jc w:val="both"/>
      </w:pPr>
    </w:p>
    <w:p w:rsidR="00F05160" w:rsidRDefault="00F05160">
      <w:pPr>
        <w:spacing w:after="150"/>
      </w:pPr>
    </w:p>
    <w:p w:rsidR="00F05160" w:rsidRDefault="00F05160">
      <w:pPr>
        <w:spacing w:after="150"/>
      </w:pPr>
    </w:p>
    <w:tbl>
      <w:tblPr>
        <w:tblW w:w="9000" w:type="dxa"/>
        <w:jc w:val="center"/>
        <w:tblLayout w:type="fixed"/>
        <w:tblCellMar>
          <w:left w:w="0" w:type="dxa"/>
          <w:right w:w="7" w:type="dxa"/>
        </w:tblCellMar>
        <w:tblLook w:val="04A0" w:firstRow="1" w:lastRow="0" w:firstColumn="1" w:lastColumn="0" w:noHBand="0" w:noVBand="1"/>
      </w:tblPr>
      <w:tblGrid>
        <w:gridCol w:w="3000"/>
        <w:gridCol w:w="3000"/>
        <w:gridCol w:w="3000"/>
      </w:tblGrid>
      <w:tr w:rsidR="00F05160">
        <w:trPr>
          <w:jc w:val="center"/>
        </w:trPr>
        <w:tc>
          <w:tcPr>
            <w:tcW w:w="600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172448">
            <w:pPr>
              <w:jc w:val="center"/>
            </w:pPr>
            <w:r>
              <w:t>Требования пожарной безопасности, установленные законодательством Российской Федерации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Информация о выполнении</w:t>
            </w:r>
          </w:p>
        </w:tc>
      </w:tr>
      <w:tr w:rsidR="00F05160">
        <w:trPr>
          <w:jc w:val="center"/>
        </w:trPr>
        <w:tc>
          <w:tcPr>
            <w:tcW w:w="3000" w:type="dxa"/>
            <w:tcBorders>
              <w:top w:val="single" w:sz="6" w:space="0" w:color="000000"/>
            </w:tcBorders>
          </w:tcPr>
          <w:p w:rsidR="00F05160" w:rsidRDefault="00172448">
            <w:r>
              <w:t>1.</w:t>
            </w:r>
          </w:p>
        </w:tc>
        <w:tc>
          <w:tcPr>
            <w:tcW w:w="3000" w:type="dxa"/>
            <w:tcBorders>
              <w:top w:val="single" w:sz="6" w:space="0" w:color="000000"/>
            </w:tcBorders>
          </w:tcPr>
          <w:p w:rsidR="00F05160" w:rsidRDefault="00172448">
            <w:r>
              <w:t xml:space="preserve">Противопожарная преграда установленной ширины (противопожарное расстояние, противопожарная </w:t>
            </w:r>
            <w:r>
              <w:t>минерализованная полоса, сплошная полоса лиственных деревьев) на всей протяженности границы населенного пункта с лесным участком (участками)</w:t>
            </w:r>
          </w:p>
        </w:tc>
        <w:tc>
          <w:tcPr>
            <w:tcW w:w="3000" w:type="dxa"/>
            <w:tcBorders>
              <w:top w:val="single" w:sz="6" w:space="0" w:color="000000"/>
            </w:tcBorders>
          </w:tcPr>
          <w:p w:rsidR="00F05160" w:rsidRDefault="00172448">
            <w:r>
              <w:t> </w:t>
            </w:r>
          </w:p>
        </w:tc>
      </w:tr>
      <w:tr w:rsidR="00F05160">
        <w:trPr>
          <w:jc w:val="center"/>
        </w:trPr>
        <w:tc>
          <w:tcPr>
            <w:tcW w:w="3000" w:type="dxa"/>
          </w:tcPr>
          <w:p w:rsidR="00F05160" w:rsidRDefault="00172448">
            <w:r>
              <w:t>2.</w:t>
            </w:r>
          </w:p>
        </w:tc>
        <w:tc>
          <w:tcPr>
            <w:tcW w:w="3000" w:type="dxa"/>
          </w:tcPr>
          <w:p w:rsidR="00F05160" w:rsidRDefault="00172448">
            <w:r>
              <w:t>Организация и проведение своевременной очистки территории населенного пункта, в том числе противопожарных рас</w:t>
            </w:r>
            <w:r>
              <w:t>стояний между зданиями и сооружениями, а также противопожарных минерализованных полос от горючих отходов, мусора, тары, опавших листьев, сухой травы и других горючих материалов</w:t>
            </w:r>
          </w:p>
        </w:tc>
        <w:tc>
          <w:tcPr>
            <w:tcW w:w="3000" w:type="dxa"/>
          </w:tcPr>
          <w:p w:rsidR="00F05160" w:rsidRDefault="00172448">
            <w:r>
              <w:t> </w:t>
            </w:r>
          </w:p>
        </w:tc>
      </w:tr>
      <w:tr w:rsidR="00F05160">
        <w:trPr>
          <w:jc w:val="center"/>
        </w:trPr>
        <w:tc>
          <w:tcPr>
            <w:tcW w:w="3000" w:type="dxa"/>
          </w:tcPr>
          <w:p w:rsidR="00F05160" w:rsidRDefault="00172448">
            <w:r>
              <w:t>3.</w:t>
            </w:r>
          </w:p>
        </w:tc>
        <w:tc>
          <w:tcPr>
            <w:tcW w:w="3000" w:type="dxa"/>
          </w:tcPr>
          <w:p w:rsidR="00F05160" w:rsidRDefault="00172448">
            <w:r>
              <w:t xml:space="preserve">Звуковая система оповещения населения о чрезвычайной ситуации, а также </w:t>
            </w:r>
            <w:r>
              <w:t>телефонная связь (радиосвязь) для сообщения о пожаре</w:t>
            </w:r>
          </w:p>
        </w:tc>
        <w:tc>
          <w:tcPr>
            <w:tcW w:w="3000" w:type="dxa"/>
          </w:tcPr>
          <w:p w:rsidR="00F05160" w:rsidRDefault="00172448">
            <w:r>
              <w:t> </w:t>
            </w:r>
          </w:p>
        </w:tc>
      </w:tr>
      <w:tr w:rsidR="00F05160">
        <w:trPr>
          <w:jc w:val="center"/>
        </w:trPr>
        <w:tc>
          <w:tcPr>
            <w:tcW w:w="3000" w:type="dxa"/>
          </w:tcPr>
          <w:p w:rsidR="00F05160" w:rsidRDefault="00172448">
            <w:r>
              <w:t>4.</w:t>
            </w:r>
          </w:p>
        </w:tc>
        <w:tc>
          <w:tcPr>
            <w:tcW w:w="3000" w:type="dxa"/>
          </w:tcPr>
          <w:p w:rsidR="00F05160" w:rsidRDefault="00172448">
            <w:r>
              <w:t xml:space="preserve">Источники наружного противопожарного водоснабжения (пожарные гидранты, искусственные пожарные водоемы, реки, озера, пруды, бассейны, градирни и др.) и реализация технических и организационных мер, </w:t>
            </w:r>
            <w:r>
              <w:t>обеспечивающих их своевременное обнаружение в любое время суток, подъезд к ним для забора воды пожарной техникой в любое время года, а также достаточность предусмотренного для целей пожаротушения запаса воды</w:t>
            </w:r>
          </w:p>
        </w:tc>
        <w:tc>
          <w:tcPr>
            <w:tcW w:w="3000" w:type="dxa"/>
          </w:tcPr>
          <w:p w:rsidR="00F05160" w:rsidRDefault="00172448">
            <w:r>
              <w:t> </w:t>
            </w:r>
          </w:p>
        </w:tc>
      </w:tr>
      <w:tr w:rsidR="00F05160">
        <w:trPr>
          <w:jc w:val="center"/>
        </w:trPr>
        <w:tc>
          <w:tcPr>
            <w:tcW w:w="3000" w:type="dxa"/>
          </w:tcPr>
          <w:p w:rsidR="00F05160" w:rsidRDefault="00172448">
            <w:r>
              <w:t>5.</w:t>
            </w:r>
          </w:p>
        </w:tc>
        <w:tc>
          <w:tcPr>
            <w:tcW w:w="3000" w:type="dxa"/>
          </w:tcPr>
          <w:p w:rsidR="00F05160" w:rsidRDefault="00172448">
            <w:r>
              <w:t>Подъездная автомобильная дорога к населенн</w:t>
            </w:r>
            <w:r>
              <w:t>ому пункту, а также обеспеченность подъездов к зданиям и сооружениям на его территории</w:t>
            </w:r>
          </w:p>
        </w:tc>
        <w:tc>
          <w:tcPr>
            <w:tcW w:w="3000" w:type="dxa"/>
          </w:tcPr>
          <w:p w:rsidR="00F05160" w:rsidRDefault="00172448">
            <w:r>
              <w:t> </w:t>
            </w:r>
          </w:p>
        </w:tc>
      </w:tr>
      <w:tr w:rsidR="00F05160">
        <w:trPr>
          <w:jc w:val="center"/>
        </w:trPr>
        <w:tc>
          <w:tcPr>
            <w:tcW w:w="3000" w:type="dxa"/>
          </w:tcPr>
          <w:p w:rsidR="00F05160" w:rsidRDefault="00172448">
            <w:r>
              <w:t>6.</w:t>
            </w:r>
          </w:p>
        </w:tc>
        <w:tc>
          <w:tcPr>
            <w:tcW w:w="3000" w:type="dxa"/>
          </w:tcPr>
          <w:p w:rsidR="00F05160" w:rsidRDefault="00172448">
            <w:r>
              <w:t>Муниципальный правовой акт, регламентирующий порядок подготовки населенного пункта к пожароопасному сезону</w:t>
            </w:r>
          </w:p>
        </w:tc>
        <w:tc>
          <w:tcPr>
            <w:tcW w:w="3000" w:type="dxa"/>
          </w:tcPr>
          <w:p w:rsidR="00F05160" w:rsidRDefault="00172448">
            <w:r>
              <w:t> </w:t>
            </w:r>
          </w:p>
        </w:tc>
      </w:tr>
      <w:tr w:rsidR="00F05160">
        <w:trPr>
          <w:jc w:val="center"/>
        </w:trPr>
        <w:tc>
          <w:tcPr>
            <w:tcW w:w="3000" w:type="dxa"/>
          </w:tcPr>
          <w:p w:rsidR="00F05160" w:rsidRDefault="00172448">
            <w:r>
              <w:t>7.</w:t>
            </w:r>
          </w:p>
        </w:tc>
        <w:tc>
          <w:tcPr>
            <w:tcW w:w="3000" w:type="dxa"/>
          </w:tcPr>
          <w:p w:rsidR="00F05160" w:rsidRDefault="00172448">
            <w:r>
              <w:t xml:space="preserve">Первичные средства пожаротушения для привлекаемых </w:t>
            </w:r>
            <w:r>
              <w:t>к тушению лесных пожаров добровольных пожарных дружин (команд)</w:t>
            </w:r>
          </w:p>
        </w:tc>
        <w:tc>
          <w:tcPr>
            <w:tcW w:w="3000" w:type="dxa"/>
          </w:tcPr>
          <w:p w:rsidR="00F05160" w:rsidRDefault="00172448">
            <w:r>
              <w:t> </w:t>
            </w:r>
          </w:p>
        </w:tc>
      </w:tr>
      <w:tr w:rsidR="00F05160">
        <w:trPr>
          <w:jc w:val="center"/>
        </w:trPr>
        <w:tc>
          <w:tcPr>
            <w:tcW w:w="3000" w:type="dxa"/>
          </w:tcPr>
          <w:p w:rsidR="00F05160" w:rsidRDefault="00172448">
            <w:r>
              <w:t>8.</w:t>
            </w:r>
          </w:p>
        </w:tc>
        <w:tc>
          <w:tcPr>
            <w:tcW w:w="3000" w:type="dxa"/>
          </w:tcPr>
          <w:p w:rsidR="00F05160" w:rsidRDefault="00172448">
            <w:r>
              <w:t>Наличие мероприятий по обеспечению пожарной безопасности в планах (программах) развития территорий населенного пункта</w:t>
            </w:r>
          </w:p>
        </w:tc>
        <w:tc>
          <w:tcPr>
            <w:tcW w:w="3000" w:type="dxa"/>
          </w:tcPr>
          <w:p w:rsidR="00F05160" w:rsidRDefault="00172448">
            <w:r>
              <w:t> </w:t>
            </w:r>
          </w:p>
        </w:tc>
      </w:tr>
    </w:tbl>
    <w:p w:rsidR="00F05160" w:rsidRDefault="00F05160">
      <w:pPr>
        <w:jc w:val="both"/>
      </w:pPr>
    </w:p>
    <w:p w:rsidR="00F05160" w:rsidRDefault="00172448">
      <w:pPr>
        <w:spacing w:after="150"/>
        <w:jc w:val="right"/>
      </w:pPr>
      <w:r>
        <w:rPr>
          <w:i/>
        </w:rPr>
        <w:t>Приложение N 9</w:t>
      </w:r>
    </w:p>
    <w:p w:rsidR="00F05160" w:rsidRDefault="00172448">
      <w:pPr>
        <w:spacing w:after="150"/>
        <w:jc w:val="right"/>
      </w:pPr>
      <w:r>
        <w:rPr>
          <w:i/>
        </w:rPr>
        <w:t>к Правилам противопожарного</w:t>
      </w:r>
    </w:p>
    <w:p w:rsidR="00F05160" w:rsidRDefault="00172448">
      <w:pPr>
        <w:spacing w:after="150"/>
        <w:jc w:val="right"/>
      </w:pPr>
      <w:r>
        <w:rPr>
          <w:i/>
        </w:rPr>
        <w:t xml:space="preserve">режима в Российской </w:t>
      </w:r>
      <w:r>
        <w:rPr>
          <w:i/>
        </w:rPr>
        <w:t>Федерации</w:t>
      </w:r>
    </w:p>
    <w:p w:rsidR="00F05160" w:rsidRDefault="00F05160">
      <w:pPr>
        <w:jc w:val="both"/>
      </w:pPr>
    </w:p>
    <w:p w:rsidR="00F05160" w:rsidRDefault="00F05160">
      <w:pPr>
        <w:spacing w:after="150"/>
      </w:pPr>
    </w:p>
    <w:p w:rsidR="00F05160" w:rsidRDefault="00172448">
      <w:pPr>
        <w:spacing w:after="150"/>
        <w:jc w:val="right"/>
      </w:pPr>
      <w:r>
        <w:rPr>
          <w:i/>
        </w:rPr>
        <w:t>(форма)</w:t>
      </w:r>
    </w:p>
    <w:p w:rsidR="00F05160" w:rsidRDefault="00F05160">
      <w:pPr>
        <w:spacing w:after="150"/>
      </w:pPr>
    </w:p>
    <w:tbl>
      <w:tblPr>
        <w:tblW w:w="900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"/>
        <w:gridCol w:w="473"/>
        <w:gridCol w:w="475"/>
        <w:gridCol w:w="472"/>
        <w:gridCol w:w="474"/>
        <w:gridCol w:w="471"/>
        <w:gridCol w:w="473"/>
        <w:gridCol w:w="471"/>
        <w:gridCol w:w="473"/>
        <w:gridCol w:w="471"/>
        <w:gridCol w:w="473"/>
        <w:gridCol w:w="471"/>
        <w:gridCol w:w="473"/>
        <w:gridCol w:w="472"/>
        <w:gridCol w:w="471"/>
        <w:gridCol w:w="473"/>
        <w:gridCol w:w="471"/>
        <w:gridCol w:w="473"/>
        <w:gridCol w:w="471"/>
        <w:gridCol w:w="248"/>
      </w:tblGrid>
      <w:tr w:rsidR="00F05160">
        <w:trPr>
          <w:jc w:val="center"/>
        </w:trPr>
        <w:tc>
          <w:tcPr>
            <w:tcW w:w="250" w:type="dxa"/>
          </w:tcPr>
          <w:p w:rsidR="00F05160" w:rsidRDefault="00F05160">
            <w:pPr>
              <w:jc w:val="center"/>
            </w:pPr>
          </w:p>
        </w:tc>
        <w:tc>
          <w:tcPr>
            <w:tcW w:w="8499" w:type="dxa"/>
            <w:gridSpan w:val="18"/>
          </w:tcPr>
          <w:p w:rsidR="00F05160" w:rsidRDefault="00172448">
            <w:pPr>
              <w:jc w:val="center"/>
            </w:pPr>
            <w:r>
              <w:t>УТВЕРЖДАЮ</w:t>
            </w:r>
          </w:p>
        </w:tc>
        <w:tc>
          <w:tcPr>
            <w:tcW w:w="248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</w:tr>
      <w:tr w:rsidR="00F05160">
        <w:trPr>
          <w:jc w:val="center"/>
        </w:trPr>
        <w:tc>
          <w:tcPr>
            <w:tcW w:w="250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2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4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2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4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2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248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</w:tr>
      <w:tr w:rsidR="00F05160">
        <w:trPr>
          <w:jc w:val="center"/>
        </w:trPr>
        <w:tc>
          <w:tcPr>
            <w:tcW w:w="250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8499" w:type="dxa"/>
            <w:gridSpan w:val="18"/>
            <w:tcBorders>
              <w:top w:val="single" w:sz="6" w:space="0" w:color="000000"/>
            </w:tcBorders>
          </w:tcPr>
          <w:p w:rsidR="00F05160" w:rsidRDefault="00172448">
            <w:pPr>
              <w:jc w:val="center"/>
            </w:pPr>
            <w:r>
              <w:t>(должность руководителя организации</w:t>
            </w:r>
          </w:p>
        </w:tc>
        <w:tc>
          <w:tcPr>
            <w:tcW w:w="248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</w:tr>
      <w:tr w:rsidR="00F05160">
        <w:trPr>
          <w:jc w:val="center"/>
        </w:trPr>
        <w:tc>
          <w:tcPr>
            <w:tcW w:w="250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2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4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2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4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2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248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</w:tr>
      <w:tr w:rsidR="00F05160">
        <w:trPr>
          <w:jc w:val="center"/>
        </w:trPr>
        <w:tc>
          <w:tcPr>
            <w:tcW w:w="250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8499" w:type="dxa"/>
            <w:gridSpan w:val="18"/>
            <w:tcBorders>
              <w:top w:val="single" w:sz="6" w:space="0" w:color="000000"/>
            </w:tcBorders>
          </w:tcPr>
          <w:p w:rsidR="00F05160" w:rsidRDefault="00172448">
            <w:pPr>
              <w:jc w:val="center"/>
            </w:pPr>
            <w:r>
              <w:t>(фамилия, имя, отчество (при наличии)</w:t>
            </w:r>
          </w:p>
        </w:tc>
        <w:tc>
          <w:tcPr>
            <w:tcW w:w="248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</w:tr>
      <w:tr w:rsidR="00F05160">
        <w:trPr>
          <w:jc w:val="center"/>
        </w:trPr>
        <w:tc>
          <w:tcPr>
            <w:tcW w:w="250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2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4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2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4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2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248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</w:tr>
      <w:tr w:rsidR="00F05160">
        <w:trPr>
          <w:jc w:val="center"/>
        </w:trPr>
        <w:tc>
          <w:tcPr>
            <w:tcW w:w="250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8499" w:type="dxa"/>
            <w:gridSpan w:val="18"/>
            <w:tcBorders>
              <w:top w:val="single" w:sz="6" w:space="0" w:color="000000"/>
            </w:tcBorders>
          </w:tcPr>
          <w:p w:rsidR="00F05160" w:rsidRDefault="00172448">
            <w:pPr>
              <w:jc w:val="center"/>
            </w:pPr>
            <w:r>
              <w:t xml:space="preserve">(подпись и </w:t>
            </w:r>
            <w:r>
              <w:t>М.П.)</w:t>
            </w:r>
          </w:p>
        </w:tc>
        <w:tc>
          <w:tcPr>
            <w:tcW w:w="248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</w:tr>
      <w:tr w:rsidR="00F05160">
        <w:trPr>
          <w:jc w:val="center"/>
        </w:trPr>
        <w:tc>
          <w:tcPr>
            <w:tcW w:w="250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2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4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2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4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2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248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</w:tr>
      <w:tr w:rsidR="00F05160">
        <w:trPr>
          <w:jc w:val="center"/>
        </w:trPr>
        <w:tc>
          <w:tcPr>
            <w:tcW w:w="250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2" w:type="dxa"/>
          </w:tcPr>
          <w:p w:rsidR="00F05160" w:rsidRDefault="00172448">
            <w:pPr>
              <w:jc w:val="center"/>
            </w:pPr>
            <w:r>
              <w:t>"</w:t>
            </w:r>
          </w:p>
        </w:tc>
        <w:tc>
          <w:tcPr>
            <w:tcW w:w="474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2" w:type="dxa"/>
          </w:tcPr>
          <w:p w:rsidR="00F05160" w:rsidRDefault="00172448">
            <w:pPr>
              <w:jc w:val="center"/>
            </w:pPr>
            <w:r>
              <w:t>"</w:t>
            </w:r>
          </w:p>
        </w:tc>
        <w:tc>
          <w:tcPr>
            <w:tcW w:w="474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</w:tcPr>
          <w:p w:rsidR="00F05160" w:rsidRDefault="00172448">
            <w:pPr>
              <w:jc w:val="center"/>
            </w:pPr>
            <w:r>
              <w:t>20</w:t>
            </w:r>
          </w:p>
        </w:tc>
        <w:tc>
          <w:tcPr>
            <w:tcW w:w="471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</w:tcPr>
          <w:p w:rsidR="00F05160" w:rsidRDefault="00172448">
            <w:pPr>
              <w:jc w:val="center"/>
            </w:pPr>
            <w:r>
              <w:t>г.</w:t>
            </w:r>
          </w:p>
        </w:tc>
        <w:tc>
          <w:tcPr>
            <w:tcW w:w="473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2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3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471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  <w:tc>
          <w:tcPr>
            <w:tcW w:w="248" w:type="dxa"/>
          </w:tcPr>
          <w:p w:rsidR="00F05160" w:rsidRDefault="00172448">
            <w:pPr>
              <w:jc w:val="center"/>
            </w:pPr>
            <w:r>
              <w:t> </w:t>
            </w:r>
          </w:p>
        </w:tc>
      </w:tr>
    </w:tbl>
    <w:p w:rsidR="00F05160" w:rsidRDefault="00F05160">
      <w:pPr>
        <w:jc w:val="both"/>
      </w:pPr>
    </w:p>
    <w:p w:rsidR="00F05160" w:rsidRDefault="00F05160"/>
    <w:p w:rsidR="00F05160" w:rsidRDefault="00172448">
      <w:pPr>
        <w:spacing w:after="150"/>
        <w:jc w:val="center"/>
        <w:rPr>
          <w:sz w:val="36"/>
        </w:rPr>
      </w:pPr>
      <w:r>
        <w:rPr>
          <w:b/>
          <w:sz w:val="36"/>
        </w:rPr>
        <w:t xml:space="preserve">ПАСПОРТ ТЕРРИТОРИИ ОРГАНИЗАЦИИ ОТДЫХА ДЕТЕЙ И ИХ ОЗДОРОВЛЕНИЯ, ПОДВЕРЖЕННОЙ УГРОЗЕ ЛЕСНЫХ ПОЖАРОВ, ТЕРРИТОРИИ ВЕДЕНИЯ ГРАЖДАНАМИ САДОВОДСТВА ИЛИ ОГОРОДНИЧЕСТВА </w:t>
      </w:r>
      <w:r>
        <w:rPr>
          <w:b/>
          <w:sz w:val="36"/>
        </w:rPr>
        <w:t>ДЛЯ СОБСТВЕННЫХ НУЖД, ПОДВЕРЖЕННОЙ УГРОЗЕ ЛЕСНЫХ ПОЖАРОВ &lt;*&gt;</w:t>
      </w:r>
    </w:p>
    <w:p w:rsidR="00F05160" w:rsidRDefault="00F05160">
      <w:pPr>
        <w:jc w:val="both"/>
      </w:pPr>
    </w:p>
    <w:p w:rsidR="00F05160" w:rsidRDefault="00F05160">
      <w:pPr>
        <w:spacing w:after="150"/>
      </w:pPr>
    </w:p>
    <w:p w:rsidR="00F05160" w:rsidRDefault="00F05160">
      <w:pPr>
        <w:spacing w:after="150"/>
      </w:pPr>
    </w:p>
    <w:tbl>
      <w:tblPr>
        <w:tblW w:w="600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0"/>
        <w:gridCol w:w="250"/>
      </w:tblGrid>
      <w:tr w:rsidR="00F05160">
        <w:trPr>
          <w:jc w:val="center"/>
        </w:trPr>
        <w:tc>
          <w:tcPr>
            <w:tcW w:w="5749" w:type="dxa"/>
          </w:tcPr>
          <w:p w:rsidR="00F05160" w:rsidRDefault="00172448">
            <w:r>
              <w:t>Наименование организации</w:t>
            </w:r>
          </w:p>
        </w:tc>
        <w:tc>
          <w:tcPr>
            <w:tcW w:w="250" w:type="dxa"/>
            <w:tcBorders>
              <w:bottom w:val="single" w:sz="6" w:space="0" w:color="000000"/>
            </w:tcBorders>
          </w:tcPr>
          <w:p w:rsidR="00F05160" w:rsidRDefault="00172448">
            <w:r>
              <w:t> </w:t>
            </w:r>
          </w:p>
        </w:tc>
      </w:tr>
      <w:tr w:rsidR="00F05160">
        <w:trPr>
          <w:jc w:val="center"/>
        </w:trPr>
        <w:tc>
          <w:tcPr>
            <w:tcW w:w="5749" w:type="dxa"/>
          </w:tcPr>
          <w:p w:rsidR="00F05160" w:rsidRDefault="00172448">
            <w:r>
              <w:t>Наименование поселения</w:t>
            </w:r>
          </w:p>
        </w:tc>
        <w:tc>
          <w:tcPr>
            <w:tcW w:w="250" w:type="dxa"/>
            <w:tcBorders>
              <w:top w:val="single" w:sz="6" w:space="0" w:color="000000"/>
              <w:bottom w:val="single" w:sz="6" w:space="0" w:color="000000"/>
            </w:tcBorders>
          </w:tcPr>
          <w:p w:rsidR="00F05160" w:rsidRDefault="00172448">
            <w:r>
              <w:t> </w:t>
            </w:r>
          </w:p>
        </w:tc>
      </w:tr>
      <w:tr w:rsidR="00F05160">
        <w:trPr>
          <w:jc w:val="center"/>
        </w:trPr>
        <w:tc>
          <w:tcPr>
            <w:tcW w:w="5749" w:type="dxa"/>
          </w:tcPr>
          <w:p w:rsidR="00F05160" w:rsidRDefault="00172448">
            <w:r>
              <w:t>Наименование муниципального района</w:t>
            </w:r>
          </w:p>
        </w:tc>
        <w:tc>
          <w:tcPr>
            <w:tcW w:w="250" w:type="dxa"/>
            <w:tcBorders>
              <w:top w:val="single" w:sz="6" w:space="0" w:color="000000"/>
              <w:bottom w:val="single" w:sz="6" w:space="0" w:color="000000"/>
            </w:tcBorders>
          </w:tcPr>
          <w:p w:rsidR="00F05160" w:rsidRDefault="00172448">
            <w:r>
              <w:t> </w:t>
            </w:r>
          </w:p>
        </w:tc>
      </w:tr>
      <w:tr w:rsidR="00F05160">
        <w:trPr>
          <w:jc w:val="center"/>
        </w:trPr>
        <w:tc>
          <w:tcPr>
            <w:tcW w:w="5749" w:type="dxa"/>
          </w:tcPr>
          <w:p w:rsidR="00F05160" w:rsidRDefault="00172448">
            <w:r>
              <w:t>Наименование муниципального, городского округа</w:t>
            </w:r>
          </w:p>
        </w:tc>
        <w:tc>
          <w:tcPr>
            <w:tcW w:w="250" w:type="dxa"/>
            <w:tcBorders>
              <w:top w:val="single" w:sz="6" w:space="0" w:color="000000"/>
              <w:bottom w:val="single" w:sz="6" w:space="0" w:color="000000"/>
            </w:tcBorders>
          </w:tcPr>
          <w:p w:rsidR="00F05160" w:rsidRDefault="00172448">
            <w:r>
              <w:t> </w:t>
            </w:r>
          </w:p>
        </w:tc>
      </w:tr>
      <w:tr w:rsidR="00F05160">
        <w:trPr>
          <w:jc w:val="center"/>
        </w:trPr>
        <w:tc>
          <w:tcPr>
            <w:tcW w:w="5749" w:type="dxa"/>
          </w:tcPr>
          <w:p w:rsidR="00F05160" w:rsidRDefault="00172448">
            <w:r>
              <w:t>Наименование субъекта Российской Федерации</w:t>
            </w:r>
          </w:p>
        </w:tc>
        <w:tc>
          <w:tcPr>
            <w:tcW w:w="250" w:type="dxa"/>
            <w:tcBorders>
              <w:top w:val="single" w:sz="6" w:space="0" w:color="000000"/>
              <w:bottom w:val="single" w:sz="6" w:space="0" w:color="000000"/>
            </w:tcBorders>
          </w:tcPr>
          <w:p w:rsidR="00F05160" w:rsidRDefault="00172448">
            <w:r>
              <w:t> </w:t>
            </w:r>
          </w:p>
        </w:tc>
      </w:tr>
    </w:tbl>
    <w:p w:rsidR="00F05160" w:rsidRDefault="00F05160">
      <w:pPr>
        <w:jc w:val="both"/>
      </w:pPr>
    </w:p>
    <w:p w:rsidR="00F05160" w:rsidRDefault="00F05160"/>
    <w:p w:rsidR="00F05160" w:rsidRDefault="00172448">
      <w:pPr>
        <w:spacing w:after="150"/>
        <w:jc w:val="center"/>
        <w:rPr>
          <w:sz w:val="32"/>
        </w:rPr>
      </w:pPr>
      <w:r>
        <w:rPr>
          <w:b/>
          <w:sz w:val="32"/>
        </w:rPr>
        <w:t>I.</w:t>
      </w:r>
      <w:r>
        <w:rPr>
          <w:b/>
          <w:sz w:val="32"/>
        </w:rPr>
        <w:t xml:space="preserve"> Общие сведения о территории организации отдыха детей и их оздоровления (далее - детский лагерь), территории ведения гражданами садоводства или огородничества для собственных нужд (далее - территория садоводства или огородничества)</w:t>
      </w:r>
    </w:p>
    <w:p w:rsidR="00F05160" w:rsidRDefault="00F05160">
      <w:pPr>
        <w:jc w:val="both"/>
      </w:pPr>
    </w:p>
    <w:p w:rsidR="00F05160" w:rsidRDefault="00F05160">
      <w:pPr>
        <w:spacing w:after="150"/>
      </w:pPr>
    </w:p>
    <w:p w:rsidR="00F05160" w:rsidRDefault="00F05160">
      <w:pPr>
        <w:spacing w:after="150"/>
      </w:pPr>
    </w:p>
    <w:tbl>
      <w:tblPr>
        <w:tblW w:w="9000" w:type="dxa"/>
        <w:jc w:val="center"/>
        <w:tblLayout w:type="fixed"/>
        <w:tblCellMar>
          <w:left w:w="0" w:type="dxa"/>
          <w:right w:w="7" w:type="dxa"/>
        </w:tblCellMar>
        <w:tblLook w:val="04A0" w:firstRow="1" w:lastRow="0" w:firstColumn="1" w:lastColumn="0" w:noHBand="0" w:noVBand="1"/>
      </w:tblPr>
      <w:tblGrid>
        <w:gridCol w:w="3750"/>
        <w:gridCol w:w="3749"/>
        <w:gridCol w:w="1501"/>
      </w:tblGrid>
      <w:tr w:rsidR="00F05160">
        <w:trPr>
          <w:jc w:val="center"/>
        </w:trPr>
        <w:tc>
          <w:tcPr>
            <w:tcW w:w="749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172448">
            <w:pPr>
              <w:jc w:val="center"/>
            </w:pPr>
            <w:r>
              <w:t>Характеристика детско</w:t>
            </w:r>
            <w:r>
              <w:t>го лагеря, территории садоводства или огородничества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Значение</w:t>
            </w:r>
          </w:p>
        </w:tc>
      </w:tr>
      <w:tr w:rsidR="00F05160">
        <w:trPr>
          <w:jc w:val="center"/>
        </w:trPr>
        <w:tc>
          <w:tcPr>
            <w:tcW w:w="3750" w:type="dxa"/>
            <w:tcBorders>
              <w:top w:val="single" w:sz="6" w:space="0" w:color="000000"/>
            </w:tcBorders>
          </w:tcPr>
          <w:p w:rsidR="00F05160" w:rsidRDefault="00172448">
            <w:r>
              <w:t>1.</w:t>
            </w:r>
          </w:p>
        </w:tc>
        <w:tc>
          <w:tcPr>
            <w:tcW w:w="3749" w:type="dxa"/>
            <w:tcBorders>
              <w:top w:val="single" w:sz="6" w:space="0" w:color="000000"/>
            </w:tcBorders>
          </w:tcPr>
          <w:p w:rsidR="00F05160" w:rsidRDefault="00172448">
            <w:r>
              <w:t>Общая площадь (кв. километров)</w:t>
            </w:r>
          </w:p>
        </w:tc>
        <w:tc>
          <w:tcPr>
            <w:tcW w:w="1501" w:type="dxa"/>
            <w:tcBorders>
              <w:top w:val="single" w:sz="6" w:space="0" w:color="000000"/>
            </w:tcBorders>
          </w:tcPr>
          <w:p w:rsidR="00F05160" w:rsidRDefault="00172448">
            <w:r>
              <w:t> </w:t>
            </w:r>
          </w:p>
        </w:tc>
      </w:tr>
      <w:tr w:rsidR="00F05160">
        <w:trPr>
          <w:jc w:val="center"/>
        </w:trPr>
        <w:tc>
          <w:tcPr>
            <w:tcW w:w="3750" w:type="dxa"/>
          </w:tcPr>
          <w:p w:rsidR="00F05160" w:rsidRDefault="00172448">
            <w:r>
              <w:t>2.</w:t>
            </w:r>
          </w:p>
        </w:tc>
        <w:tc>
          <w:tcPr>
            <w:tcW w:w="3749" w:type="dxa"/>
          </w:tcPr>
          <w:p w:rsidR="00F05160" w:rsidRDefault="00172448">
            <w:r>
              <w:t>Общая протяженность границы с лесным участком (участками) (километров)</w:t>
            </w:r>
          </w:p>
        </w:tc>
        <w:tc>
          <w:tcPr>
            <w:tcW w:w="1501" w:type="dxa"/>
          </w:tcPr>
          <w:p w:rsidR="00F05160" w:rsidRDefault="00172448">
            <w:r>
              <w:t> </w:t>
            </w:r>
          </w:p>
        </w:tc>
      </w:tr>
      <w:tr w:rsidR="00F05160">
        <w:trPr>
          <w:jc w:val="center"/>
        </w:trPr>
        <w:tc>
          <w:tcPr>
            <w:tcW w:w="3750" w:type="dxa"/>
          </w:tcPr>
          <w:p w:rsidR="00F05160" w:rsidRDefault="00172448">
            <w:r>
              <w:t>3.</w:t>
            </w:r>
          </w:p>
        </w:tc>
        <w:tc>
          <w:tcPr>
            <w:tcW w:w="3749" w:type="dxa"/>
          </w:tcPr>
          <w:p w:rsidR="00F05160" w:rsidRDefault="00172448">
            <w:r>
              <w:t xml:space="preserve">Общая площадь городских, хвойных (смешанных) лесов, расположенных на </w:t>
            </w:r>
            <w:r>
              <w:t>территории детского лагеря, территории садоводства или огородничества (гектаров)</w:t>
            </w:r>
          </w:p>
        </w:tc>
        <w:tc>
          <w:tcPr>
            <w:tcW w:w="1501" w:type="dxa"/>
          </w:tcPr>
          <w:p w:rsidR="00F05160" w:rsidRDefault="00172448">
            <w:r>
              <w:t> </w:t>
            </w:r>
          </w:p>
        </w:tc>
      </w:tr>
      <w:tr w:rsidR="00F05160">
        <w:trPr>
          <w:jc w:val="center"/>
        </w:trPr>
        <w:tc>
          <w:tcPr>
            <w:tcW w:w="3750" w:type="dxa"/>
          </w:tcPr>
          <w:p w:rsidR="00F05160" w:rsidRDefault="00172448">
            <w:r>
              <w:t>4.</w:t>
            </w:r>
          </w:p>
        </w:tc>
        <w:tc>
          <w:tcPr>
            <w:tcW w:w="3749" w:type="dxa"/>
          </w:tcPr>
          <w:p w:rsidR="00F05160" w:rsidRDefault="00172448">
            <w:r>
              <w:t xml:space="preserve">Время прибытия первого пожарного подразделения до наиболее удаленного объекта защиты детского лагеря, территории садоводства или огородничества, граничащих с лесным </w:t>
            </w:r>
            <w:r>
              <w:t>участком (минут)</w:t>
            </w:r>
          </w:p>
        </w:tc>
        <w:tc>
          <w:tcPr>
            <w:tcW w:w="1501" w:type="dxa"/>
          </w:tcPr>
          <w:p w:rsidR="00F05160" w:rsidRDefault="00172448">
            <w:r>
              <w:t> </w:t>
            </w:r>
          </w:p>
        </w:tc>
      </w:tr>
    </w:tbl>
    <w:p w:rsidR="00F05160" w:rsidRDefault="00F05160">
      <w:pPr>
        <w:jc w:val="both"/>
      </w:pPr>
    </w:p>
    <w:p w:rsidR="00F05160" w:rsidRDefault="00F05160"/>
    <w:p w:rsidR="00F05160" w:rsidRDefault="00172448">
      <w:pPr>
        <w:spacing w:after="150"/>
        <w:jc w:val="center"/>
        <w:rPr>
          <w:sz w:val="32"/>
        </w:rPr>
      </w:pPr>
      <w:r>
        <w:rPr>
          <w:b/>
          <w:sz w:val="32"/>
        </w:rPr>
        <w:t>II. Сведения о медицинских учреждениях, расположенных на территории детского лагеря, территории садоводства или огородничества</w:t>
      </w:r>
    </w:p>
    <w:p w:rsidR="00F05160" w:rsidRDefault="00F05160">
      <w:pPr>
        <w:jc w:val="both"/>
      </w:pPr>
    </w:p>
    <w:p w:rsidR="00F05160" w:rsidRDefault="00F05160">
      <w:pPr>
        <w:spacing w:after="150"/>
      </w:pPr>
    </w:p>
    <w:p w:rsidR="00F05160" w:rsidRDefault="00F05160">
      <w:pPr>
        <w:spacing w:after="150"/>
      </w:pPr>
    </w:p>
    <w:tbl>
      <w:tblPr>
        <w:tblW w:w="9000" w:type="dxa"/>
        <w:jc w:val="center"/>
        <w:tblLayout w:type="fixed"/>
        <w:tblCellMar>
          <w:left w:w="0" w:type="dxa"/>
          <w:right w:w="7" w:type="dxa"/>
        </w:tblCellMar>
        <w:tblLook w:val="04A0" w:firstRow="1" w:lastRow="0" w:firstColumn="1" w:lastColumn="0" w:noHBand="0" w:noVBand="1"/>
      </w:tblPr>
      <w:tblGrid>
        <w:gridCol w:w="2881"/>
        <w:gridCol w:w="1260"/>
        <w:gridCol w:w="1980"/>
        <w:gridCol w:w="2879"/>
      </w:tblGrid>
      <w:tr w:rsidR="00F05160">
        <w:trPr>
          <w:jc w:val="center"/>
        </w:trPr>
        <w:tc>
          <w:tcPr>
            <w:tcW w:w="28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172448">
            <w:pPr>
              <w:jc w:val="center"/>
            </w:pPr>
            <w:r>
              <w:t>Наименование социального объекта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172448">
            <w:pPr>
              <w:jc w:val="center"/>
            </w:pPr>
            <w:r>
              <w:t>Адрес объекта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172448">
            <w:pPr>
              <w:jc w:val="center"/>
            </w:pPr>
            <w:r>
              <w:t>Численность персонала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Численность пациентов (отдыхающих)</w:t>
            </w:r>
          </w:p>
        </w:tc>
      </w:tr>
      <w:tr w:rsidR="00F05160">
        <w:trPr>
          <w:jc w:val="center"/>
        </w:trPr>
        <w:tc>
          <w:tcPr>
            <w:tcW w:w="28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F05160"/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172448">
            <w: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172448">
            <w:r>
              <w:t> 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5160" w:rsidRDefault="00172448">
            <w:r>
              <w:t> </w:t>
            </w:r>
          </w:p>
        </w:tc>
      </w:tr>
    </w:tbl>
    <w:p w:rsidR="00F05160" w:rsidRDefault="00F05160">
      <w:pPr>
        <w:jc w:val="both"/>
      </w:pPr>
    </w:p>
    <w:p w:rsidR="00F05160" w:rsidRDefault="00F05160"/>
    <w:p w:rsidR="00F05160" w:rsidRDefault="00172448">
      <w:pPr>
        <w:spacing w:after="150"/>
        <w:jc w:val="center"/>
        <w:rPr>
          <w:sz w:val="32"/>
        </w:rPr>
      </w:pPr>
      <w:r>
        <w:rPr>
          <w:b/>
          <w:sz w:val="32"/>
        </w:rPr>
        <w:t>III. Сведения о ближайших к детскому лагерю, территории садоводства или огородничества подразделениях пожарной охраны</w:t>
      </w:r>
    </w:p>
    <w:p w:rsidR="00F05160" w:rsidRDefault="00172448">
      <w:pPr>
        <w:spacing w:after="150"/>
        <w:jc w:val="both"/>
      </w:pPr>
      <w:r>
        <w:t>1. Подразделения пожарной охраны (наименование, вид, адрес)</w:t>
      </w:r>
    </w:p>
    <w:p w:rsidR="00F05160" w:rsidRDefault="00F05160"/>
    <w:p w:rsidR="00F05160" w:rsidRDefault="00172448">
      <w:pPr>
        <w:spacing w:after="150"/>
        <w:jc w:val="center"/>
        <w:rPr>
          <w:sz w:val="32"/>
        </w:rPr>
      </w:pPr>
      <w:r>
        <w:rPr>
          <w:b/>
          <w:sz w:val="32"/>
        </w:rPr>
        <w:t xml:space="preserve">IV. Лица, ответственные за проведение мероприятий по </w:t>
      </w:r>
      <w:r>
        <w:rPr>
          <w:b/>
          <w:sz w:val="32"/>
        </w:rPr>
        <w:t>предупреждению и ликвидации последствий чрезвычайных ситуаций и оказание необходимой помощи пострадавшим</w:t>
      </w:r>
    </w:p>
    <w:p w:rsidR="00F05160" w:rsidRDefault="00F05160">
      <w:pPr>
        <w:jc w:val="both"/>
      </w:pPr>
    </w:p>
    <w:p w:rsidR="00F05160" w:rsidRDefault="00F05160">
      <w:pPr>
        <w:spacing w:after="150"/>
      </w:pPr>
    </w:p>
    <w:p w:rsidR="00F05160" w:rsidRDefault="00F05160">
      <w:pPr>
        <w:spacing w:after="150"/>
      </w:pPr>
    </w:p>
    <w:tbl>
      <w:tblPr>
        <w:tblW w:w="9000" w:type="dxa"/>
        <w:jc w:val="center"/>
        <w:tblLayout w:type="fixed"/>
        <w:tblCellMar>
          <w:left w:w="0" w:type="dxa"/>
          <w:right w:w="7" w:type="dxa"/>
        </w:tblCellMar>
        <w:tblLook w:val="04A0" w:firstRow="1" w:lastRow="0" w:firstColumn="1" w:lastColumn="0" w:noHBand="0" w:noVBand="1"/>
      </w:tblPr>
      <w:tblGrid>
        <w:gridCol w:w="5490"/>
        <w:gridCol w:w="1260"/>
        <w:gridCol w:w="2250"/>
      </w:tblGrid>
      <w:tr w:rsidR="00F05160">
        <w:trPr>
          <w:jc w:val="center"/>
        </w:trPr>
        <w:tc>
          <w:tcPr>
            <w:tcW w:w="54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172448">
            <w:pPr>
              <w:jc w:val="center"/>
            </w:pPr>
            <w:r>
              <w:t>Фамилия, имя, отчество (последнее при наличии)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172448">
            <w:pPr>
              <w:jc w:val="center"/>
            </w:pPr>
            <w:r>
              <w:t>Должность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Контактный телефон</w:t>
            </w:r>
          </w:p>
        </w:tc>
      </w:tr>
      <w:tr w:rsidR="00F05160">
        <w:trPr>
          <w:jc w:val="center"/>
        </w:trPr>
        <w:tc>
          <w:tcPr>
            <w:tcW w:w="54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F05160"/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172448">
            <w: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5160" w:rsidRDefault="00172448">
            <w:r>
              <w:t> </w:t>
            </w:r>
          </w:p>
        </w:tc>
      </w:tr>
    </w:tbl>
    <w:p w:rsidR="00F05160" w:rsidRDefault="00F05160">
      <w:pPr>
        <w:jc w:val="both"/>
      </w:pPr>
    </w:p>
    <w:p w:rsidR="00F05160" w:rsidRDefault="00F05160">
      <w:pPr>
        <w:spacing w:after="150"/>
      </w:pPr>
    </w:p>
    <w:p w:rsidR="00F05160" w:rsidRDefault="00F05160"/>
    <w:p w:rsidR="00F05160" w:rsidRDefault="00172448">
      <w:pPr>
        <w:spacing w:after="150"/>
        <w:jc w:val="center"/>
        <w:rPr>
          <w:sz w:val="32"/>
        </w:rPr>
      </w:pPr>
      <w:r>
        <w:rPr>
          <w:b/>
          <w:sz w:val="32"/>
        </w:rPr>
        <w:t>V. Сведения о выполнении требований пожарной безопасности</w:t>
      </w:r>
    </w:p>
    <w:p w:rsidR="00F05160" w:rsidRDefault="00F05160">
      <w:pPr>
        <w:jc w:val="both"/>
      </w:pPr>
    </w:p>
    <w:p w:rsidR="00F05160" w:rsidRDefault="00F05160">
      <w:pPr>
        <w:spacing w:after="150"/>
      </w:pPr>
    </w:p>
    <w:p w:rsidR="00F05160" w:rsidRDefault="00F05160">
      <w:pPr>
        <w:spacing w:after="150"/>
      </w:pPr>
    </w:p>
    <w:tbl>
      <w:tblPr>
        <w:tblW w:w="9000" w:type="dxa"/>
        <w:jc w:val="center"/>
        <w:tblLayout w:type="fixed"/>
        <w:tblCellMar>
          <w:left w:w="0" w:type="dxa"/>
          <w:right w:w="7" w:type="dxa"/>
        </w:tblCellMar>
        <w:tblLook w:val="04A0" w:firstRow="1" w:lastRow="0" w:firstColumn="1" w:lastColumn="0" w:noHBand="0" w:noVBand="1"/>
      </w:tblPr>
      <w:tblGrid>
        <w:gridCol w:w="3000"/>
        <w:gridCol w:w="3000"/>
        <w:gridCol w:w="3000"/>
      </w:tblGrid>
      <w:tr w:rsidR="00F05160">
        <w:trPr>
          <w:jc w:val="center"/>
        </w:trPr>
        <w:tc>
          <w:tcPr>
            <w:tcW w:w="600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160" w:rsidRDefault="00172448">
            <w:pPr>
              <w:jc w:val="center"/>
            </w:pPr>
            <w:r>
              <w:t>Требования пожарной безопасности, установленные законодательством Российской Федерации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05160" w:rsidRDefault="00172448">
            <w:pPr>
              <w:jc w:val="center"/>
            </w:pPr>
            <w:r>
              <w:t>Информация о выполнении</w:t>
            </w:r>
          </w:p>
        </w:tc>
      </w:tr>
      <w:tr w:rsidR="00F05160">
        <w:trPr>
          <w:jc w:val="center"/>
        </w:trPr>
        <w:tc>
          <w:tcPr>
            <w:tcW w:w="3000" w:type="dxa"/>
            <w:tcBorders>
              <w:top w:val="single" w:sz="6" w:space="0" w:color="000000"/>
            </w:tcBorders>
          </w:tcPr>
          <w:p w:rsidR="00F05160" w:rsidRDefault="00172448">
            <w:r>
              <w:t>1.</w:t>
            </w:r>
          </w:p>
        </w:tc>
        <w:tc>
          <w:tcPr>
            <w:tcW w:w="3000" w:type="dxa"/>
            <w:tcBorders>
              <w:top w:val="single" w:sz="6" w:space="0" w:color="000000"/>
            </w:tcBorders>
          </w:tcPr>
          <w:p w:rsidR="00F05160" w:rsidRDefault="00172448">
            <w:r>
              <w:t>Противопожарная преграда установленной ширины (противопожарное расстояние, противопожарная минерализованная полоса, сплошная полоса лиственны</w:t>
            </w:r>
            <w:r>
              <w:t>х деревьев) на всей протяженности границы детского лагеря, территории садоводства или огородничества с лесным участком (участками)</w:t>
            </w:r>
          </w:p>
        </w:tc>
        <w:tc>
          <w:tcPr>
            <w:tcW w:w="3000" w:type="dxa"/>
            <w:tcBorders>
              <w:top w:val="single" w:sz="6" w:space="0" w:color="000000"/>
            </w:tcBorders>
          </w:tcPr>
          <w:p w:rsidR="00F05160" w:rsidRDefault="00172448">
            <w:r>
              <w:t> </w:t>
            </w:r>
          </w:p>
        </w:tc>
      </w:tr>
      <w:tr w:rsidR="00F05160">
        <w:trPr>
          <w:jc w:val="center"/>
        </w:trPr>
        <w:tc>
          <w:tcPr>
            <w:tcW w:w="3000" w:type="dxa"/>
          </w:tcPr>
          <w:p w:rsidR="00F05160" w:rsidRDefault="00172448">
            <w:r>
              <w:t>2.</w:t>
            </w:r>
          </w:p>
        </w:tc>
        <w:tc>
          <w:tcPr>
            <w:tcW w:w="3000" w:type="dxa"/>
          </w:tcPr>
          <w:p w:rsidR="00F05160" w:rsidRDefault="00172448">
            <w:r>
              <w:t>Организация и проведение своевременной очистки территории, в том числе противопожарных расстояний между зданиями и соор</w:t>
            </w:r>
            <w:r>
              <w:t>ужениями, а также противопожарных минерализованных полос от горючих отходов, мусора, тары, опавших листьев, сухой травы и других горючих материалов</w:t>
            </w:r>
          </w:p>
        </w:tc>
        <w:tc>
          <w:tcPr>
            <w:tcW w:w="3000" w:type="dxa"/>
          </w:tcPr>
          <w:p w:rsidR="00F05160" w:rsidRDefault="00172448">
            <w:r>
              <w:t> </w:t>
            </w:r>
          </w:p>
        </w:tc>
      </w:tr>
      <w:tr w:rsidR="00F05160">
        <w:trPr>
          <w:jc w:val="center"/>
        </w:trPr>
        <w:tc>
          <w:tcPr>
            <w:tcW w:w="3000" w:type="dxa"/>
          </w:tcPr>
          <w:p w:rsidR="00F05160" w:rsidRDefault="00172448">
            <w:r>
              <w:t>3.</w:t>
            </w:r>
          </w:p>
        </w:tc>
        <w:tc>
          <w:tcPr>
            <w:tcW w:w="3000" w:type="dxa"/>
          </w:tcPr>
          <w:p w:rsidR="00F05160" w:rsidRDefault="00172448">
            <w:r>
              <w:t xml:space="preserve">Звуковая сигнализация для оповещения людей о пожаре &lt;**&gt;, а также телефонная связь (радиосвязь) для </w:t>
            </w:r>
            <w:r>
              <w:t>сообщения о пожаре</w:t>
            </w:r>
          </w:p>
        </w:tc>
        <w:tc>
          <w:tcPr>
            <w:tcW w:w="3000" w:type="dxa"/>
          </w:tcPr>
          <w:p w:rsidR="00F05160" w:rsidRDefault="00172448">
            <w:r>
              <w:t> </w:t>
            </w:r>
          </w:p>
        </w:tc>
      </w:tr>
      <w:tr w:rsidR="00F05160">
        <w:trPr>
          <w:jc w:val="center"/>
        </w:trPr>
        <w:tc>
          <w:tcPr>
            <w:tcW w:w="3000" w:type="dxa"/>
          </w:tcPr>
          <w:p w:rsidR="00F05160" w:rsidRDefault="00172448">
            <w:r>
              <w:t>4.</w:t>
            </w:r>
          </w:p>
        </w:tc>
        <w:tc>
          <w:tcPr>
            <w:tcW w:w="3000" w:type="dxa"/>
          </w:tcPr>
          <w:p w:rsidR="00F05160" w:rsidRDefault="00172448">
            <w:r>
              <w:t>Источники наружного противопожарного водоснабжения (пожарные гидранты, искусственные пожарные водоемы, реки, озера, пруды, бассейны, градирни и др.) и реализация технических и организационных мер, обеспечивающих их своевременное об</w:t>
            </w:r>
            <w:r>
              <w:t>наружение в любое время суток, подъезд к ним для забора воды пожарной техникой в любое время года, а также достаточность предусмотренного для целей пожаротушения запаса воды</w:t>
            </w:r>
          </w:p>
        </w:tc>
        <w:tc>
          <w:tcPr>
            <w:tcW w:w="3000" w:type="dxa"/>
          </w:tcPr>
          <w:p w:rsidR="00F05160" w:rsidRDefault="00172448">
            <w:r>
              <w:t> </w:t>
            </w:r>
          </w:p>
        </w:tc>
      </w:tr>
      <w:tr w:rsidR="00F05160">
        <w:trPr>
          <w:jc w:val="center"/>
        </w:trPr>
        <w:tc>
          <w:tcPr>
            <w:tcW w:w="3000" w:type="dxa"/>
          </w:tcPr>
          <w:p w:rsidR="00F05160" w:rsidRDefault="00172448">
            <w:r>
              <w:t>5.</w:t>
            </w:r>
          </w:p>
        </w:tc>
        <w:tc>
          <w:tcPr>
            <w:tcW w:w="3000" w:type="dxa"/>
          </w:tcPr>
          <w:p w:rsidR="00F05160" w:rsidRDefault="00172448">
            <w:r>
              <w:t>Обеспеченность подъездов к зданиям и сооружениям на территории детского лаге</w:t>
            </w:r>
            <w:r>
              <w:t>ря, территории садоводства или огородничества</w:t>
            </w:r>
          </w:p>
        </w:tc>
        <w:tc>
          <w:tcPr>
            <w:tcW w:w="3000" w:type="dxa"/>
          </w:tcPr>
          <w:p w:rsidR="00F05160" w:rsidRDefault="00172448">
            <w:r>
              <w:t> </w:t>
            </w:r>
          </w:p>
        </w:tc>
      </w:tr>
    </w:tbl>
    <w:p w:rsidR="00F05160" w:rsidRDefault="00F05160">
      <w:pPr>
        <w:jc w:val="both"/>
      </w:pPr>
    </w:p>
    <w:p w:rsidR="00F05160" w:rsidRDefault="00172448">
      <w:pPr>
        <w:spacing w:after="150"/>
        <w:jc w:val="both"/>
      </w:pPr>
      <w:r>
        <w:t>--------------------</w:t>
      </w:r>
    </w:p>
    <w:p w:rsidR="00F05160" w:rsidRDefault="00172448">
      <w:pPr>
        <w:spacing w:after="150"/>
        <w:jc w:val="both"/>
      </w:pPr>
      <w:r>
        <w:t>&lt;*&gt; В случае нахождения детского лагеря или территории садоводства или огородничества на территории населенного пункта, подверженного угрозе лесных пожаров, в соответствии с администрат</w:t>
      </w:r>
      <w:r>
        <w:t>ивно-территориальным делением паспорт составляется только на населенный пункт.</w:t>
      </w:r>
    </w:p>
    <w:p w:rsidR="00F05160" w:rsidRDefault="00172448">
      <w:pPr>
        <w:spacing w:after="150"/>
        <w:jc w:val="both"/>
      </w:pPr>
      <w:r>
        <w:t xml:space="preserve">Настоящий паспорт также оформляется для садоводческих, огороднических и дачных некоммерческих объединений физических лиц, не прошедших реорганизацию в соответствии с </w:t>
      </w:r>
      <w:hyperlink r:id="rId193" w:anchor="h528" w:history="1">
        <w:r>
          <w:rPr>
            <w:u w:val="single"/>
          </w:rPr>
          <w:t>частью 1</w:t>
        </w:r>
      </w:hyperlink>
      <w:r>
        <w:t xml:space="preserve"> статьи 54 Федерального закона "</w:t>
      </w:r>
      <w:r>
        <w:t>О ведении гражданами садоводства и огородничества для собственных нужд и о внесении изменений в отдельные законодательные акты Российской Федерации".</w:t>
      </w:r>
    </w:p>
    <w:p w:rsidR="00F05160" w:rsidRDefault="00172448">
      <w:pPr>
        <w:spacing w:after="150"/>
        <w:jc w:val="both"/>
      </w:pPr>
      <w:r>
        <w:t>&lt;**&gt; Заполняется для территории садоводства или огородничества.</w:t>
      </w:r>
    </w:p>
    <w:sectPr w:rsidR="00F05160">
      <w:pgSz w:w="12240" w:h="15840"/>
      <w:pgMar w:top="1440" w:right="1440" w:bottom="1440" w:left="144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448"/>
    <w:rsid w:val="00172448"/>
    <w:rsid w:val="00F0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ahoma" w:hAnsi="PT Astra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ahoma" w:hAnsi="PT Astra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normativ.kontur.ru/document?moduleid=1&amp;documentid=488092" TargetMode="External"/><Relationship Id="rId21" Type="http://schemas.openxmlformats.org/officeDocument/2006/relationships/hyperlink" Target="https://normativ.kontur.ru/document?moduleid=1&amp;documentid=488092" TargetMode="External"/><Relationship Id="rId42" Type="http://schemas.openxmlformats.org/officeDocument/2006/relationships/hyperlink" Target="https://normativ.kontur.ru/document?moduleid=1&amp;documentid=434840" TargetMode="External"/><Relationship Id="rId63" Type="http://schemas.openxmlformats.org/officeDocument/2006/relationships/hyperlink" Target="https://normativ.kontur.ru/document?moduleid=1&amp;documentid=434840" TargetMode="External"/><Relationship Id="rId84" Type="http://schemas.openxmlformats.org/officeDocument/2006/relationships/hyperlink" Target="https://normativ.kontur.ru/document?moduleid=1&amp;documentid=434840" TargetMode="External"/><Relationship Id="rId138" Type="http://schemas.openxmlformats.org/officeDocument/2006/relationships/hyperlink" Target="https://normativ.kontur.ru/document?moduleid=1&amp;documentid=434840" TargetMode="External"/><Relationship Id="rId159" Type="http://schemas.openxmlformats.org/officeDocument/2006/relationships/hyperlink" Target="https://normativ.kontur.ru/document?moduleid=1&amp;documentid=392303" TargetMode="External"/><Relationship Id="rId170" Type="http://schemas.openxmlformats.org/officeDocument/2006/relationships/hyperlink" Target="https://normativ.kontur.ru/document?moduleid=1&amp;documentid=434840" TargetMode="External"/><Relationship Id="rId191" Type="http://schemas.openxmlformats.org/officeDocument/2006/relationships/hyperlink" Target="https://normativ.kontur.ru/document?moduleid=1&amp;documentid=392303" TargetMode="External"/><Relationship Id="rId107" Type="http://schemas.openxmlformats.org/officeDocument/2006/relationships/hyperlink" Target="https://normativ.kontur.ru/document?moduleid=1&amp;documentid=380423" TargetMode="External"/><Relationship Id="rId11" Type="http://schemas.openxmlformats.org/officeDocument/2006/relationships/hyperlink" Target="https://normativ.kontur.ru/document?moduleid=1&amp;documentid=380423" TargetMode="External"/><Relationship Id="rId32" Type="http://schemas.openxmlformats.org/officeDocument/2006/relationships/hyperlink" Target="https://normativ.kontur.ru/document?moduleid=1&amp;documentid=488092" TargetMode="External"/><Relationship Id="rId53" Type="http://schemas.openxmlformats.org/officeDocument/2006/relationships/hyperlink" Target="https://normativ.kontur.ru/document?moduleid=1&amp;documentid=434840" TargetMode="External"/><Relationship Id="rId74" Type="http://schemas.openxmlformats.org/officeDocument/2006/relationships/hyperlink" Target="https://normativ.kontur.ru/document?moduleid=1&amp;documentid=488092" TargetMode="External"/><Relationship Id="rId128" Type="http://schemas.openxmlformats.org/officeDocument/2006/relationships/hyperlink" Target="https://normativ.kontur.ru/document?moduleid=1&amp;documentid=488092" TargetMode="External"/><Relationship Id="rId149" Type="http://schemas.openxmlformats.org/officeDocument/2006/relationships/hyperlink" Target="https://normativ.kontur.ru/document?moduleid=1&amp;documentid=488092" TargetMode="External"/><Relationship Id="rId5" Type="http://schemas.openxmlformats.org/officeDocument/2006/relationships/hyperlink" Target="https://normativ.kontur.ru/document?moduleid=1&amp;documentid=380423" TargetMode="External"/><Relationship Id="rId95" Type="http://schemas.openxmlformats.org/officeDocument/2006/relationships/hyperlink" Target="https://normativ.kontur.ru/document?moduleid=1&amp;documentid=434840" TargetMode="External"/><Relationship Id="rId160" Type="http://schemas.openxmlformats.org/officeDocument/2006/relationships/hyperlink" Target="https://normativ.kontur.ru/document?moduleid=1&amp;documentid=434840" TargetMode="External"/><Relationship Id="rId181" Type="http://schemas.openxmlformats.org/officeDocument/2006/relationships/hyperlink" Target="https://normativ.kontur.ru/document?moduleid=1&amp;documentid=434840" TargetMode="External"/><Relationship Id="rId22" Type="http://schemas.openxmlformats.org/officeDocument/2006/relationships/hyperlink" Target="https://normativ.kontur.ru/document?moduleid=1&amp;documentid=434840" TargetMode="External"/><Relationship Id="rId43" Type="http://schemas.openxmlformats.org/officeDocument/2006/relationships/hyperlink" Target="https://normativ.kontur.ru/document?moduleid=1&amp;documentid=434840" TargetMode="External"/><Relationship Id="rId64" Type="http://schemas.openxmlformats.org/officeDocument/2006/relationships/hyperlink" Target="https://normativ.kontur.ru/document?moduleid=1&amp;documentid=434840" TargetMode="External"/><Relationship Id="rId118" Type="http://schemas.openxmlformats.org/officeDocument/2006/relationships/hyperlink" Target="https://normativ.kontur.ru/document?moduleid=1&amp;documentid=488092" TargetMode="External"/><Relationship Id="rId139" Type="http://schemas.openxmlformats.org/officeDocument/2006/relationships/hyperlink" Target="https://normativ.kontur.ru/document?moduleid=1&amp;documentid=434840" TargetMode="External"/><Relationship Id="rId85" Type="http://schemas.openxmlformats.org/officeDocument/2006/relationships/hyperlink" Target="https://normativ.kontur.ru/document?moduleid=1&amp;documentid=443205" TargetMode="External"/><Relationship Id="rId150" Type="http://schemas.openxmlformats.org/officeDocument/2006/relationships/hyperlink" Target="https://normativ.kontur.ru/document?moduleid=1&amp;documentid=434840" TargetMode="External"/><Relationship Id="rId171" Type="http://schemas.openxmlformats.org/officeDocument/2006/relationships/hyperlink" Target="https://normativ.kontur.ru/document?moduleid=1&amp;documentid=434840" TargetMode="External"/><Relationship Id="rId192" Type="http://schemas.openxmlformats.org/officeDocument/2006/relationships/hyperlink" Target="https://normativ.kontur.ru/document?moduleid=1&amp;documentid=392303" TargetMode="External"/><Relationship Id="rId12" Type="http://schemas.openxmlformats.org/officeDocument/2006/relationships/hyperlink" Target="https://normativ.kontur.ru/document?moduleid=1&amp;documentid=392303" TargetMode="External"/><Relationship Id="rId33" Type="http://schemas.openxmlformats.org/officeDocument/2006/relationships/hyperlink" Target="https://normativ.kontur.ru/document?moduleid=1&amp;documentid=434840" TargetMode="External"/><Relationship Id="rId108" Type="http://schemas.openxmlformats.org/officeDocument/2006/relationships/hyperlink" Target="https://normativ.kontur.ru/document?moduleid=1&amp;documentid=380423" TargetMode="External"/><Relationship Id="rId129" Type="http://schemas.openxmlformats.org/officeDocument/2006/relationships/hyperlink" Target="https://normativ.kontur.ru/document?moduleid=1&amp;documentid=488092" TargetMode="External"/><Relationship Id="rId54" Type="http://schemas.openxmlformats.org/officeDocument/2006/relationships/hyperlink" Target="https://normativ.kontur.ru/document?moduleid=1&amp;documentid=445682" TargetMode="External"/><Relationship Id="rId75" Type="http://schemas.openxmlformats.org/officeDocument/2006/relationships/hyperlink" Target="https://normativ.kontur.ru/document?moduleid=1&amp;documentid=434840" TargetMode="External"/><Relationship Id="rId96" Type="http://schemas.openxmlformats.org/officeDocument/2006/relationships/hyperlink" Target="https://normativ.kontur.ru/document?moduleid=1&amp;documentid=434840" TargetMode="External"/><Relationship Id="rId140" Type="http://schemas.openxmlformats.org/officeDocument/2006/relationships/hyperlink" Target="https://normativ.kontur.ru/document?moduleid=1&amp;documentid=434840" TargetMode="External"/><Relationship Id="rId161" Type="http://schemas.openxmlformats.org/officeDocument/2006/relationships/hyperlink" Target="https://normativ.kontur.ru/document?moduleid=1&amp;documentid=488092" TargetMode="External"/><Relationship Id="rId182" Type="http://schemas.openxmlformats.org/officeDocument/2006/relationships/hyperlink" Target="https://normativ.kontur.ru/document?moduleid=1&amp;documentid=434840" TargetMode="External"/><Relationship Id="rId6" Type="http://schemas.openxmlformats.org/officeDocument/2006/relationships/hyperlink" Target="https://normativ.kontur.ru/document?moduleid=1&amp;documentid=392303" TargetMode="External"/><Relationship Id="rId23" Type="http://schemas.openxmlformats.org/officeDocument/2006/relationships/hyperlink" Target="https://normativ.kontur.ru/document?moduleid=1&amp;documentid=428027" TargetMode="External"/><Relationship Id="rId119" Type="http://schemas.openxmlformats.org/officeDocument/2006/relationships/hyperlink" Target="https://normativ.kontur.ru/document?moduleid=1&amp;documentid=488092" TargetMode="External"/><Relationship Id="rId44" Type="http://schemas.openxmlformats.org/officeDocument/2006/relationships/hyperlink" Target="https://normativ.kontur.ru/document?moduleid=1&amp;documentid=434840" TargetMode="External"/><Relationship Id="rId65" Type="http://schemas.openxmlformats.org/officeDocument/2006/relationships/hyperlink" Target="https://normativ.kontur.ru/document?moduleid=1&amp;documentid=434840" TargetMode="External"/><Relationship Id="rId86" Type="http://schemas.openxmlformats.org/officeDocument/2006/relationships/hyperlink" Target="https://normativ.kontur.ru/document?moduleid=1&amp;documentid=488092" TargetMode="External"/><Relationship Id="rId130" Type="http://schemas.openxmlformats.org/officeDocument/2006/relationships/hyperlink" Target="https://normativ.kontur.ru/document?moduleid=1&amp;documentid=488092" TargetMode="External"/><Relationship Id="rId151" Type="http://schemas.openxmlformats.org/officeDocument/2006/relationships/hyperlink" Target="https://normativ.kontur.ru/document?moduleid=1&amp;documentid=434840" TargetMode="External"/><Relationship Id="rId172" Type="http://schemas.openxmlformats.org/officeDocument/2006/relationships/hyperlink" Target="https://normativ.kontur.ru/document?moduleid=1&amp;documentid=488092" TargetMode="External"/><Relationship Id="rId193" Type="http://schemas.openxmlformats.org/officeDocument/2006/relationships/hyperlink" Target="https://normativ.kontur.ru/document?moduleid=1&amp;documentid=504540" TargetMode="External"/><Relationship Id="rId13" Type="http://schemas.openxmlformats.org/officeDocument/2006/relationships/hyperlink" Target="https://normativ.kontur.ru/document?moduleid=1&amp;documentid=434840" TargetMode="External"/><Relationship Id="rId109" Type="http://schemas.openxmlformats.org/officeDocument/2006/relationships/hyperlink" Target="https://normativ.kontur.ru/document?moduleid=1&amp;documentid=380423" TargetMode="External"/><Relationship Id="rId34" Type="http://schemas.openxmlformats.org/officeDocument/2006/relationships/hyperlink" Target="https://normativ.kontur.ru/document?moduleid=1&amp;documentid=434840" TargetMode="External"/><Relationship Id="rId50" Type="http://schemas.openxmlformats.org/officeDocument/2006/relationships/hyperlink" Target="https://normativ.kontur.ru/document?moduleid=1&amp;documentid=434840" TargetMode="External"/><Relationship Id="rId55" Type="http://schemas.openxmlformats.org/officeDocument/2006/relationships/hyperlink" Target="https://normativ.kontur.ru/document?moduleid=1&amp;documentid=445682" TargetMode="External"/><Relationship Id="rId76" Type="http://schemas.openxmlformats.org/officeDocument/2006/relationships/hyperlink" Target="https://normativ.kontur.ru/document?moduleid=1&amp;documentid=488092" TargetMode="External"/><Relationship Id="rId97" Type="http://schemas.openxmlformats.org/officeDocument/2006/relationships/hyperlink" Target="https://normativ.kontur.ru/document?moduleid=1&amp;documentid=434840" TargetMode="External"/><Relationship Id="rId104" Type="http://schemas.openxmlformats.org/officeDocument/2006/relationships/hyperlink" Target="https://normativ.kontur.ru/document?moduleid=1&amp;documentid=434840" TargetMode="External"/><Relationship Id="rId120" Type="http://schemas.openxmlformats.org/officeDocument/2006/relationships/hyperlink" Target="https://normativ.kontur.ru/document?moduleid=1&amp;documentid=488092" TargetMode="External"/><Relationship Id="rId125" Type="http://schemas.openxmlformats.org/officeDocument/2006/relationships/hyperlink" Target="https://normativ.kontur.ru/document?moduleid=1&amp;documentid=488092" TargetMode="External"/><Relationship Id="rId141" Type="http://schemas.openxmlformats.org/officeDocument/2006/relationships/hyperlink" Target="https://normativ.kontur.ru/document?moduleid=1&amp;documentid=488092" TargetMode="External"/><Relationship Id="rId146" Type="http://schemas.openxmlformats.org/officeDocument/2006/relationships/hyperlink" Target="https://normativ.kontur.ru/document?moduleid=1&amp;documentid=434840" TargetMode="External"/><Relationship Id="rId167" Type="http://schemas.openxmlformats.org/officeDocument/2006/relationships/hyperlink" Target="https://normativ.kontur.ru/document?moduleid=1&amp;documentid=488092" TargetMode="External"/><Relationship Id="rId188" Type="http://schemas.openxmlformats.org/officeDocument/2006/relationships/hyperlink" Target="https://normativ.kontur.ru/document?moduleid=1&amp;documentid=488092" TargetMode="External"/><Relationship Id="rId7" Type="http://schemas.openxmlformats.org/officeDocument/2006/relationships/hyperlink" Target="https://normativ.kontur.ru/document?moduleid=1&amp;documentid=434840" TargetMode="External"/><Relationship Id="rId71" Type="http://schemas.openxmlformats.org/officeDocument/2006/relationships/hyperlink" Target="https://normativ.kontur.ru/document?moduleid=1&amp;documentid=488092" TargetMode="External"/><Relationship Id="rId92" Type="http://schemas.openxmlformats.org/officeDocument/2006/relationships/hyperlink" Target="https://normativ.kontur.ru/document?moduleid=1&amp;documentid=434840" TargetMode="External"/><Relationship Id="rId162" Type="http://schemas.openxmlformats.org/officeDocument/2006/relationships/hyperlink" Target="https://normativ.kontur.ru/document?moduleid=1&amp;documentid=392303" TargetMode="External"/><Relationship Id="rId183" Type="http://schemas.openxmlformats.org/officeDocument/2006/relationships/hyperlink" Target="https://normativ.kontur.ru/document?moduleid=1&amp;documentid=434840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normativ.kontur.ru/document?moduleid=1&amp;documentid=488092" TargetMode="External"/><Relationship Id="rId24" Type="http://schemas.openxmlformats.org/officeDocument/2006/relationships/hyperlink" Target="https://normativ.kontur.ru/document?moduleid=1&amp;documentid=428027" TargetMode="External"/><Relationship Id="rId40" Type="http://schemas.openxmlformats.org/officeDocument/2006/relationships/hyperlink" Target="https://normativ.kontur.ru/document?moduleid=1&amp;documentid=488092" TargetMode="External"/><Relationship Id="rId45" Type="http://schemas.openxmlformats.org/officeDocument/2006/relationships/hyperlink" Target="https://normativ.kontur.ru/document?moduleid=1&amp;documentid=428027" TargetMode="External"/><Relationship Id="rId66" Type="http://schemas.openxmlformats.org/officeDocument/2006/relationships/hyperlink" Target="https://normativ.kontur.ru/document?moduleid=1&amp;documentid=434840" TargetMode="External"/><Relationship Id="rId87" Type="http://schemas.openxmlformats.org/officeDocument/2006/relationships/hyperlink" Target="https://normativ.kontur.ru/document?moduleid=1&amp;documentid=434840" TargetMode="External"/><Relationship Id="rId110" Type="http://schemas.openxmlformats.org/officeDocument/2006/relationships/hyperlink" Target="https://normativ.kontur.ru/document?moduleid=1&amp;documentid=488092" TargetMode="External"/><Relationship Id="rId115" Type="http://schemas.openxmlformats.org/officeDocument/2006/relationships/hyperlink" Target="https://normativ.kontur.ru/document?moduleid=1&amp;documentid=456939" TargetMode="External"/><Relationship Id="rId131" Type="http://schemas.openxmlformats.org/officeDocument/2006/relationships/hyperlink" Target="https://normativ.kontur.ru/document?moduleid=1&amp;documentid=488092" TargetMode="External"/><Relationship Id="rId136" Type="http://schemas.openxmlformats.org/officeDocument/2006/relationships/hyperlink" Target="https://normativ.kontur.ru/document?moduleid=1&amp;documentid=488092" TargetMode="External"/><Relationship Id="rId157" Type="http://schemas.openxmlformats.org/officeDocument/2006/relationships/hyperlink" Target="https://normativ.kontur.ru/document?moduleid=1&amp;documentid=392303" TargetMode="External"/><Relationship Id="rId178" Type="http://schemas.openxmlformats.org/officeDocument/2006/relationships/hyperlink" Target="https://normativ.kontur.ru/document?moduleid=1&amp;documentid=434840" TargetMode="External"/><Relationship Id="rId61" Type="http://schemas.openxmlformats.org/officeDocument/2006/relationships/hyperlink" Target="https://normativ.kontur.ru/document?moduleid=1&amp;documentid=488092" TargetMode="External"/><Relationship Id="rId82" Type="http://schemas.openxmlformats.org/officeDocument/2006/relationships/hyperlink" Target="https://normativ.kontur.ru/document?moduleid=1&amp;documentid=434840" TargetMode="External"/><Relationship Id="rId152" Type="http://schemas.openxmlformats.org/officeDocument/2006/relationships/hyperlink" Target="https://normativ.kontur.ru/document?moduleid=1&amp;documentid=488092" TargetMode="External"/><Relationship Id="rId173" Type="http://schemas.openxmlformats.org/officeDocument/2006/relationships/hyperlink" Target="https://normativ.kontur.ru/document?moduleid=1&amp;documentid=434840" TargetMode="External"/><Relationship Id="rId194" Type="http://schemas.openxmlformats.org/officeDocument/2006/relationships/fontTable" Target="fontTable.xml"/><Relationship Id="rId19" Type="http://schemas.openxmlformats.org/officeDocument/2006/relationships/hyperlink" Target="https://normativ.kontur.ru/document?moduleid=1&amp;documentid=434840" TargetMode="External"/><Relationship Id="rId14" Type="http://schemas.openxmlformats.org/officeDocument/2006/relationships/hyperlink" Target="https://normativ.kontur.ru/document?moduleid=1&amp;documentid=445682" TargetMode="External"/><Relationship Id="rId30" Type="http://schemas.openxmlformats.org/officeDocument/2006/relationships/hyperlink" Target="https://normativ.kontur.ru/document?moduleid=1&amp;documentid=434840" TargetMode="External"/><Relationship Id="rId35" Type="http://schemas.openxmlformats.org/officeDocument/2006/relationships/hyperlink" Target="https://normativ.kontur.ru/document?moduleid=1&amp;documentid=434840" TargetMode="External"/><Relationship Id="rId56" Type="http://schemas.openxmlformats.org/officeDocument/2006/relationships/hyperlink" Target="https://normativ.kontur.ru/document?moduleid=1&amp;documentid=434840" TargetMode="External"/><Relationship Id="rId77" Type="http://schemas.openxmlformats.org/officeDocument/2006/relationships/hyperlink" Target="https://normativ.kontur.ru/document?moduleid=1&amp;documentid=488092" TargetMode="External"/><Relationship Id="rId100" Type="http://schemas.openxmlformats.org/officeDocument/2006/relationships/hyperlink" Target="https://normativ.kontur.ru/document?moduleid=1&amp;documentid=488092" TargetMode="External"/><Relationship Id="rId105" Type="http://schemas.openxmlformats.org/officeDocument/2006/relationships/hyperlink" Target="https://normativ.kontur.ru/document?moduleid=1&amp;documentid=488092" TargetMode="External"/><Relationship Id="rId126" Type="http://schemas.openxmlformats.org/officeDocument/2006/relationships/hyperlink" Target="https://normativ.kontur.ru/document?moduleid=1&amp;documentid=488092" TargetMode="External"/><Relationship Id="rId147" Type="http://schemas.openxmlformats.org/officeDocument/2006/relationships/hyperlink" Target="https://normativ.kontur.ru/document?moduleid=1&amp;documentid=434840" TargetMode="External"/><Relationship Id="rId168" Type="http://schemas.openxmlformats.org/officeDocument/2006/relationships/hyperlink" Target="https://normativ.kontur.ru/document?moduleid=1&amp;documentid=434840" TargetMode="External"/><Relationship Id="rId8" Type="http://schemas.openxmlformats.org/officeDocument/2006/relationships/hyperlink" Target="https://normativ.kontur.ru/document?moduleid=1&amp;documentid=445682" TargetMode="External"/><Relationship Id="rId51" Type="http://schemas.openxmlformats.org/officeDocument/2006/relationships/hyperlink" Target="https://normativ.kontur.ru/document?moduleid=1&amp;documentid=434840" TargetMode="External"/><Relationship Id="rId72" Type="http://schemas.openxmlformats.org/officeDocument/2006/relationships/hyperlink" Target="https://normativ.kontur.ru/document?moduleid=1&amp;documentid=488092" TargetMode="External"/><Relationship Id="rId93" Type="http://schemas.openxmlformats.org/officeDocument/2006/relationships/hyperlink" Target="https://normativ.kontur.ru/document?moduleid=1&amp;documentid=434840" TargetMode="External"/><Relationship Id="rId98" Type="http://schemas.openxmlformats.org/officeDocument/2006/relationships/hyperlink" Target="https://normativ.kontur.ru/document?moduleid=1&amp;documentid=434840" TargetMode="External"/><Relationship Id="rId121" Type="http://schemas.openxmlformats.org/officeDocument/2006/relationships/hyperlink" Target="https://normativ.kontur.ru/document?moduleid=1&amp;documentid=488092" TargetMode="External"/><Relationship Id="rId142" Type="http://schemas.openxmlformats.org/officeDocument/2006/relationships/hyperlink" Target="https://normativ.kontur.ru/document?moduleid=1&amp;documentid=434840" TargetMode="External"/><Relationship Id="rId163" Type="http://schemas.openxmlformats.org/officeDocument/2006/relationships/hyperlink" Target="https://normativ.kontur.ru/document?moduleid=1&amp;documentid=392303" TargetMode="External"/><Relationship Id="rId184" Type="http://schemas.openxmlformats.org/officeDocument/2006/relationships/hyperlink" Target="https://normativ.kontur.ru/document?moduleid=1&amp;documentid=434840" TargetMode="External"/><Relationship Id="rId189" Type="http://schemas.openxmlformats.org/officeDocument/2006/relationships/hyperlink" Target="https://normativ.kontur.ru/document?moduleid=1&amp;documentid=48809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normativ.kontur.ru/document?moduleid=1&amp;documentid=428027" TargetMode="External"/><Relationship Id="rId46" Type="http://schemas.openxmlformats.org/officeDocument/2006/relationships/hyperlink" Target="https://normativ.kontur.ru/document?moduleid=1&amp;documentid=434840" TargetMode="External"/><Relationship Id="rId67" Type="http://schemas.openxmlformats.org/officeDocument/2006/relationships/hyperlink" Target="https://normativ.kontur.ru/document?moduleid=1&amp;documentid=434840" TargetMode="External"/><Relationship Id="rId116" Type="http://schemas.openxmlformats.org/officeDocument/2006/relationships/hyperlink" Target="https://normativ.kontur.ru/document?moduleid=1&amp;documentid=488092" TargetMode="External"/><Relationship Id="rId137" Type="http://schemas.openxmlformats.org/officeDocument/2006/relationships/hyperlink" Target="https://normativ.kontur.ru/document?moduleid=1&amp;documentid=434840" TargetMode="External"/><Relationship Id="rId158" Type="http://schemas.openxmlformats.org/officeDocument/2006/relationships/hyperlink" Target="https://normativ.kontur.ru/document?moduleid=1&amp;documentid=392303" TargetMode="External"/><Relationship Id="rId20" Type="http://schemas.openxmlformats.org/officeDocument/2006/relationships/hyperlink" Target="https://normativ.kontur.ru/document?moduleid=1&amp;documentid=434840" TargetMode="External"/><Relationship Id="rId41" Type="http://schemas.openxmlformats.org/officeDocument/2006/relationships/hyperlink" Target="https://normativ.kontur.ru/document?moduleid=1&amp;documentid=434840" TargetMode="External"/><Relationship Id="rId62" Type="http://schemas.openxmlformats.org/officeDocument/2006/relationships/hyperlink" Target="https://normativ.kontur.ru/document?moduleid=1&amp;documentid=488092" TargetMode="External"/><Relationship Id="rId83" Type="http://schemas.openxmlformats.org/officeDocument/2006/relationships/hyperlink" Target="https://normativ.kontur.ru/document?moduleid=1&amp;documentid=434840" TargetMode="External"/><Relationship Id="rId88" Type="http://schemas.openxmlformats.org/officeDocument/2006/relationships/hyperlink" Target="https://normativ.kontur.ru/document?moduleid=1&amp;documentid=488092" TargetMode="External"/><Relationship Id="rId111" Type="http://schemas.openxmlformats.org/officeDocument/2006/relationships/hyperlink" Target="https://normativ.kontur.ru/document?moduleid=1&amp;documentid=488092" TargetMode="External"/><Relationship Id="rId132" Type="http://schemas.openxmlformats.org/officeDocument/2006/relationships/hyperlink" Target="https://normativ.kontur.ru/document?moduleid=1&amp;documentid=488092" TargetMode="External"/><Relationship Id="rId153" Type="http://schemas.openxmlformats.org/officeDocument/2006/relationships/hyperlink" Target="https://normativ.kontur.ru/document?moduleid=1&amp;documentid=488092" TargetMode="External"/><Relationship Id="rId174" Type="http://schemas.openxmlformats.org/officeDocument/2006/relationships/hyperlink" Target="https://normativ.kontur.ru/document?moduleid=9&amp;documentid=329939" TargetMode="External"/><Relationship Id="rId179" Type="http://schemas.openxmlformats.org/officeDocument/2006/relationships/hyperlink" Target="https://normativ.kontur.ru/document?moduleid=1&amp;documentid=434840" TargetMode="External"/><Relationship Id="rId195" Type="http://schemas.openxmlformats.org/officeDocument/2006/relationships/theme" Target="theme/theme1.xml"/><Relationship Id="rId190" Type="http://schemas.openxmlformats.org/officeDocument/2006/relationships/hyperlink" Target="https://normativ.kontur.ru/document?moduleid=1&amp;documentid=488092" TargetMode="External"/><Relationship Id="rId15" Type="http://schemas.openxmlformats.org/officeDocument/2006/relationships/hyperlink" Target="https://normativ.kontur.ru/document?moduleid=1&amp;documentid=488092" TargetMode="External"/><Relationship Id="rId36" Type="http://schemas.openxmlformats.org/officeDocument/2006/relationships/hyperlink" Target="https://normativ.kontur.ru/document?moduleid=1&amp;documentid=434840" TargetMode="External"/><Relationship Id="rId57" Type="http://schemas.openxmlformats.org/officeDocument/2006/relationships/hyperlink" Target="https://normativ.kontur.ru/document?moduleid=1&amp;documentid=434840" TargetMode="External"/><Relationship Id="rId106" Type="http://schemas.openxmlformats.org/officeDocument/2006/relationships/hyperlink" Target="https://normativ.kontur.ru/document?moduleid=1&amp;documentid=488092" TargetMode="External"/><Relationship Id="rId127" Type="http://schemas.openxmlformats.org/officeDocument/2006/relationships/hyperlink" Target="https://normativ.kontur.ru/document?moduleid=1&amp;documentid=488092" TargetMode="External"/><Relationship Id="rId10" Type="http://schemas.openxmlformats.org/officeDocument/2006/relationships/hyperlink" Target="https://normativ.kontur.ru/document?moduleid=1&amp;documentid=442109" TargetMode="External"/><Relationship Id="rId31" Type="http://schemas.openxmlformats.org/officeDocument/2006/relationships/hyperlink" Target="https://normativ.kontur.ru/document?moduleid=1&amp;documentid=488092" TargetMode="External"/><Relationship Id="rId52" Type="http://schemas.openxmlformats.org/officeDocument/2006/relationships/hyperlink" Target="https://normativ.kontur.ru/document?moduleid=1&amp;documentid=488092" TargetMode="External"/><Relationship Id="rId73" Type="http://schemas.openxmlformats.org/officeDocument/2006/relationships/hyperlink" Target="https://normativ.kontur.ru/document?moduleid=1&amp;documentid=488092" TargetMode="External"/><Relationship Id="rId78" Type="http://schemas.openxmlformats.org/officeDocument/2006/relationships/hyperlink" Target="https://normativ.kontur.ru/document?moduleid=1&amp;documentid=488092" TargetMode="External"/><Relationship Id="rId94" Type="http://schemas.openxmlformats.org/officeDocument/2006/relationships/hyperlink" Target="https://normativ.kontur.ru/document?moduleid=1&amp;documentid=392303" TargetMode="External"/><Relationship Id="rId99" Type="http://schemas.openxmlformats.org/officeDocument/2006/relationships/hyperlink" Target="https://normativ.kontur.ru/document?moduleid=1&amp;documentid=444219" TargetMode="External"/><Relationship Id="rId101" Type="http://schemas.openxmlformats.org/officeDocument/2006/relationships/hyperlink" Target="https://normativ.kontur.ru/document?moduleid=1&amp;documentid=488092" TargetMode="External"/><Relationship Id="rId122" Type="http://schemas.openxmlformats.org/officeDocument/2006/relationships/hyperlink" Target="https://normativ.kontur.ru/document?moduleid=1&amp;documentid=488092" TargetMode="External"/><Relationship Id="rId143" Type="http://schemas.openxmlformats.org/officeDocument/2006/relationships/hyperlink" Target="https://normativ.kontur.ru/document?moduleid=1&amp;documentid=434840" TargetMode="External"/><Relationship Id="rId148" Type="http://schemas.openxmlformats.org/officeDocument/2006/relationships/hyperlink" Target="https://normativ.kontur.ru/document?moduleid=1&amp;documentid=488092" TargetMode="External"/><Relationship Id="rId164" Type="http://schemas.openxmlformats.org/officeDocument/2006/relationships/hyperlink" Target="https://normativ.kontur.ru/document?moduleid=1&amp;documentid=392303" TargetMode="External"/><Relationship Id="rId169" Type="http://schemas.openxmlformats.org/officeDocument/2006/relationships/hyperlink" Target="https://normativ.kontur.ru/document?moduleid=1&amp;documentid=434840" TargetMode="External"/><Relationship Id="rId185" Type="http://schemas.openxmlformats.org/officeDocument/2006/relationships/hyperlink" Target="https://normativ.kontur.ru/document?moduleid=1&amp;documentid=4348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488092" TargetMode="External"/><Relationship Id="rId180" Type="http://schemas.openxmlformats.org/officeDocument/2006/relationships/hyperlink" Target="https://normativ.kontur.ru/document?moduleid=1&amp;documentid=434840" TargetMode="External"/><Relationship Id="rId26" Type="http://schemas.openxmlformats.org/officeDocument/2006/relationships/hyperlink" Target="https://normativ.kontur.ru/document?moduleid=1&amp;documentid=488092" TargetMode="External"/><Relationship Id="rId47" Type="http://schemas.openxmlformats.org/officeDocument/2006/relationships/hyperlink" Target="https://normativ.kontur.ru/document?moduleid=1&amp;documentid=434840" TargetMode="External"/><Relationship Id="rId68" Type="http://schemas.openxmlformats.org/officeDocument/2006/relationships/hyperlink" Target="https://normativ.kontur.ru/document?moduleid=1&amp;documentid=488092" TargetMode="External"/><Relationship Id="rId89" Type="http://schemas.openxmlformats.org/officeDocument/2006/relationships/hyperlink" Target="https://normativ.kontur.ru/document?moduleid=1&amp;documentid=434840" TargetMode="External"/><Relationship Id="rId112" Type="http://schemas.openxmlformats.org/officeDocument/2006/relationships/hyperlink" Target="https://normativ.kontur.ru/document?moduleid=1&amp;documentid=488092" TargetMode="External"/><Relationship Id="rId133" Type="http://schemas.openxmlformats.org/officeDocument/2006/relationships/hyperlink" Target="https://normativ.kontur.ru/document?moduleid=1&amp;documentid=434840" TargetMode="External"/><Relationship Id="rId154" Type="http://schemas.openxmlformats.org/officeDocument/2006/relationships/hyperlink" Target="https://normativ.kontur.ru/document?moduleid=1&amp;documentid=434840" TargetMode="External"/><Relationship Id="rId175" Type="http://schemas.openxmlformats.org/officeDocument/2006/relationships/hyperlink" Target="https://normativ.kontur.ru/document?moduleid=1&amp;documentid=434840" TargetMode="External"/><Relationship Id="rId16" Type="http://schemas.openxmlformats.org/officeDocument/2006/relationships/hyperlink" Target="https://normativ.kontur.ru/document?moduleid=1&amp;documentid=434840" TargetMode="External"/><Relationship Id="rId37" Type="http://schemas.openxmlformats.org/officeDocument/2006/relationships/hyperlink" Target="https://normativ.kontur.ru/document?moduleid=1&amp;documentid=488092" TargetMode="External"/><Relationship Id="rId58" Type="http://schemas.openxmlformats.org/officeDocument/2006/relationships/hyperlink" Target="https://normativ.kontur.ru/document?moduleid=1&amp;documentid=488092" TargetMode="External"/><Relationship Id="rId79" Type="http://schemas.openxmlformats.org/officeDocument/2006/relationships/hyperlink" Target="https://normativ.kontur.ru/document?moduleid=1&amp;documentid=488092" TargetMode="External"/><Relationship Id="rId102" Type="http://schemas.openxmlformats.org/officeDocument/2006/relationships/hyperlink" Target="https://normativ.kontur.ru/document?moduleid=1&amp;documentid=434840" TargetMode="External"/><Relationship Id="rId123" Type="http://schemas.openxmlformats.org/officeDocument/2006/relationships/hyperlink" Target="https://normativ.kontur.ru/document?moduleid=1&amp;documentid=488092" TargetMode="External"/><Relationship Id="rId144" Type="http://schemas.openxmlformats.org/officeDocument/2006/relationships/hyperlink" Target="https://normativ.kontur.ru/document?moduleid=1&amp;documentid=440176" TargetMode="External"/><Relationship Id="rId90" Type="http://schemas.openxmlformats.org/officeDocument/2006/relationships/hyperlink" Target="https://normativ.kontur.ru/document?moduleid=1&amp;documentid=488092" TargetMode="External"/><Relationship Id="rId165" Type="http://schemas.openxmlformats.org/officeDocument/2006/relationships/hyperlink" Target="https://normativ.kontur.ru/document?moduleid=1&amp;documentid=434840" TargetMode="External"/><Relationship Id="rId186" Type="http://schemas.openxmlformats.org/officeDocument/2006/relationships/hyperlink" Target="https://normativ.kontur.ru/document?moduleid=1&amp;documentid=434840" TargetMode="External"/><Relationship Id="rId27" Type="http://schemas.openxmlformats.org/officeDocument/2006/relationships/hyperlink" Target="https://normativ.kontur.ru/document?moduleid=1&amp;documentid=434840" TargetMode="External"/><Relationship Id="rId48" Type="http://schemas.openxmlformats.org/officeDocument/2006/relationships/hyperlink" Target="https://normativ.kontur.ru/document?moduleid=1&amp;documentid=434840" TargetMode="External"/><Relationship Id="rId69" Type="http://schemas.openxmlformats.org/officeDocument/2006/relationships/hyperlink" Target="https://normativ.kontur.ru/document?moduleid=1&amp;documentid=488092" TargetMode="External"/><Relationship Id="rId113" Type="http://schemas.openxmlformats.org/officeDocument/2006/relationships/hyperlink" Target="https://normativ.kontur.ru/document?moduleid=1&amp;documentid=488092" TargetMode="External"/><Relationship Id="rId134" Type="http://schemas.openxmlformats.org/officeDocument/2006/relationships/hyperlink" Target="https://normativ.kontur.ru/document?moduleid=1&amp;documentid=488092" TargetMode="External"/><Relationship Id="rId80" Type="http://schemas.openxmlformats.org/officeDocument/2006/relationships/hyperlink" Target="https://normativ.kontur.ru/document?moduleid=1&amp;documentid=488092" TargetMode="External"/><Relationship Id="rId155" Type="http://schemas.openxmlformats.org/officeDocument/2006/relationships/hyperlink" Target="https://normativ.kontur.ru/document?moduleid=1&amp;documentid=392303" TargetMode="External"/><Relationship Id="rId176" Type="http://schemas.openxmlformats.org/officeDocument/2006/relationships/hyperlink" Target="https://normativ.kontur.ru/document?moduleid=1&amp;documentid=488092" TargetMode="External"/><Relationship Id="rId17" Type="http://schemas.openxmlformats.org/officeDocument/2006/relationships/hyperlink" Target="https://normativ.kontur.ru/document?moduleid=1&amp;documentid=434840" TargetMode="External"/><Relationship Id="rId38" Type="http://schemas.openxmlformats.org/officeDocument/2006/relationships/hyperlink" Target="https://normativ.kontur.ru/document?moduleid=1&amp;documentid=488092" TargetMode="External"/><Relationship Id="rId59" Type="http://schemas.openxmlformats.org/officeDocument/2006/relationships/hyperlink" Target="https://normativ.kontur.ru/document?moduleid=1&amp;documentid=488092" TargetMode="External"/><Relationship Id="rId103" Type="http://schemas.openxmlformats.org/officeDocument/2006/relationships/hyperlink" Target="https://normativ.kontur.ru/document?moduleid=1&amp;documentid=434840" TargetMode="External"/><Relationship Id="rId124" Type="http://schemas.openxmlformats.org/officeDocument/2006/relationships/hyperlink" Target="https://normativ.kontur.ru/document?moduleid=1&amp;documentid=488092" TargetMode="External"/><Relationship Id="rId70" Type="http://schemas.openxmlformats.org/officeDocument/2006/relationships/hyperlink" Target="https://normativ.kontur.ru/document?moduleid=1&amp;documentid=488092" TargetMode="External"/><Relationship Id="rId91" Type="http://schemas.openxmlformats.org/officeDocument/2006/relationships/hyperlink" Target="https://normativ.kontur.ru/document?moduleid=1&amp;documentid=434840" TargetMode="External"/><Relationship Id="rId145" Type="http://schemas.openxmlformats.org/officeDocument/2006/relationships/hyperlink" Target="https://normativ.kontur.ru/document?moduleid=1&amp;documentid=488092" TargetMode="External"/><Relationship Id="rId166" Type="http://schemas.openxmlformats.org/officeDocument/2006/relationships/hyperlink" Target="https://normativ.kontur.ru/document?moduleid=1&amp;documentid=392303" TargetMode="External"/><Relationship Id="rId187" Type="http://schemas.openxmlformats.org/officeDocument/2006/relationships/hyperlink" Target="https://normativ.kontur.ru/document?moduleid=1&amp;documentid=488092" TargetMode="External"/><Relationship Id="rId1" Type="http://schemas.openxmlformats.org/officeDocument/2006/relationships/styles" Target="styles.xml"/><Relationship Id="rId28" Type="http://schemas.openxmlformats.org/officeDocument/2006/relationships/hyperlink" Target="https://normativ.kontur.ru/document?moduleid=1&amp;documentid=434840" TargetMode="External"/><Relationship Id="rId49" Type="http://schemas.openxmlformats.org/officeDocument/2006/relationships/hyperlink" Target="https://normativ.kontur.ru/document?moduleid=1&amp;documentid=434840" TargetMode="External"/><Relationship Id="rId114" Type="http://schemas.openxmlformats.org/officeDocument/2006/relationships/hyperlink" Target="https://normativ.kontur.ru/document?moduleid=1&amp;documentid=488092" TargetMode="External"/><Relationship Id="rId60" Type="http://schemas.openxmlformats.org/officeDocument/2006/relationships/hyperlink" Target="https://normativ.kontur.ru/document?moduleid=1&amp;documentid=434840" TargetMode="External"/><Relationship Id="rId81" Type="http://schemas.openxmlformats.org/officeDocument/2006/relationships/hyperlink" Target="https://normativ.kontur.ru/document?moduleid=1&amp;documentid=488092" TargetMode="External"/><Relationship Id="rId135" Type="http://schemas.openxmlformats.org/officeDocument/2006/relationships/hyperlink" Target="https://normativ.kontur.ru/document?moduleid=1&amp;documentid=434840" TargetMode="External"/><Relationship Id="rId156" Type="http://schemas.openxmlformats.org/officeDocument/2006/relationships/hyperlink" Target="https://normativ.kontur.ru/document?moduleid=1&amp;documentid=392303" TargetMode="External"/><Relationship Id="rId177" Type="http://schemas.openxmlformats.org/officeDocument/2006/relationships/hyperlink" Target="https://normativ.kontur.ru/document?moduleid=1&amp;documentid=434840" TargetMode="External"/><Relationship Id="rId18" Type="http://schemas.openxmlformats.org/officeDocument/2006/relationships/hyperlink" Target="https://normativ.kontur.ru/document?moduleid=1&amp;documentid=428027" TargetMode="External"/><Relationship Id="rId39" Type="http://schemas.openxmlformats.org/officeDocument/2006/relationships/hyperlink" Target="https://normativ.kontur.ru/document?moduleid=1&amp;documentid=43484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8;&#1077;&#1088;&#1087;&#1080;&#1083;&#1072;\Downloads\&#1055;&#1088;&#1080;&#1083;&#1086;&#1078;&#1077;&#1085;&#1080;&#1077;%20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Приложение 2</Template>
  <TotalTime>1</TotalTime>
  <Pages>3</Pages>
  <Words>41356</Words>
  <Characters>235733</Characters>
  <Application>Microsoft Office Word</Application>
  <DocSecurity>0</DocSecurity>
  <Lines>1964</Lines>
  <Paragraphs>553</Paragraphs>
  <ScaleCrop>false</ScaleCrop>
  <Company>Microsoft</Company>
  <LinksUpToDate>false</LinksUpToDate>
  <CharactersWithSpaces>276536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Терпила</dc:creator>
  <cp:lastModifiedBy>Терпила</cp:lastModifiedBy>
  <cp:revision>1</cp:revision>
  <dcterms:created xsi:type="dcterms:W3CDTF">2026-06-29T03:27:00Z</dcterms:created>
  <dcterms:modified xsi:type="dcterms:W3CDTF">2026-06-29T03:28:00Z</dcterms:modified>
  <dc:language>ru-RU</dc:language>
</cp:coreProperties>
</file>